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B2C9" w14:textId="77777777"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9856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852"/>
        <w:gridCol w:w="844"/>
        <w:gridCol w:w="1275"/>
        <w:gridCol w:w="646"/>
        <w:gridCol w:w="67"/>
        <w:gridCol w:w="356"/>
        <w:gridCol w:w="135"/>
        <w:gridCol w:w="425"/>
        <w:gridCol w:w="426"/>
        <w:gridCol w:w="1147"/>
        <w:gridCol w:w="2055"/>
      </w:tblGrid>
      <w:tr w:rsidR="00EE5A44" w:rsidRPr="00DA1288" w14:paraId="02031788" w14:textId="77777777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B8723B" w14:textId="77777777"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14:paraId="6C4F87EB" w14:textId="77777777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AA6491" w14:textId="77777777"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E0F64D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55E0D4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20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9F24B1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14:paraId="56DB1593" w14:textId="77777777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1E389C" w14:textId="77777777"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228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6E846D" w14:textId="77777777"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14:paraId="687BAA00" w14:textId="77777777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78949" w14:textId="77777777"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BA8A0A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204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4E7746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2A9E0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14:paraId="33D33B88" w14:textId="77777777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35A19B" w14:textId="77777777"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85AED3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62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907D57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253E48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 w14:paraId="093F9382" w14:textId="77777777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F8F0C" w14:textId="77777777" w:rsidR="000B5DD0" w:rsidRPr="00DA1288" w:rsidRDefault="004311B9" w:rsidP="00CB54F9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CB54F9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14:paraId="627C422F" w14:textId="77777777" w:rsidTr="007C7485">
        <w:trPr>
          <w:trHeight w:val="397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0A9507" w14:textId="77777777"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Cs w:val="22"/>
              </w:rPr>
            </w:pPr>
            <w:r w:rsidRPr="00505D6A">
              <w:rPr>
                <w:color w:val="000000" w:themeColor="text1"/>
                <w:szCs w:val="22"/>
              </w:rPr>
              <w:t>Kezességi Levél száma</w:t>
            </w:r>
            <w:r w:rsidR="003A5C6C" w:rsidRPr="00505D6A">
              <w:rPr>
                <w:color w:val="000000" w:themeColor="text1"/>
                <w:szCs w:val="22"/>
              </w:rPr>
              <w:t xml:space="preserve"> / Adós neve</w:t>
            </w:r>
            <w:r w:rsidRPr="00505D6A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532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40D3B" w14:textId="77777777"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instrText xml:space="preserve"> FORMTEXT </w:instrTex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separate"/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 w14:paraId="370C6055" w14:textId="77777777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3F64A" w14:textId="77777777" w:rsidR="000B5DD0" w:rsidRPr="00DA1288" w:rsidRDefault="008B6051" w:rsidP="00130090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D5456D">
              <w:rPr>
                <w:b/>
                <w:szCs w:val="22"/>
              </w:rPr>
              <w:t>/lejárat</w:t>
            </w:r>
            <w:r w:rsidR="00EA5745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EA5745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14:paraId="4E2E1D4A" w14:textId="77777777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8627C" w14:textId="77777777" w:rsidR="008B605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Tőkekövetelés összege (Ft):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47256F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489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73ECDE" w14:textId="77777777" w:rsidR="008B6051" w:rsidRPr="00DA1288" w:rsidRDefault="004B6B65" w:rsidP="004B6B65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>amatkövetelés összege 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2B673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14:paraId="11CC5144" w14:textId="77777777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266C9C" w14:textId="77777777" w:rsidR="002B2C2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Faktordíj (</w:t>
            </w:r>
            <w:r w:rsidR="002B2C21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217684" w14:textId="77777777"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14:paraId="4B34C4A6" w14:textId="77777777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5650BA" w14:textId="77777777" w:rsidR="004B6B65" w:rsidRPr="00DA1288" w:rsidRDefault="004F0B8D" w:rsidP="00306C2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Egyéb járulék (</w:t>
            </w:r>
            <w:r w:rsidR="00306C2E">
              <w:rPr>
                <w:szCs w:val="22"/>
              </w:rPr>
              <w:t xml:space="preserve">megállapodás alapján </w:t>
            </w:r>
            <w:r w:rsidR="004B6B65">
              <w:rPr>
                <w:szCs w:val="22"/>
              </w:rPr>
              <w:t>figyelembe ve</w:t>
            </w:r>
            <w:r w:rsidR="00306C2E">
              <w:rPr>
                <w:szCs w:val="22"/>
              </w:rPr>
              <w:t>hető</w:t>
            </w:r>
            <w:r w:rsidR="004B6B65">
              <w:rPr>
                <w:szCs w:val="22"/>
              </w:rPr>
              <w:t>) (</w:t>
            </w:r>
            <w:r w:rsidR="004B6B65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63E429" w14:textId="77777777"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14:paraId="27C15327" w14:textId="77777777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68E048" w14:textId="77777777" w:rsidR="004B6B65" w:rsidRPr="00DA1288" w:rsidRDefault="004F0B8D" w:rsidP="00776A1B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 xml:space="preserve">Egyéb követelés (késedelmi kamat, </w:t>
            </w:r>
            <w:proofErr w:type="gramStart"/>
            <w:r w:rsidR="004B6B65" w:rsidRPr="00DA1288">
              <w:rPr>
                <w:szCs w:val="22"/>
              </w:rPr>
              <w:t>költségek</w:t>
            </w:r>
            <w:r w:rsidR="00DB038A">
              <w:rPr>
                <w:szCs w:val="22"/>
              </w:rPr>
              <w:t>,</w:t>
            </w:r>
            <w:proofErr w:type="gramEnd"/>
            <w:r w:rsidR="004B6B65" w:rsidRPr="00DA1288">
              <w:rPr>
                <w:szCs w:val="22"/>
              </w:rPr>
              <w:t xml:space="preserve"> stb.)</w:t>
            </w:r>
            <w:r w:rsidR="00B23FE0"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710B0A" w14:textId="77777777"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14:paraId="57A33F91" w14:textId="77777777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9FD4D0" w14:textId="77777777" w:rsidR="002B2C21" w:rsidRPr="00DA1288" w:rsidRDefault="004F0B8D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4B6B65">
              <w:rPr>
                <w:szCs w:val="22"/>
              </w:rPr>
              <w:t>/lejáratának</w:t>
            </w:r>
            <w:r w:rsidR="00EA5745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B3FAA5" w14:textId="77777777"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14:paraId="6F352AAA" w14:textId="77777777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CA7D49" w14:textId="77777777" w:rsidR="008B6051" w:rsidRPr="00DA1288" w:rsidRDefault="008B6051" w:rsidP="00953B1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4B6B65">
              <w:rPr>
                <w:b/>
                <w:szCs w:val="22"/>
              </w:rPr>
              <w:t xml:space="preserve">ok </w:t>
            </w:r>
            <w:r w:rsidR="00EA5745">
              <w:rPr>
                <w:b/>
                <w:szCs w:val="22"/>
              </w:rPr>
              <w:t xml:space="preserve">szerződés szerinti </w:t>
            </w:r>
            <w:r w:rsidR="004B6B65">
              <w:rPr>
                <w:b/>
                <w:szCs w:val="22"/>
              </w:rPr>
              <w:t>mértéke a felmondás/lejárat</w:t>
            </w:r>
            <w:r w:rsidR="00953B19">
              <w:rPr>
                <w:b/>
                <w:szCs w:val="22"/>
              </w:rPr>
              <w:t>/felszámolás kezdő</w:t>
            </w:r>
            <w:r w:rsidR="00953B19" w:rsidRPr="00DA1288">
              <w:rPr>
                <w:b/>
                <w:szCs w:val="22"/>
              </w:rPr>
              <w:t xml:space="preserve"> </w:t>
            </w:r>
            <w:r w:rsidR="004B6B65">
              <w:rPr>
                <w:b/>
                <w:szCs w:val="22"/>
              </w:rPr>
              <w:t>időpontjában</w:t>
            </w:r>
          </w:p>
        </w:tc>
      </w:tr>
      <w:tr w:rsidR="002B2C21" w:rsidRPr="00DA1288" w14:paraId="389C849E" w14:textId="77777777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2B118" w14:textId="77777777"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6012F5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7376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40D0F2" w14:textId="77777777"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14:paraId="2CE3110C" w14:textId="77777777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987DC8" w14:textId="77777777" w:rsidR="008B6051" w:rsidRPr="00DA1288" w:rsidRDefault="008B6051" w:rsidP="00817443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="00817443">
              <w:rPr>
                <w:szCs w:val="22"/>
              </w:rPr>
              <w:t xml:space="preserve"> tők</w:t>
            </w:r>
            <w:r w:rsidRPr="00DA1288">
              <w:rPr>
                <w:szCs w:val="22"/>
              </w:rPr>
              <w:t>e</w:t>
            </w:r>
            <w:r w:rsidR="00817443">
              <w:rPr>
                <w:szCs w:val="22"/>
              </w:rPr>
              <w:t xml:space="preserve"> után</w:t>
            </w:r>
            <w:r w:rsidR="00556A84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1E606F" w14:textId="77777777"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6690E" w14:textId="77777777" w:rsidR="008B6051" w:rsidRPr="00DA1288" w:rsidRDefault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kamat</w:t>
            </w:r>
            <w:r w:rsidR="00817443">
              <w:rPr>
                <w:szCs w:val="22"/>
              </w:rPr>
              <w:t xml:space="preserve"> után</w:t>
            </w:r>
            <w:r w:rsidR="00817443">
              <w:rPr>
                <w:rStyle w:val="Lbjegyzet-hivatkozs"/>
                <w:szCs w:val="22"/>
              </w:rPr>
              <w:footnoteReference w:id="3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8F2AF" w14:textId="77777777"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14:paraId="16E88439" w14:textId="77777777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1BB4C" w14:textId="77777777"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14:paraId="294B2675" w14:textId="77777777"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2834"/>
              <w:gridCol w:w="2700"/>
              <w:gridCol w:w="2057"/>
            </w:tblGrid>
            <w:tr w:rsidR="003A5C6C" w:rsidRPr="000F01E9" w14:paraId="15CDA6F5" w14:textId="77777777" w:rsidTr="00505D6A">
              <w:trPr>
                <w:trHeight w:val="397"/>
                <w:jc w:val="center"/>
              </w:trPr>
              <w:tc>
                <w:tcPr>
                  <w:tcW w:w="247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430F13CC" w14:textId="77777777"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834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47742EA" w14:textId="77777777"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E4EE1A0" w14:textId="77777777" w:rsidR="003A5C6C" w:rsidRPr="00DA1288" w:rsidRDefault="003A5C6C" w:rsidP="003A5C6C">
                  <w:pPr>
                    <w:spacing w:after="0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Ügyleti k</w:t>
                  </w:r>
                  <w:r w:rsidRPr="00DA1288">
                    <w:rPr>
                      <w:szCs w:val="22"/>
                    </w:rPr>
                    <w:t>amatkövetelés összege 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3329011" w14:textId="77777777"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14:paraId="17C5F0ED" w14:textId="77777777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D8AC31F" w14:textId="77777777"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Faktordíj (</w:t>
                  </w:r>
                  <w:r w:rsidRPr="00DA1288">
                    <w:rPr>
                      <w:szCs w:val="22"/>
                    </w:rPr>
                    <w:t>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F6C45FE" w14:textId="77777777"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14:paraId="0D962F98" w14:textId="77777777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FB86ACC" w14:textId="77777777"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</w:t>
                  </w:r>
                  <w:r w:rsidR="00120F9A">
                    <w:rPr>
                      <w:szCs w:val="22"/>
                    </w:rPr>
                    <w:t xml:space="preserve">járulék (megállapodás alapján figyelembe vehető)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00E5DE84" w14:textId="77777777"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120F9A" w:rsidRPr="000F01E9" w14:paraId="0AF44530" w14:textId="77777777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5AC9231" w14:textId="77777777" w:rsidR="00120F9A" w:rsidRPr="00DA1288" w:rsidRDefault="00120F9A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DA1288">
                    <w:rPr>
                      <w:szCs w:val="22"/>
                    </w:rPr>
                    <w:t>költségek</w:t>
                  </w:r>
                  <w:r w:rsidR="00DB038A">
                    <w:rPr>
                      <w:szCs w:val="22"/>
                    </w:rPr>
                    <w:t>,</w:t>
                  </w:r>
                  <w:proofErr w:type="gramEnd"/>
                  <w:r w:rsidRPr="00DA1288">
                    <w:rPr>
                      <w:szCs w:val="22"/>
                    </w:rPr>
                    <w:t xml:space="preserve"> stb.)</w:t>
                  </w:r>
                  <w:r>
                    <w:rPr>
                      <w:szCs w:val="22"/>
                    </w:rPr>
                    <w:t xml:space="preserve">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8713B14" w14:textId="77777777" w:rsidR="00120F9A" w:rsidRPr="000F01E9" w:rsidRDefault="00120F9A" w:rsidP="00120F9A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580EEA86" w14:textId="77777777"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14:paraId="4F47F756" w14:textId="77777777"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14:paraId="7D054D54" w14:textId="77777777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253A59" w14:textId="77777777"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Tőkeösszeg </w:t>
            </w:r>
            <w:r w:rsidR="002C6DB0">
              <w:rPr>
                <w:szCs w:val="22"/>
              </w:rPr>
              <w:t xml:space="preserve">után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3C58A6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21BCEE" w14:textId="77777777" w:rsidR="008B6051" w:rsidRPr="00DA1288" w:rsidRDefault="002C6DB0" w:rsidP="008B605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B23FE0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</w:t>
            </w:r>
            <w:r w:rsidR="00817443">
              <w:rPr>
                <w:szCs w:val="22"/>
              </w:rPr>
              <w:t xml:space="preserve"> </w:t>
            </w:r>
            <w:r w:rsidR="00817443" w:rsidRPr="00817443">
              <w:rPr>
                <w:szCs w:val="22"/>
                <w:vertAlign w:val="superscript"/>
              </w:rPr>
              <w:t>3</w:t>
            </w:r>
            <w:r w:rsidR="008B6051" w:rsidRPr="00DA1288">
              <w:rPr>
                <w:szCs w:val="22"/>
              </w:rPr>
              <w:t>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59F47E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C6DB0" w:rsidRPr="00DA1288" w14:paraId="6C63A0A9" w14:textId="77777777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747B43" w14:textId="77777777"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Faktordíj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>
              <w:rPr>
                <w:rStyle w:val="Lbjegyzet-hivatkozs"/>
                <w:szCs w:val="22"/>
              </w:rPr>
              <w:footnoteReference w:id="4"/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A99AF9" w14:textId="77777777"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AB0FEE" w14:textId="77777777"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Egyéb járulék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 w:rsidRPr="00C12EAD">
              <w:rPr>
                <w:szCs w:val="22"/>
                <w:vertAlign w:val="superscript"/>
              </w:rPr>
              <w:t>4</w:t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F169E" w14:textId="77777777"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020EA" w:rsidRPr="00DA1288" w14:paraId="18982802" w14:textId="77777777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45175780" w14:textId="77777777" w:rsidR="002020EA" w:rsidRPr="00DA1288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</w:t>
            </w:r>
            <w:r>
              <w:rPr>
                <w:szCs w:val="22"/>
              </w:rPr>
              <w:t xml:space="preserve">         </w:t>
            </w:r>
            <w:r w:rsidR="002020EA" w:rsidRPr="00DA1288">
              <w:rPr>
                <w:szCs w:val="22"/>
              </w:rPr>
              <w:t>teljesíteni:</w:t>
            </w:r>
          </w:p>
        </w:tc>
        <w:bookmarkStart w:id="0" w:name="Szöveg56"/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8496C1" w14:textId="77777777"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  <w:bookmarkEnd w:id="0"/>
          </w:p>
        </w:tc>
      </w:tr>
      <w:tr w:rsidR="004F0B8D" w:rsidRPr="00DA1288" w14:paraId="6A2853BB" w14:textId="77777777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2043898E" w14:textId="77777777" w:rsidR="004F0B8D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</w:p>
        </w:tc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00C23C" w14:textId="77777777" w:rsidR="004F0B8D" w:rsidRPr="001225F0" w:rsidRDefault="004F0B8D" w:rsidP="007A6302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</w:tc>
      </w:tr>
      <w:tr w:rsidR="008B6051" w:rsidRPr="00DA1288" w14:paraId="326FF176" w14:textId="77777777" w:rsidTr="007C7485">
        <w:trPr>
          <w:trHeight w:val="81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8212844" w14:textId="77777777"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</w:t>
            </w:r>
            <w:proofErr w:type="gramStart"/>
            <w:r w:rsidR="00430631" w:rsidRPr="00DA1288">
              <w:rPr>
                <w:szCs w:val="22"/>
              </w:rPr>
              <w:t>csökkenés</w:t>
            </w:r>
            <w:r w:rsidR="00DB038A">
              <w:rPr>
                <w:szCs w:val="22"/>
              </w:rPr>
              <w:t>,</w:t>
            </w:r>
            <w:proofErr w:type="gramEnd"/>
            <w:r w:rsidR="00430631" w:rsidRPr="00DA1288">
              <w:rPr>
                <w:szCs w:val="22"/>
              </w:rPr>
              <w:t xml:space="preserve"> stb.)</w:t>
            </w:r>
            <w:r w:rsidR="008B6051" w:rsidRPr="00DA1288">
              <w:rPr>
                <w:szCs w:val="22"/>
              </w:rPr>
              <w:t xml:space="preserve">: </w:t>
            </w:r>
          </w:p>
          <w:p w14:paraId="1B1291CC" w14:textId="77777777"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0B8F181C" w14:textId="77777777"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A1288" w14:paraId="100B757E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C8E4A" w14:textId="77777777" w:rsidR="001378D8" w:rsidRPr="00DA1288" w:rsidRDefault="002B2C21" w:rsidP="0045723E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14:paraId="67925693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A716A0" w14:textId="77777777"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1BC646" w14:textId="77777777"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505D6A" w:rsidRPr="000F01E9" w14:paraId="4D7E556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03C03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vállalkozás nyilatkozata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14:paraId="2DDB2D89" w14:textId="77777777" w:rsidR="00505D6A" w:rsidRPr="000F01E9" w:rsidRDefault="00505D6A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6EB0B8" w14:textId="77777777" w:rsidR="00505D6A" w:rsidRPr="000F01E9" w:rsidRDefault="00F104A9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0E36DEC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9FA3CB" w14:textId="77777777"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pénzügyi intézmény és a vállalkozás által aláírt Kezességi Általános Szerződési Feltételek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14:paraId="415B65E2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05F5A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6A3CEA5F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D6563" w14:textId="77777777"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14:paraId="1EF772CA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FB7179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071D0196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8404A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AB6A1A">
              <w:rPr>
                <w:szCs w:val="22"/>
              </w:rPr>
              <w:t xml:space="preserve"> adóigazolás (</w:t>
            </w:r>
            <w:r w:rsidRPr="00505D6A">
              <w:rPr>
                <w:b/>
                <w:szCs w:val="22"/>
              </w:rPr>
              <w:t>eredeti, papír alapú vagy a NAV elektronikus aláírásával hitelesített példány</w:t>
            </w:r>
            <w:r w:rsidRPr="00AB6A1A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77C7216F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5A9543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6AB589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D28D96" w14:textId="77777777"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14:paraId="6E8EB93D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653BD6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03902A8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6846EB" w14:textId="77777777"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mezőgazdasági csoportmentességi rendelet</w:t>
            </w:r>
            <w:r w:rsidR="00651C40">
              <w:rPr>
                <w:szCs w:val="22"/>
              </w:rPr>
              <w:t>, a</w:t>
            </w:r>
            <w:r w:rsidR="003B67CC">
              <w:rPr>
                <w:szCs w:val="22"/>
              </w:rPr>
              <w:t>z</w:t>
            </w:r>
            <w:r w:rsidR="00651C40">
              <w:rPr>
                <w:szCs w:val="22"/>
              </w:rPr>
              <w:t xml:space="preserve"> </w:t>
            </w:r>
            <w:r w:rsidR="00651C40" w:rsidRPr="004C617D">
              <w:rPr>
                <w:rFonts w:cs="Arial"/>
                <w:szCs w:val="22"/>
              </w:rPr>
              <w:t>általános csoportmentességi rendelet</w:t>
            </w:r>
            <w:r w:rsidRPr="00AB6A1A">
              <w:rPr>
                <w:szCs w:val="22"/>
              </w:rPr>
              <w:t xml:space="preserve"> vagy az EMVA rendelet hatálya alá tartozó kérelmek esetén: EMVA / csoportmentességi</w:t>
            </w:r>
            <w:r w:rsidR="00C07CC9">
              <w:rPr>
                <w:rStyle w:val="Lbjegyzet-hivatkozs"/>
                <w:szCs w:val="22"/>
              </w:rPr>
              <w:footnoteReference w:id="5"/>
            </w:r>
            <w:r w:rsidRPr="00AB6A1A">
              <w:rPr>
                <w:szCs w:val="22"/>
              </w:rPr>
              <w:t xml:space="preserve"> nyilatkozat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14:paraId="28757C4A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2DF155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 w14:paraId="758D0E9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BCAFBF" w14:textId="77777777" w:rsidR="00505D6A" w:rsidRDefault="00505D6A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egyéb biztosítékok alapításával kapcsolatos dokumentumok (zálogjog bejegyzés</w:t>
            </w:r>
            <w:r>
              <w:rPr>
                <w:szCs w:val="22"/>
              </w:rPr>
              <w:t>i határozat, tanúsítvány stb.);</w:t>
            </w:r>
          </w:p>
          <w:p w14:paraId="7DAF1464" w14:textId="77777777"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AE30A5" w14:textId="77777777"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08FFD60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4CEB5" w14:textId="77777777" w:rsidR="00BF18D4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faktorált követelésekkel kapcsolatos dokumentációk:</w:t>
            </w:r>
          </w:p>
          <w:p w14:paraId="7F2ABD4F" w14:textId="77777777" w:rsidR="00505D6A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faktorált számlák, számlaösszesítők, ezek alapját képező szerződések;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D6B73" w14:textId="77777777" w:rsidR="006B75A6" w:rsidRPr="001225F0" w:rsidRDefault="00E74ED7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3EE29FF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C357D5" w14:textId="77777777"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számlákra vonatkozó pénzügyi intézményi formai és tartalmi előírások teljesülésének 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0D7F8A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58960CA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F5725" w14:textId="77777777"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kapcsolódó engedményezési nyilatkozatok és azok visszaigazolásai;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5ED174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38CABF23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067BE" w14:textId="77777777" w:rsidR="006B75A6" w:rsidRPr="001645DA" w:rsidRDefault="00470C27" w:rsidP="00AE1F21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 mögötti áruszállítás és/vagy szolgáltatás teljesítésének igazolásai (fuvarlevél, teljesítési igazolás stb.)</w:t>
            </w:r>
            <w:r w:rsidR="0044117B" w:rsidRPr="001645DA">
              <w:rPr>
                <w:szCs w:val="22"/>
              </w:rPr>
              <w:t>;</w:t>
            </w:r>
          </w:p>
          <w:p w14:paraId="6648AE46" w14:textId="77777777" w:rsidR="00200EC5" w:rsidRPr="001645DA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2B3DC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022602B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36EBD" w14:textId="77777777" w:rsidR="006B75A6" w:rsidRDefault="0044117B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kötelezettségvállalás körülményeit </w:t>
            </w:r>
            <w:r w:rsidR="00470C27" w:rsidRPr="00BF18D4">
              <w:rPr>
                <w:szCs w:val="22"/>
              </w:rPr>
              <w:t>összefoglaló szöveges tájékoztató;</w:t>
            </w:r>
          </w:p>
          <w:p w14:paraId="658C3E5F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41AA10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3CA3BC8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427388" w14:textId="77777777"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szerződés felmondását</w:t>
            </w:r>
            <w:r w:rsidR="0044117B">
              <w:rPr>
                <w:szCs w:val="22"/>
              </w:rPr>
              <w:t>, i</w:t>
            </w:r>
            <w:r w:rsidR="0044117B">
              <w:t xml:space="preserve">lletve a lejáratot követően küldött felszólítást, </w:t>
            </w:r>
            <w:r w:rsidRPr="00BF18D4">
              <w:rPr>
                <w:szCs w:val="22"/>
              </w:rPr>
              <w:t>és a szabályszerű kézbesítést igazoló irat az adós, a dologi és személyi kötelezettek vonatkozásában;</w:t>
            </w:r>
            <w:r>
              <w:rPr>
                <w:szCs w:val="22"/>
              </w:rPr>
              <w:t xml:space="preserve"> </w:t>
            </w:r>
          </w:p>
          <w:p w14:paraId="1B56EE78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0735B1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49DC0E8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45497" w14:textId="77777777"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visszkereseti jog gyakorlását igazoló okiratok;</w:t>
            </w:r>
          </w:p>
          <w:p w14:paraId="1FAE24FC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CDA266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130C3CC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2530A0" w14:textId="77777777"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sikertelen inkasszók</w:t>
            </w:r>
            <w:r w:rsidR="0044117B">
              <w:rPr>
                <w:szCs w:val="22"/>
              </w:rPr>
              <w:t>at igazoló dokumentumok</w:t>
            </w:r>
            <w:r w:rsidRPr="00BF18D4">
              <w:rPr>
                <w:szCs w:val="22"/>
              </w:rPr>
              <w:t>;</w:t>
            </w:r>
          </w:p>
          <w:p w14:paraId="1FC721B9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58781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18C954C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845AC2" w14:textId="77777777" w:rsidR="006B75A6" w:rsidRDefault="00470C27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BF18D4">
              <w:rPr>
                <w:szCs w:val="22"/>
              </w:rPr>
              <w:t xml:space="preserve"> hátraléki kimutatás a szerződés kapcsán fennálló és a beváltási kérelemben szereplő követelésállományról;</w:t>
            </w:r>
          </w:p>
          <w:p w14:paraId="0B9AB4B9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13D46E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7BE57C1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C647CE" w14:textId="77777777"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faktoring szerződésben rögzített (hatálybalépési, folyósítási) feltételek beálltát bizonyító irat(ok) és a folyósítás(ok) tényét igazoló számviteli bizonylatok;</w:t>
            </w:r>
          </w:p>
          <w:p w14:paraId="17BDB129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2272B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1279019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5F4D7" w14:textId="0A836CE1"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lastRenderedPageBreak/>
              <w:t>az adós ellen folyó csőd-, felszámolási és végelszámolási eljárás esetén a hitelezői igény bejelentése és annak visszaigazolása;</w:t>
            </w:r>
            <w:r w:rsidR="00712F65">
              <w:t xml:space="preserve"> </w:t>
            </w:r>
            <w:r w:rsidR="00610D3A">
              <w:t>csődegyezséggel és felszámolási egyezséggel kapcsolatos iratok,</w:t>
            </w:r>
            <w:r w:rsidR="00610D3A" w:rsidRPr="00712F65">
              <w:rPr>
                <w:szCs w:val="22"/>
              </w:rPr>
              <w:t xml:space="preserve"> </w:t>
            </w:r>
            <w:r w:rsidR="00712F65" w:rsidRPr="00712F65">
              <w:rPr>
                <w:szCs w:val="22"/>
              </w:rPr>
              <w:t>szerkezetátalakítási eljárás esetén a hitelezői igény bejelentése és annak visszaigazolása;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14:paraId="041EB367" w14:textId="77777777"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51AFC" w14:textId="77777777"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52D9B3C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3F326F" w14:textId="77777777" w:rsidR="006B75A6" w:rsidRDefault="00470C27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pénzügyi intézmény kötelezettségvállalást célzó döntés-előkészítő előterjesztése és határozata, amennyiben</w:t>
            </w:r>
            <w:r w:rsidR="0044117B">
              <w:rPr>
                <w:szCs w:val="22"/>
              </w:rPr>
              <w:t xml:space="preserve"> </w:t>
            </w:r>
            <w:r w:rsidR="0044117B">
              <w:t>az Igénylő Lap mellékleteként nem került benyújtásra</w:t>
            </w:r>
            <w:r w:rsidRPr="00BF18D4">
              <w:rPr>
                <w:szCs w:val="22"/>
              </w:rPr>
              <w:t>;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5E7E9CB9" w14:textId="77777777" w:rsidR="00176A53" w:rsidRDefault="00176A53" w:rsidP="00505D6A">
            <w:pPr>
              <w:spacing w:after="0"/>
              <w:rPr>
                <w:szCs w:val="22"/>
              </w:rPr>
            </w:pPr>
          </w:p>
          <w:p w14:paraId="3A4F3B3A" w14:textId="77777777" w:rsidR="001645DA" w:rsidRPr="00DA1288" w:rsidRDefault="00176A53" w:rsidP="00505D6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döntés-előkészítés során a vállalkozásról a pénzügyi intézmény által lekért cégkivonat/cégtörténet, vagy e lekérés eredményét és időpontját egyértelműen tartalmazó </w:t>
            </w:r>
            <w:proofErr w:type="gramStart"/>
            <w:r>
              <w:rPr>
                <w:szCs w:val="22"/>
              </w:rPr>
              <w:t>képernyőkép;</w:t>
            </w:r>
            <w:r w:rsidR="00DB038A">
              <w:rPr>
                <w:szCs w:val="22"/>
              </w:rPr>
              <w:t xml:space="preserve">   </w:t>
            </w:r>
            <w:proofErr w:type="gramEnd"/>
            <w:r w:rsidR="00DB038A">
              <w:rPr>
                <w:szCs w:val="22"/>
              </w:rPr>
              <w:t xml:space="preserve">                                 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FE7A1" w14:textId="77777777"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D85D0DF" w14:textId="77777777"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14:paraId="41AADC7E" w14:textId="77777777" w:rsidR="006B75A6" w:rsidRPr="001225F0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0A15FC93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1AEC3" w14:textId="77777777" w:rsidR="003F00F0" w:rsidRDefault="003F00F0">
            <w:pPr>
              <w:spacing w:after="0"/>
              <w:rPr>
                <w:szCs w:val="22"/>
              </w:rPr>
            </w:pPr>
          </w:p>
          <w:p w14:paraId="7B2A126D" w14:textId="77777777" w:rsidR="00200EC5" w:rsidRPr="001645DA" w:rsidRDefault="00200EC5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faktoring szerződés hitelbiztosítéki nyilvántartásba történt bejegyzésének</w:t>
            </w:r>
            <w:r w:rsidR="00AE1F21" w:rsidRPr="001645DA">
              <w:rPr>
                <w:szCs w:val="22"/>
              </w:rPr>
              <w:t xml:space="preserve"> </w:t>
            </w:r>
            <w:r w:rsidRPr="001645DA">
              <w:rPr>
                <w:szCs w:val="22"/>
              </w:rPr>
              <w:t>igazolása</w:t>
            </w:r>
            <w:r w:rsidR="00AE1F21" w:rsidRPr="001645DA">
              <w:rPr>
                <w:szCs w:val="22"/>
              </w:rPr>
              <w:t>;</w:t>
            </w:r>
          </w:p>
          <w:p w14:paraId="1811EA84" w14:textId="77777777" w:rsidR="00AE1F21" w:rsidRPr="00505D6A" w:rsidRDefault="00AE1F21">
            <w:pPr>
              <w:spacing w:after="0"/>
              <w:rPr>
                <w:szCs w:val="22"/>
                <w:highlight w:val="yellow"/>
              </w:rPr>
            </w:pPr>
          </w:p>
          <w:p w14:paraId="025E9ACE" w14:textId="77777777" w:rsidR="00AE1F21" w:rsidRPr="001645DA" w:rsidRDefault="00AE1F21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026583F1" w14:textId="77777777" w:rsidR="001645DA" w:rsidRPr="00505D6A" w:rsidRDefault="001645D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836363" w14:textId="77777777"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A88853B" w14:textId="77777777" w:rsidR="001645DA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14:paraId="726C0A75" w14:textId="77777777" w:rsidR="007278C4" w:rsidRDefault="007278C4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14:paraId="35DA12F4" w14:textId="77777777" w:rsidR="001645DA" w:rsidRPr="001225F0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645DA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645DA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645DA">
              <w:rPr>
                <w:sz w:val="24"/>
                <w:szCs w:val="24"/>
                <w:highlight w:val="lightGray"/>
              </w:rPr>
            </w:r>
            <w:r w:rsidRPr="001645DA">
              <w:rPr>
                <w:sz w:val="24"/>
                <w:szCs w:val="24"/>
                <w:highlight w:val="lightGray"/>
              </w:rPr>
              <w:fldChar w:fldCharType="separate"/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08875664" w14:textId="77777777" w:rsidR="00F06B5E" w:rsidRDefault="00F06B5E" w:rsidP="00AA2098">
      <w:pPr>
        <w:spacing w:after="0"/>
        <w:rPr>
          <w:sz w:val="8"/>
          <w:szCs w:val="8"/>
        </w:rPr>
      </w:pPr>
    </w:p>
    <w:p w14:paraId="4B09FCA4" w14:textId="77777777" w:rsidR="00F06B5E" w:rsidRPr="00433583" w:rsidRDefault="00F06B5E" w:rsidP="00AA2098">
      <w:pPr>
        <w:spacing w:after="0"/>
        <w:rPr>
          <w:sz w:val="8"/>
          <w:szCs w:val="8"/>
        </w:rPr>
      </w:pPr>
    </w:p>
    <w:p w14:paraId="592DEFE6" w14:textId="77777777"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1" w:name="Szöveg54"/>
      <w:r w:rsidRPr="001225F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2" w:name="Szöveg55"/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2"/>
      <w:r>
        <w:rPr>
          <w:sz w:val="24"/>
          <w:szCs w:val="24"/>
        </w:rPr>
        <w:t xml:space="preserve">, </w:t>
      </w:r>
      <w:r w:rsidRPr="001225F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1"/>
    </w:p>
    <w:p w14:paraId="52593FF7" w14:textId="77777777"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44F7D8C5" w14:textId="77777777"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7343E8F0" w14:textId="77777777"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0F4C2432" w14:textId="77777777"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14:paraId="77153FF1" w14:textId="77777777"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DA1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6117" w14:textId="77777777" w:rsidR="00592F24" w:rsidRDefault="00592F24" w:rsidP="00836DF6">
      <w:pPr>
        <w:spacing w:after="0"/>
      </w:pPr>
      <w:r>
        <w:separator/>
      </w:r>
    </w:p>
  </w:endnote>
  <w:endnote w:type="continuationSeparator" w:id="0">
    <w:p w14:paraId="13EA4FED" w14:textId="77777777" w:rsidR="00592F24" w:rsidRDefault="00592F2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31EA" w14:textId="77777777" w:rsidR="002C055C" w:rsidRDefault="002C05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400" w14:textId="77777777"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6A77" w14:textId="77777777" w:rsidR="002C055C" w:rsidRDefault="002C05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0015" w14:textId="77777777" w:rsidR="00592F24" w:rsidRDefault="00592F24" w:rsidP="00836DF6">
      <w:pPr>
        <w:spacing w:after="0"/>
      </w:pPr>
      <w:r>
        <w:separator/>
      </w:r>
    </w:p>
  </w:footnote>
  <w:footnote w:type="continuationSeparator" w:id="0">
    <w:p w14:paraId="6389A822" w14:textId="77777777" w:rsidR="00592F24" w:rsidRDefault="00592F24" w:rsidP="00836DF6">
      <w:pPr>
        <w:spacing w:after="0"/>
      </w:pPr>
      <w:r>
        <w:continuationSeparator/>
      </w:r>
    </w:p>
  </w:footnote>
  <w:footnote w:id="1">
    <w:p w14:paraId="251ACFA3" w14:textId="77777777" w:rsidR="00EA5745" w:rsidRDefault="00EA5745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09C59D7" w14:textId="77777777" w:rsidR="00556A84" w:rsidRDefault="00556A8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EA5745">
        <w:t>a szerződésben foglalt teljes (a felmondást/lejáratot</w:t>
      </w:r>
      <w:r w:rsidR="00DE63D4">
        <w:t>/felszámolás kezdő időpontját</w:t>
      </w:r>
      <w:r w:rsidR="00EA5745">
        <w:t xml:space="preserve"> követően felszámított ügyleti kamattal növelt) késedelemi kamat mértéke</w:t>
      </w:r>
    </w:p>
  </w:footnote>
  <w:footnote w:id="3">
    <w:p w14:paraId="592F345E" w14:textId="77777777" w:rsidR="00817443" w:rsidRDefault="00817443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02F8DAE3" w14:textId="77777777" w:rsidR="00C12EAD" w:rsidRDefault="00C12EAD">
      <w:pPr>
        <w:pStyle w:val="Lbjegyzetszveg"/>
      </w:pPr>
      <w:r>
        <w:rPr>
          <w:rStyle w:val="Lbjegyzet-hivatkozs"/>
        </w:rPr>
        <w:footnoteRef/>
      </w:r>
      <w:r w:rsidR="00DB038A">
        <w:t xml:space="preserve"> </w:t>
      </w:r>
      <w:r>
        <w:t>amennyiben a kezességvállalás ezen követelésre is kiterjed</w:t>
      </w:r>
    </w:p>
  </w:footnote>
  <w:footnote w:id="5">
    <w:p w14:paraId="1FF1D6B0" w14:textId="77777777" w:rsidR="00C07CC9" w:rsidRDefault="00C07CC9">
      <w:pPr>
        <w:pStyle w:val="Lbjegyzetszveg"/>
      </w:pPr>
      <w:r w:rsidRPr="00B436F4">
        <w:rPr>
          <w:rStyle w:val="Lbjegyzet-hivatkozs"/>
        </w:rPr>
        <w:footnoteRef/>
      </w:r>
      <w:r w:rsidRPr="00B436F4">
        <w:t xml:space="preserve"> 2020. június 1-je előtt a Rendszerbe</w:t>
      </w:r>
      <w:r w:rsidRPr="00DA2463">
        <w:t xml:space="preserve">n </w:t>
      </w:r>
      <w:r w:rsidRPr="00362479">
        <w:t>benyújtott ügyletek estén EMVA/mezőgazdaság</w:t>
      </w:r>
      <w:r w:rsidRPr="00B436F4">
        <w:t>i csoportmentességi nyilatkozat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03E0" w14:textId="77777777" w:rsidR="002C055C" w:rsidRDefault="002C05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1E148" w14:textId="77777777" w:rsidR="00F06B5E" w:rsidRPr="00836DF6" w:rsidRDefault="0039419F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79E5C27" wp14:editId="41423C94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1225F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14:paraId="7E7C6689" w14:textId="58527655" w:rsidR="00F06B5E" w:rsidRPr="00836DF6" w:rsidRDefault="00C2372D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</w:r>
    <w:r w:rsidR="00F06B5E">
      <w:rPr>
        <w:b/>
        <w:sz w:val="24"/>
        <w:szCs w:val="24"/>
      </w:rPr>
      <w:t>Faktoring szerződéshez</w:t>
    </w:r>
    <w:r w:rsidR="00F06B5E">
      <w:rPr>
        <w:b/>
        <w:sz w:val="24"/>
        <w:szCs w:val="24"/>
      </w:rPr>
      <w:tab/>
    </w:r>
    <w:r w:rsidR="0069736A">
      <w:rPr>
        <w:sz w:val="16"/>
        <w:szCs w:val="16"/>
      </w:rPr>
      <w:t xml:space="preserve">érvényes: </w:t>
    </w:r>
    <w:r w:rsidR="00651C40">
      <w:rPr>
        <w:sz w:val="16"/>
        <w:szCs w:val="16"/>
      </w:rPr>
      <w:t>202</w:t>
    </w:r>
    <w:r w:rsidR="002C055C">
      <w:rPr>
        <w:sz w:val="16"/>
        <w:szCs w:val="16"/>
      </w:rPr>
      <w:t>5</w:t>
    </w:r>
    <w:r w:rsidR="00651C40">
      <w:rPr>
        <w:sz w:val="16"/>
        <w:szCs w:val="16"/>
      </w:rPr>
      <w:t>.</w:t>
    </w:r>
    <w:r w:rsidR="003B67CC">
      <w:rPr>
        <w:sz w:val="16"/>
        <w:szCs w:val="16"/>
      </w:rPr>
      <w:t>0</w:t>
    </w:r>
    <w:r w:rsidR="002C055C">
      <w:rPr>
        <w:sz w:val="16"/>
        <w:szCs w:val="16"/>
      </w:rPr>
      <w:t>5</w:t>
    </w:r>
    <w:r w:rsidR="003B67CC">
      <w:rPr>
        <w:sz w:val="16"/>
        <w:szCs w:val="16"/>
      </w:rPr>
      <w:t>.1</w:t>
    </w:r>
    <w:r w:rsidR="002C055C">
      <w:rPr>
        <w:sz w:val="16"/>
        <w:szCs w:val="16"/>
      </w:rPr>
      <w:t>5</w:t>
    </w:r>
    <w:r w:rsidR="0069736A">
      <w:rPr>
        <w:sz w:val="16"/>
        <w:szCs w:val="16"/>
      </w:rPr>
      <w:t>-t</w:t>
    </w:r>
    <w:r w:rsidR="003A5C6C">
      <w:rPr>
        <w:sz w:val="16"/>
        <w:szCs w:val="16"/>
      </w:rPr>
      <w:t>ő</w:t>
    </w:r>
    <w:r w:rsidR="0069736A">
      <w:rPr>
        <w:sz w:val="16"/>
        <w:szCs w:val="16"/>
      </w:rPr>
      <w:t>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C612" w14:textId="77777777" w:rsidR="002C055C" w:rsidRDefault="002C05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552326">
    <w:abstractNumId w:val="10"/>
  </w:num>
  <w:num w:numId="2" w16cid:durableId="936905758">
    <w:abstractNumId w:val="10"/>
  </w:num>
  <w:num w:numId="3" w16cid:durableId="1956130512">
    <w:abstractNumId w:val="10"/>
  </w:num>
  <w:num w:numId="4" w16cid:durableId="689111368">
    <w:abstractNumId w:val="10"/>
  </w:num>
  <w:num w:numId="5" w16cid:durableId="2020161413">
    <w:abstractNumId w:val="10"/>
  </w:num>
  <w:num w:numId="6" w16cid:durableId="321589767">
    <w:abstractNumId w:val="10"/>
  </w:num>
  <w:num w:numId="7" w16cid:durableId="893929122">
    <w:abstractNumId w:val="10"/>
  </w:num>
  <w:num w:numId="8" w16cid:durableId="568808118">
    <w:abstractNumId w:val="10"/>
  </w:num>
  <w:num w:numId="9" w16cid:durableId="1393962850">
    <w:abstractNumId w:val="10"/>
  </w:num>
  <w:num w:numId="10" w16cid:durableId="1971472832">
    <w:abstractNumId w:val="6"/>
  </w:num>
  <w:num w:numId="11" w16cid:durableId="314996985">
    <w:abstractNumId w:val="3"/>
  </w:num>
  <w:num w:numId="12" w16cid:durableId="514147940">
    <w:abstractNumId w:val="8"/>
  </w:num>
  <w:num w:numId="13" w16cid:durableId="1489438122">
    <w:abstractNumId w:val="4"/>
  </w:num>
  <w:num w:numId="14" w16cid:durableId="648246817">
    <w:abstractNumId w:val="5"/>
  </w:num>
  <w:num w:numId="15" w16cid:durableId="1111051236">
    <w:abstractNumId w:val="15"/>
  </w:num>
  <w:num w:numId="16" w16cid:durableId="221990118">
    <w:abstractNumId w:val="2"/>
  </w:num>
  <w:num w:numId="17" w16cid:durableId="383456093">
    <w:abstractNumId w:val="1"/>
  </w:num>
  <w:num w:numId="18" w16cid:durableId="106243681">
    <w:abstractNumId w:val="17"/>
  </w:num>
  <w:num w:numId="19" w16cid:durableId="1078596152">
    <w:abstractNumId w:val="0"/>
  </w:num>
  <w:num w:numId="20" w16cid:durableId="95761182">
    <w:abstractNumId w:val="16"/>
  </w:num>
  <w:num w:numId="21" w16cid:durableId="489908680">
    <w:abstractNumId w:val="14"/>
  </w:num>
  <w:num w:numId="22" w16cid:durableId="69932842">
    <w:abstractNumId w:val="13"/>
  </w:num>
  <w:num w:numId="23" w16cid:durableId="1795901472">
    <w:abstractNumId w:val="7"/>
  </w:num>
  <w:num w:numId="24" w16cid:durableId="1345589013">
    <w:abstractNumId w:val="9"/>
  </w:num>
  <w:num w:numId="25" w16cid:durableId="1721975928">
    <w:abstractNumId w:val="12"/>
  </w:num>
  <w:num w:numId="26" w16cid:durableId="107506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DiIVy9622gwCeYIHtVTRm/fUKTyyvoumtisBnw/qqXj86ounOtrt54oMmVO7cTMiJaIVNqE2MT0jIw4XoLhZ8w==" w:salt="T0mOfZ/3hukdEAzfYB1vfA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9F"/>
    <w:rsid w:val="000023A4"/>
    <w:rsid w:val="00005F91"/>
    <w:rsid w:val="000109E0"/>
    <w:rsid w:val="00016503"/>
    <w:rsid w:val="00016FB0"/>
    <w:rsid w:val="00027E4B"/>
    <w:rsid w:val="00030586"/>
    <w:rsid w:val="00032C0D"/>
    <w:rsid w:val="00042E0C"/>
    <w:rsid w:val="00043AC6"/>
    <w:rsid w:val="00045D55"/>
    <w:rsid w:val="00055C98"/>
    <w:rsid w:val="00057D0E"/>
    <w:rsid w:val="00071688"/>
    <w:rsid w:val="00073F06"/>
    <w:rsid w:val="00077901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818"/>
    <w:rsid w:val="000E0679"/>
    <w:rsid w:val="000E49CA"/>
    <w:rsid w:val="000F01E9"/>
    <w:rsid w:val="000F0F71"/>
    <w:rsid w:val="0011257A"/>
    <w:rsid w:val="00114403"/>
    <w:rsid w:val="00120F9A"/>
    <w:rsid w:val="001225F0"/>
    <w:rsid w:val="00122BE1"/>
    <w:rsid w:val="00123D20"/>
    <w:rsid w:val="00130090"/>
    <w:rsid w:val="001328EA"/>
    <w:rsid w:val="00133210"/>
    <w:rsid w:val="0013609E"/>
    <w:rsid w:val="001378D8"/>
    <w:rsid w:val="0014668B"/>
    <w:rsid w:val="00147592"/>
    <w:rsid w:val="00150E84"/>
    <w:rsid w:val="00153F6C"/>
    <w:rsid w:val="00162454"/>
    <w:rsid w:val="00162BFF"/>
    <w:rsid w:val="001641CD"/>
    <w:rsid w:val="001645DA"/>
    <w:rsid w:val="0016483F"/>
    <w:rsid w:val="0017360F"/>
    <w:rsid w:val="00176A53"/>
    <w:rsid w:val="001847A7"/>
    <w:rsid w:val="00185616"/>
    <w:rsid w:val="001C2D38"/>
    <w:rsid w:val="001C343C"/>
    <w:rsid w:val="001C7D23"/>
    <w:rsid w:val="001E0EA0"/>
    <w:rsid w:val="001E57F1"/>
    <w:rsid w:val="001F4308"/>
    <w:rsid w:val="00200EC5"/>
    <w:rsid w:val="002019C4"/>
    <w:rsid w:val="002020EA"/>
    <w:rsid w:val="0020368E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666DA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055C"/>
    <w:rsid w:val="002C555B"/>
    <w:rsid w:val="002C6DB0"/>
    <w:rsid w:val="002D30A2"/>
    <w:rsid w:val="002D562E"/>
    <w:rsid w:val="002D7F2E"/>
    <w:rsid w:val="002E3AD3"/>
    <w:rsid w:val="002E3C2B"/>
    <w:rsid w:val="002E4223"/>
    <w:rsid w:val="002E48F8"/>
    <w:rsid w:val="002F38E8"/>
    <w:rsid w:val="002F3C35"/>
    <w:rsid w:val="00302193"/>
    <w:rsid w:val="00306C2E"/>
    <w:rsid w:val="003148DF"/>
    <w:rsid w:val="00323FD8"/>
    <w:rsid w:val="00342BC5"/>
    <w:rsid w:val="00362479"/>
    <w:rsid w:val="00366380"/>
    <w:rsid w:val="00366A79"/>
    <w:rsid w:val="00387F14"/>
    <w:rsid w:val="0039419F"/>
    <w:rsid w:val="00395F50"/>
    <w:rsid w:val="003A0907"/>
    <w:rsid w:val="003A5C6C"/>
    <w:rsid w:val="003B67CC"/>
    <w:rsid w:val="003C0689"/>
    <w:rsid w:val="003C2517"/>
    <w:rsid w:val="003C41A9"/>
    <w:rsid w:val="003D0100"/>
    <w:rsid w:val="003D5290"/>
    <w:rsid w:val="003D5ACB"/>
    <w:rsid w:val="003D7653"/>
    <w:rsid w:val="003F00F0"/>
    <w:rsid w:val="003F0F00"/>
    <w:rsid w:val="003F5C3A"/>
    <w:rsid w:val="003F621F"/>
    <w:rsid w:val="00406E72"/>
    <w:rsid w:val="00430631"/>
    <w:rsid w:val="004311B9"/>
    <w:rsid w:val="0043269A"/>
    <w:rsid w:val="0043275C"/>
    <w:rsid w:val="00433583"/>
    <w:rsid w:val="0044117B"/>
    <w:rsid w:val="00447EF5"/>
    <w:rsid w:val="0045068C"/>
    <w:rsid w:val="004526D2"/>
    <w:rsid w:val="00456077"/>
    <w:rsid w:val="0045723E"/>
    <w:rsid w:val="00460BE8"/>
    <w:rsid w:val="004612E4"/>
    <w:rsid w:val="004627CB"/>
    <w:rsid w:val="00465939"/>
    <w:rsid w:val="00470C27"/>
    <w:rsid w:val="0047349F"/>
    <w:rsid w:val="00490AA1"/>
    <w:rsid w:val="00497F12"/>
    <w:rsid w:val="004A109B"/>
    <w:rsid w:val="004A3E9A"/>
    <w:rsid w:val="004A47F2"/>
    <w:rsid w:val="004A62D6"/>
    <w:rsid w:val="004B33CD"/>
    <w:rsid w:val="004B6B65"/>
    <w:rsid w:val="004C1EAA"/>
    <w:rsid w:val="004D61DB"/>
    <w:rsid w:val="004E4170"/>
    <w:rsid w:val="004E6A2D"/>
    <w:rsid w:val="004F0B8D"/>
    <w:rsid w:val="004F0CB8"/>
    <w:rsid w:val="004F19C0"/>
    <w:rsid w:val="004F230A"/>
    <w:rsid w:val="004F57B3"/>
    <w:rsid w:val="00501AEC"/>
    <w:rsid w:val="00505D6A"/>
    <w:rsid w:val="005070D8"/>
    <w:rsid w:val="00524663"/>
    <w:rsid w:val="00534E44"/>
    <w:rsid w:val="00546BA3"/>
    <w:rsid w:val="0054732C"/>
    <w:rsid w:val="0055074A"/>
    <w:rsid w:val="00556A84"/>
    <w:rsid w:val="005774F5"/>
    <w:rsid w:val="00580E77"/>
    <w:rsid w:val="00586CA8"/>
    <w:rsid w:val="00592F24"/>
    <w:rsid w:val="005946D6"/>
    <w:rsid w:val="00596833"/>
    <w:rsid w:val="005A0FA5"/>
    <w:rsid w:val="005A1227"/>
    <w:rsid w:val="005A7DD6"/>
    <w:rsid w:val="005B64CA"/>
    <w:rsid w:val="005C26F8"/>
    <w:rsid w:val="005C55A5"/>
    <w:rsid w:val="005D3808"/>
    <w:rsid w:val="005D4191"/>
    <w:rsid w:val="005D5B5F"/>
    <w:rsid w:val="005E28DE"/>
    <w:rsid w:val="005E2ECC"/>
    <w:rsid w:val="005E5022"/>
    <w:rsid w:val="005E5922"/>
    <w:rsid w:val="005F4872"/>
    <w:rsid w:val="005F64EE"/>
    <w:rsid w:val="0060014A"/>
    <w:rsid w:val="006012F5"/>
    <w:rsid w:val="00607E72"/>
    <w:rsid w:val="00610D3A"/>
    <w:rsid w:val="00614247"/>
    <w:rsid w:val="006154D8"/>
    <w:rsid w:val="00621832"/>
    <w:rsid w:val="00624676"/>
    <w:rsid w:val="006250A1"/>
    <w:rsid w:val="00627583"/>
    <w:rsid w:val="00645C4B"/>
    <w:rsid w:val="00646347"/>
    <w:rsid w:val="00651C40"/>
    <w:rsid w:val="00662F89"/>
    <w:rsid w:val="0066698B"/>
    <w:rsid w:val="00675BEF"/>
    <w:rsid w:val="00677F16"/>
    <w:rsid w:val="0068313A"/>
    <w:rsid w:val="00687D4A"/>
    <w:rsid w:val="00691542"/>
    <w:rsid w:val="006922B7"/>
    <w:rsid w:val="0069736A"/>
    <w:rsid w:val="006A20EF"/>
    <w:rsid w:val="006A5C38"/>
    <w:rsid w:val="006A5E9F"/>
    <w:rsid w:val="006B06CF"/>
    <w:rsid w:val="006B4299"/>
    <w:rsid w:val="006B75A6"/>
    <w:rsid w:val="006D0184"/>
    <w:rsid w:val="006D17B0"/>
    <w:rsid w:val="006E54B0"/>
    <w:rsid w:val="006F4AFE"/>
    <w:rsid w:val="006F76B7"/>
    <w:rsid w:val="00703305"/>
    <w:rsid w:val="00712F65"/>
    <w:rsid w:val="00713854"/>
    <w:rsid w:val="0071436E"/>
    <w:rsid w:val="00717034"/>
    <w:rsid w:val="00725A4C"/>
    <w:rsid w:val="007278C4"/>
    <w:rsid w:val="007407FD"/>
    <w:rsid w:val="0074317F"/>
    <w:rsid w:val="00755524"/>
    <w:rsid w:val="007567D2"/>
    <w:rsid w:val="007665AB"/>
    <w:rsid w:val="007714A2"/>
    <w:rsid w:val="00776A1B"/>
    <w:rsid w:val="00777019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485"/>
    <w:rsid w:val="007D4AD3"/>
    <w:rsid w:val="007D6C2C"/>
    <w:rsid w:val="007E24A7"/>
    <w:rsid w:val="007E6EC9"/>
    <w:rsid w:val="007F642C"/>
    <w:rsid w:val="007F6A49"/>
    <w:rsid w:val="00810573"/>
    <w:rsid w:val="00811046"/>
    <w:rsid w:val="00816B9F"/>
    <w:rsid w:val="0081744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2556"/>
    <w:rsid w:val="00856388"/>
    <w:rsid w:val="00860F28"/>
    <w:rsid w:val="00870AEB"/>
    <w:rsid w:val="008740D6"/>
    <w:rsid w:val="00885D7C"/>
    <w:rsid w:val="00890AC9"/>
    <w:rsid w:val="008A4CA9"/>
    <w:rsid w:val="008A6A35"/>
    <w:rsid w:val="008A7A6B"/>
    <w:rsid w:val="008B227D"/>
    <w:rsid w:val="008B4C8B"/>
    <w:rsid w:val="008B6051"/>
    <w:rsid w:val="008B6F31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7A5D"/>
    <w:rsid w:val="00911661"/>
    <w:rsid w:val="009147DA"/>
    <w:rsid w:val="00917954"/>
    <w:rsid w:val="00930CBA"/>
    <w:rsid w:val="00934AA9"/>
    <w:rsid w:val="00950B3D"/>
    <w:rsid w:val="00950DB6"/>
    <w:rsid w:val="00951C51"/>
    <w:rsid w:val="00953B19"/>
    <w:rsid w:val="009557D2"/>
    <w:rsid w:val="00955900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3A9A"/>
    <w:rsid w:val="0098623F"/>
    <w:rsid w:val="00990EFD"/>
    <w:rsid w:val="009A0DF6"/>
    <w:rsid w:val="009B2AB5"/>
    <w:rsid w:val="009D22B7"/>
    <w:rsid w:val="009D5D6D"/>
    <w:rsid w:val="009E2721"/>
    <w:rsid w:val="009F03FA"/>
    <w:rsid w:val="00A0742C"/>
    <w:rsid w:val="00A10FE2"/>
    <w:rsid w:val="00A11430"/>
    <w:rsid w:val="00A124E1"/>
    <w:rsid w:val="00A13CA5"/>
    <w:rsid w:val="00A248A6"/>
    <w:rsid w:val="00A40146"/>
    <w:rsid w:val="00A47679"/>
    <w:rsid w:val="00A50299"/>
    <w:rsid w:val="00A509FD"/>
    <w:rsid w:val="00A55C08"/>
    <w:rsid w:val="00A57C86"/>
    <w:rsid w:val="00A62B21"/>
    <w:rsid w:val="00A67797"/>
    <w:rsid w:val="00A67C66"/>
    <w:rsid w:val="00A70BFD"/>
    <w:rsid w:val="00A71D17"/>
    <w:rsid w:val="00A7367A"/>
    <w:rsid w:val="00A7566E"/>
    <w:rsid w:val="00A76098"/>
    <w:rsid w:val="00A801B0"/>
    <w:rsid w:val="00A83411"/>
    <w:rsid w:val="00A92704"/>
    <w:rsid w:val="00A95943"/>
    <w:rsid w:val="00A963D5"/>
    <w:rsid w:val="00A9771B"/>
    <w:rsid w:val="00AA17A0"/>
    <w:rsid w:val="00AA2098"/>
    <w:rsid w:val="00AA26B5"/>
    <w:rsid w:val="00AA55C3"/>
    <w:rsid w:val="00AA7384"/>
    <w:rsid w:val="00AB5E3A"/>
    <w:rsid w:val="00AB6A1A"/>
    <w:rsid w:val="00AC651F"/>
    <w:rsid w:val="00AC70D6"/>
    <w:rsid w:val="00AD0064"/>
    <w:rsid w:val="00AD5767"/>
    <w:rsid w:val="00AD6650"/>
    <w:rsid w:val="00AD7D14"/>
    <w:rsid w:val="00AE0753"/>
    <w:rsid w:val="00AE0E2E"/>
    <w:rsid w:val="00AE1F21"/>
    <w:rsid w:val="00AE2FA8"/>
    <w:rsid w:val="00AF4EDC"/>
    <w:rsid w:val="00B05614"/>
    <w:rsid w:val="00B23487"/>
    <w:rsid w:val="00B23FE0"/>
    <w:rsid w:val="00B378AA"/>
    <w:rsid w:val="00B41C17"/>
    <w:rsid w:val="00B436F4"/>
    <w:rsid w:val="00B44F6E"/>
    <w:rsid w:val="00B46104"/>
    <w:rsid w:val="00B50D18"/>
    <w:rsid w:val="00B50FB8"/>
    <w:rsid w:val="00B631BA"/>
    <w:rsid w:val="00B707BE"/>
    <w:rsid w:val="00B82D3C"/>
    <w:rsid w:val="00B878AC"/>
    <w:rsid w:val="00B9491D"/>
    <w:rsid w:val="00BC7358"/>
    <w:rsid w:val="00BD0D84"/>
    <w:rsid w:val="00BD2C9F"/>
    <w:rsid w:val="00BD2D2A"/>
    <w:rsid w:val="00BD340D"/>
    <w:rsid w:val="00BD7372"/>
    <w:rsid w:val="00BE513D"/>
    <w:rsid w:val="00BF18D4"/>
    <w:rsid w:val="00BF1FC9"/>
    <w:rsid w:val="00C0142E"/>
    <w:rsid w:val="00C07CC9"/>
    <w:rsid w:val="00C12EAD"/>
    <w:rsid w:val="00C17601"/>
    <w:rsid w:val="00C17CEC"/>
    <w:rsid w:val="00C2372D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8773F"/>
    <w:rsid w:val="00C94306"/>
    <w:rsid w:val="00C94439"/>
    <w:rsid w:val="00CA4B22"/>
    <w:rsid w:val="00CA60F3"/>
    <w:rsid w:val="00CB54F9"/>
    <w:rsid w:val="00CB6A3A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44A1"/>
    <w:rsid w:val="00D14BD7"/>
    <w:rsid w:val="00D22DA2"/>
    <w:rsid w:val="00D24FE9"/>
    <w:rsid w:val="00D27589"/>
    <w:rsid w:val="00D33187"/>
    <w:rsid w:val="00D434B8"/>
    <w:rsid w:val="00D43D3B"/>
    <w:rsid w:val="00D4432B"/>
    <w:rsid w:val="00D462BF"/>
    <w:rsid w:val="00D47F03"/>
    <w:rsid w:val="00D5014C"/>
    <w:rsid w:val="00D5456D"/>
    <w:rsid w:val="00D54C7D"/>
    <w:rsid w:val="00D62E4A"/>
    <w:rsid w:val="00D67E22"/>
    <w:rsid w:val="00D718A0"/>
    <w:rsid w:val="00D856A8"/>
    <w:rsid w:val="00D90F40"/>
    <w:rsid w:val="00D93B06"/>
    <w:rsid w:val="00DA1288"/>
    <w:rsid w:val="00DA2463"/>
    <w:rsid w:val="00DA30EA"/>
    <w:rsid w:val="00DA48DE"/>
    <w:rsid w:val="00DB038A"/>
    <w:rsid w:val="00DB295B"/>
    <w:rsid w:val="00DC1277"/>
    <w:rsid w:val="00DC24F4"/>
    <w:rsid w:val="00DD2431"/>
    <w:rsid w:val="00DD45E3"/>
    <w:rsid w:val="00DE22C1"/>
    <w:rsid w:val="00DE63D4"/>
    <w:rsid w:val="00DE7589"/>
    <w:rsid w:val="00DF6903"/>
    <w:rsid w:val="00E0088B"/>
    <w:rsid w:val="00E01FB5"/>
    <w:rsid w:val="00E03772"/>
    <w:rsid w:val="00E10BB9"/>
    <w:rsid w:val="00E2078A"/>
    <w:rsid w:val="00E210C6"/>
    <w:rsid w:val="00E24043"/>
    <w:rsid w:val="00E24AB4"/>
    <w:rsid w:val="00E2552B"/>
    <w:rsid w:val="00E31B51"/>
    <w:rsid w:val="00E31BC3"/>
    <w:rsid w:val="00E40438"/>
    <w:rsid w:val="00E41639"/>
    <w:rsid w:val="00E41A24"/>
    <w:rsid w:val="00E43071"/>
    <w:rsid w:val="00E56579"/>
    <w:rsid w:val="00E60EE3"/>
    <w:rsid w:val="00E72A4E"/>
    <w:rsid w:val="00E74ED7"/>
    <w:rsid w:val="00E83DF2"/>
    <w:rsid w:val="00E946AC"/>
    <w:rsid w:val="00EA5745"/>
    <w:rsid w:val="00EB0B39"/>
    <w:rsid w:val="00EB1912"/>
    <w:rsid w:val="00EB4FE3"/>
    <w:rsid w:val="00EC1A86"/>
    <w:rsid w:val="00ED1E6B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04A9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47FDD"/>
    <w:rsid w:val="00F53C1D"/>
    <w:rsid w:val="00F604AE"/>
    <w:rsid w:val="00F65B0C"/>
    <w:rsid w:val="00F668E8"/>
    <w:rsid w:val="00F66C06"/>
    <w:rsid w:val="00F6757F"/>
    <w:rsid w:val="00F70561"/>
    <w:rsid w:val="00F768FC"/>
    <w:rsid w:val="00F91C20"/>
    <w:rsid w:val="00F93992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24097E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56A84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56A84"/>
  </w:style>
  <w:style w:type="character" w:styleId="Lbjegyzet-hivatkozs">
    <w:name w:val="footnote reference"/>
    <w:uiPriority w:val="99"/>
    <w:semiHidden/>
    <w:unhideWhenUsed/>
    <w:rsid w:val="00556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faktoring%202012%20(1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1F97-306D-4E0E-8EED-4D753637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faktoring 2012 (1)</Template>
  <TotalTime>2</TotalTime>
  <Pages>3</Pages>
  <Words>775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Körömi Bálint dr.</cp:lastModifiedBy>
  <cp:revision>4</cp:revision>
  <cp:lastPrinted>2012-06-20T15:06:00Z</cp:lastPrinted>
  <dcterms:created xsi:type="dcterms:W3CDTF">2025-05-09T08:12:00Z</dcterms:created>
  <dcterms:modified xsi:type="dcterms:W3CDTF">2025-05-13T13:55:00Z</dcterms:modified>
</cp:coreProperties>
</file>