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93134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34560FC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173D4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3F4B17FB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67CA4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0851E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3BF3B2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0E481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7FC5E2B3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E3E056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20926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4D6E966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6DC72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93DF2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49790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97323A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5E7E2D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8D34F4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35435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6449A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6958BD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4D6CFFD1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AF8423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5B7A27E7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ECB3E" w14:textId="77777777" w:rsidR="004311B9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Kezességi Levél </w:t>
            </w:r>
            <w:r w:rsidRPr="000F6A77">
              <w:rPr>
                <w:color w:val="000000" w:themeColor="text1"/>
                <w:szCs w:val="22"/>
              </w:rPr>
              <w:t>száma</w:t>
            </w:r>
            <w:r w:rsidR="002D19E5" w:rsidRPr="000F6A77">
              <w:rPr>
                <w:color w:val="000000" w:themeColor="text1"/>
                <w:szCs w:val="22"/>
              </w:rPr>
              <w:t xml:space="preserve"> / </w:t>
            </w:r>
            <w:r w:rsidR="007B5A26" w:rsidRPr="000F6A77">
              <w:rPr>
                <w:color w:val="000000" w:themeColor="text1"/>
                <w:szCs w:val="22"/>
              </w:rPr>
              <w:t>A</w:t>
            </w:r>
            <w:r w:rsidR="002D19E5" w:rsidRPr="000F6A77">
              <w:rPr>
                <w:color w:val="000000" w:themeColor="text1"/>
                <w:szCs w:val="22"/>
              </w:rPr>
              <w:t>dós neve</w:t>
            </w:r>
            <w:r w:rsidRPr="000F6A77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7ECF5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23246E5F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9ABE5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0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0F7F200A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B07DB" w14:textId="77777777" w:rsidR="008B6051" w:rsidRPr="000072C0" w:rsidRDefault="008B605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593221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E4E01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75FD30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7161D94A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FCCE04" w14:textId="77777777"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Egyéb követelés (késedelmi kamat, költségek stb.)</w:t>
            </w:r>
            <w:r w:rsidR="009B3212">
              <w:rPr>
                <w:szCs w:val="22"/>
              </w:rPr>
              <w:t xml:space="preserve">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7833A3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509B7A0D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D9ED6F" w14:textId="77777777"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76976A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8B6051" w:rsidRPr="000072C0" w14:paraId="39965B81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61591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006711C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413935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3C7BD2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76ADCB9A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143F4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38A083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72A4A3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22D0B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561734C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68CBF5" w14:textId="77777777" w:rsidR="002D19E5" w:rsidRDefault="002D19E5" w:rsidP="002737F0">
            <w:pPr>
              <w:spacing w:after="0"/>
              <w:rPr>
                <w:b/>
                <w:szCs w:val="22"/>
              </w:rPr>
            </w:pPr>
          </w:p>
          <w:p w14:paraId="436536F8" w14:textId="77777777"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  <w:r w:rsidRPr="000F6A77">
              <w:rPr>
                <w:b/>
                <w:color w:val="000000" w:themeColor="text1"/>
                <w:szCs w:val="22"/>
              </w:rPr>
              <w:t>A lehívás napján fennálló követelések</w:t>
            </w:r>
          </w:p>
          <w:tbl>
            <w:tblPr>
              <w:tblW w:w="98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484"/>
              <w:gridCol w:w="2701"/>
              <w:gridCol w:w="2057"/>
            </w:tblGrid>
            <w:tr w:rsidR="000F6A77" w:rsidRPr="000F6A77" w14:paraId="60FABB1C" w14:textId="77777777" w:rsidTr="00DF318F">
              <w:trPr>
                <w:trHeight w:val="397"/>
                <w:jc w:val="center"/>
              </w:trPr>
              <w:tc>
                <w:tcPr>
                  <w:tcW w:w="261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CFA8E14" w14:textId="77777777"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484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32961C4" w14:textId="77777777"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598877F" w14:textId="77777777"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7931788" w14:textId="77777777"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0F6A77" w:rsidRPr="000F6A77" w14:paraId="0F50F07C" w14:textId="77777777" w:rsidTr="00DF318F">
              <w:trPr>
                <w:trHeight w:val="397"/>
                <w:jc w:val="center"/>
              </w:trPr>
              <w:tc>
                <w:tcPr>
                  <w:tcW w:w="780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DE90102" w14:textId="77777777"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Egyéb követelés (késedelmi kamat, költségek stb.)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ED8696A" w14:textId="77777777"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2F268AE2" w14:textId="77777777"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</w:p>
          <w:p w14:paraId="74AABEAA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338B974C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91080C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EE7B3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FACCEB" w14:textId="77777777" w:rsidR="008B6051" w:rsidRPr="000072C0" w:rsidRDefault="00A4298B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0072C0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4A5A19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43394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2BA574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0D3812FB" w14:textId="77777777" w:rsidR="007B4106" w:rsidRPr="000072C0" w:rsidRDefault="007B4106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kezesség összegét a következő bankszámlára kérjük teljesíteni:</w:t>
            </w:r>
          </w:p>
        </w:tc>
        <w:bookmarkStart w:id="1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3CEEE4" w14:textId="77777777" w:rsidR="007B4106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8B6051" w:rsidRPr="000072C0" w14:paraId="783FF74C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0565AF0C" w14:textId="77777777" w:rsidR="00430631" w:rsidRPr="000072C0" w:rsidRDefault="00534E44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0072C0">
              <w:rPr>
                <w:szCs w:val="22"/>
              </w:rPr>
              <w:t xml:space="preserve"> és lehívás közötti időszakban megtett intézkedések, </w:t>
            </w:r>
            <w:r w:rsidR="00430631" w:rsidRPr="000F6A77">
              <w:rPr>
                <w:color w:val="000000" w:themeColor="text1"/>
                <w:szCs w:val="22"/>
              </w:rPr>
              <w:t xml:space="preserve">követelésállomány csökkenés </w:t>
            </w:r>
            <w:r w:rsidR="00430631" w:rsidRPr="000072C0">
              <w:rPr>
                <w:szCs w:val="22"/>
              </w:rPr>
              <w:t>stb.)</w:t>
            </w:r>
            <w:r w:rsidR="008B6051" w:rsidRPr="000072C0">
              <w:rPr>
                <w:szCs w:val="22"/>
              </w:rPr>
              <w:t xml:space="preserve">: </w:t>
            </w:r>
          </w:p>
          <w:p w14:paraId="28F91FA6" w14:textId="77777777" w:rsidR="008B605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48FF1033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0D70A583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7C1D5C73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4434189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58A3E46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83D94D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</w:tc>
      </w:tr>
      <w:tr w:rsidR="000F6A77" w:rsidRPr="00D05246" w14:paraId="31A89FD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DA04CD9" w14:textId="77777777" w:rsidR="000F6A77" w:rsidRDefault="000F6A77" w:rsidP="002737F0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ASZK azonosítási nyilatkozat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14:paraId="29B0DB34" w14:textId="77777777" w:rsidR="00987097" w:rsidRPr="000F6A77" w:rsidRDefault="00987097" w:rsidP="002737F0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0D6207A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0650805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D08EBCD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Nyilatkozat Agrár Széchenyi Kártya konstrukcióban való részvételhez, amelynek részét képezi a Kezesi nyilatkozat (a Hozzájáruló nyilatkozat kivételével)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14:paraId="4A4ADDA5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525CDAF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37AE24D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5958C500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kezességgel biztosítandó szerződés, illetve annak módosítása, azok elválaszthatatlan részét képező biztosítéki szerződésekkel együtt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 xml:space="preserve">); </w:t>
            </w:r>
          </w:p>
          <w:p w14:paraId="3D8A75B4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3D25907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3199FDA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EC7B734" w14:textId="2266B15B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NAV által kiállított, a Regisztráló Irodához történő hitelkérelem benyújtás időpontjához képest 30 napnál nem régebbi dátumú nemleges adóigazolás </w:t>
            </w:r>
            <w:r w:rsidRPr="000F6A77">
              <w:rPr>
                <w:b/>
                <w:color w:val="000000" w:themeColor="text1"/>
                <w:szCs w:val="22"/>
              </w:rPr>
              <w:t>eredeti példánya</w:t>
            </w:r>
            <w:r w:rsidRPr="000F6A77">
              <w:rPr>
                <w:color w:val="000000" w:themeColor="text1"/>
                <w:szCs w:val="22"/>
              </w:rPr>
              <w:t xml:space="preserve">, </w:t>
            </w:r>
            <w:r w:rsidRPr="000F6A77">
              <w:rPr>
                <w:b/>
                <w:color w:val="000000" w:themeColor="text1"/>
                <w:szCs w:val="22"/>
              </w:rPr>
              <w:t>vagy elektronikus úton kiadott adóigazolás esetén a</w:t>
            </w:r>
            <w:r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b/>
                <w:color w:val="000000" w:themeColor="text1"/>
                <w:szCs w:val="22"/>
              </w:rPr>
              <w:t>Regisztráló Iroda által hitelesített</w:t>
            </w:r>
            <w:r w:rsidRPr="000F6A77">
              <w:rPr>
                <w:color w:val="000000" w:themeColor="text1"/>
                <w:szCs w:val="22"/>
              </w:rPr>
              <w:t xml:space="preserve"> (Ügyfélkapun keresztül ellenőrzött) </w:t>
            </w:r>
            <w:r w:rsidR="00C85802">
              <w:rPr>
                <w:color w:val="000000" w:themeColor="text1"/>
                <w:szCs w:val="22"/>
              </w:rPr>
              <w:t xml:space="preserve">nemleges </w:t>
            </w:r>
            <w:r w:rsidRPr="000F6A77">
              <w:rPr>
                <w:color w:val="000000" w:themeColor="text1"/>
                <w:szCs w:val="22"/>
              </w:rPr>
              <w:t xml:space="preserve">adóigazolás nyomtatott példánya. Amennyiben a vállalkozás a hitelkérelem Regisztráló Irodához történő benyújtásának időpontjában szerepel a köztartozásmentes adózói adatbázisban, az abban való nyilvántartás tényét igazoló, a Regisztráló Iroda által lekért és hitelesített dokumentum; </w:t>
            </w:r>
          </w:p>
          <w:p w14:paraId="3ECC05BB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404A77C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52909BE9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BA43BE4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KHR-ben adatszolgáltatási hiba miatt szereplő kizárt KHR státusz esetén a finanszírozó által kiállított dokumentum, mely hitelt érdemlően igazolja, hogy már nem áll fenn az a tény, amely miatt a KHR-ben a (téves) ASZK jóváhagyást egyébként kizáró státusz még mindig látható;</w:t>
            </w:r>
          </w:p>
          <w:p w14:paraId="669A8652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1FF897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41E92A6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0BA186F" w14:textId="05516A84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a pénzügyi intézmény által az adósra és a kezesekre lekért, a szerződéskötéshez képest </w:t>
            </w:r>
            <w:r w:rsidR="00C85802">
              <w:rPr>
                <w:color w:val="000000" w:themeColor="text1"/>
                <w:szCs w:val="22"/>
              </w:rPr>
              <w:t>3</w:t>
            </w:r>
            <w:r w:rsidRPr="000F6A77">
              <w:rPr>
                <w:color w:val="000000" w:themeColor="text1"/>
                <w:szCs w:val="22"/>
              </w:rPr>
              <w:t xml:space="preserve">0 napnál nem régebbi KHR lekérdezés; </w:t>
            </w:r>
          </w:p>
          <w:p w14:paraId="4E48052F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BFBB204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19419F8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CA14A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szerződéskötéshez képest 30 napnál nem régebbi, a Regisztráló Iroda, illetve a pénzügyi intézmény által lekért cégkivonat;</w:t>
            </w:r>
          </w:p>
          <w:p w14:paraId="64944EA0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899398D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7DF18F3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590E412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 w:rsidRPr="00F506F8">
              <w:rPr>
                <w:color w:val="000000" w:themeColor="text1"/>
                <w:szCs w:val="22"/>
              </w:rPr>
              <w:t>őstermelők családi gazdaságának tagja</w:t>
            </w:r>
            <w:r w:rsidR="00F506F8">
              <w:rPr>
                <w:color w:val="000000" w:themeColor="text1"/>
                <w:szCs w:val="22"/>
              </w:rPr>
              <w:t>,</w:t>
            </w:r>
            <w:r w:rsidR="00F506F8" w:rsidRPr="00F506F8">
              <w:rPr>
                <w:color w:val="000000" w:themeColor="text1"/>
                <w:szCs w:val="22"/>
              </w:rPr>
              <w:t xml:space="preserve"> illetve mezőgazdasági őstermelő</w:t>
            </w:r>
            <w:r w:rsidRPr="000F6A77">
              <w:rPr>
                <w:color w:val="000000" w:themeColor="text1"/>
                <w:szCs w:val="22"/>
              </w:rPr>
              <w:t xml:space="preserve"> (amennyiben a vonatkozó számviteli jogszabályok kötelezően előírják számára) esetén SZJA vagy EVA bevallás, illetve KATA nyilatkozat a megszerzett bevételekről az utolsó lezárt, teljes üzleti évről. Amennyiben a vállalkozó rendelkezik két éves gazdálkodói múlttal, úgy az utolsó két lezárt, teljes üzleti évről szóló SZJA vagy EVA bevallás, KATA nyilatkozat;</w:t>
            </w:r>
          </w:p>
          <w:p w14:paraId="228A2F9A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A50EF1A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488C070F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70FF17F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fiatal mezőgazdasági termelő esetén támogatási határozat, illetve amennyiben a támogatási igény elutasítására forráshiány következtében került sor, az elutasító határozat;</w:t>
            </w:r>
          </w:p>
          <w:p w14:paraId="79B057BF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D232694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40469EF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EF797B3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gazdasági társaság esetén az utolsó lezárt év számviteli törvény szerinti beszámolója (mérleg, eredmény-kimutatás vagy eredménylevezetés, kiegészítő melléklet, illetve amennyiben a vállalkozásra vonatkozó számviteli előírások alapján kötelező: a könyvvizsgálói jelentés) és az azt alátámasztó cégszerűen aláírt főkönyvi kivonat – kivéve jogi személyiséggel nem rendelkező bevételi nyilvántartást vezető EVA/KATA-s vállalkozások, EVA/KATA-s vállalkozások esetén az EVA bevallás, illetve KATA nyilatkozat utolsó lezárt, teljes üzleti évről. Amennyiben a vállalkozó rendelkezik két éves gazdálkodói múlttal, úgy a két utolsó lezárt, teljes évről szóló EVA bevallás, illetve KATA nyilatkozat;</w:t>
            </w:r>
          </w:p>
          <w:p w14:paraId="3B839248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FAF58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2CAFC236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04DDF1E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ingatlan fedezet bevonás esetén a Regisztráló Irodához történő benyújtáshoz képest 30 napnál nem régebbi tulajdoni lap másolat a fedezetül szolgáló ingatlanról; </w:t>
            </w:r>
          </w:p>
          <w:p w14:paraId="76757D3A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45219AD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5DAF4FC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DBA6C94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>
              <w:rPr>
                <w:color w:val="000000" w:themeColor="text1"/>
                <w:szCs w:val="22"/>
              </w:rPr>
              <w:t xml:space="preserve">mezőgazdasági </w:t>
            </w:r>
            <w:r w:rsidRPr="000F6A77">
              <w:rPr>
                <w:color w:val="000000" w:themeColor="text1"/>
                <w:szCs w:val="22"/>
              </w:rPr>
              <w:t xml:space="preserve">őstermelő, </w:t>
            </w:r>
            <w:r w:rsidR="00F506F8">
              <w:rPr>
                <w:color w:val="000000" w:themeColor="text1"/>
                <w:szCs w:val="22"/>
              </w:rPr>
              <w:t xml:space="preserve">őstermelők családi gazdaságának tagja </w:t>
            </w:r>
            <w:r w:rsidRPr="000F6A77">
              <w:rPr>
                <w:color w:val="000000" w:themeColor="text1"/>
                <w:szCs w:val="22"/>
              </w:rPr>
              <w:t xml:space="preserve">adós, illetve egyéni cég adós tagja, valamint a kezes </w:t>
            </w:r>
            <w:r w:rsidR="00F506F8" w:rsidRPr="00F506F8">
              <w:rPr>
                <w:color w:val="000000" w:themeColor="text1"/>
                <w:szCs w:val="22"/>
              </w:rPr>
              <w:t xml:space="preserve">(egyéni vállalkozóként, mezőgazdasági őstermelőként, őstermelők családi gazdaságának tagjaként, valamint egyéni cég tagjaként tevékenykedő magánszemélyek esetén is) </w:t>
            </w:r>
            <w:r w:rsidRPr="000F6A77">
              <w:rPr>
                <w:color w:val="000000" w:themeColor="text1"/>
                <w:szCs w:val="22"/>
              </w:rPr>
              <w:t>személyazonosító okiratainak, adókártyájának, illetve az adószám igazolására szolgáló okiratának másolati példánya, továbbá dologi kötelezett bevonása esetén a tulajdonos személyazonosító okiratai másolati példánya, vagy a szerződéskötéshez képest 30 napnál nem régebbi cégkivonata;</w:t>
            </w:r>
          </w:p>
          <w:p w14:paraId="23E4573D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9F3812D" w14:textId="77777777"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07357DC3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9524A5" w14:textId="77777777"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lastRenderedPageBreak/>
              <w:t>az ingatlanfedezet esetén – a szerződéskötéshez, illetve a szerződésmódosításhoz képest 3 hónapnál nem régebbi – szakértő által elkészített vagyonértékelés másolati példánya;</w:t>
            </w:r>
          </w:p>
          <w:p w14:paraId="59AB981F" w14:textId="77777777"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6F7B05C" w14:textId="77777777" w:rsidR="000F6A77" w:rsidRPr="00D05246" w:rsidRDefault="00987097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74E00A7E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A264821" w14:textId="77777777"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ingóság és vagyon / körülírással meghatározott vagyon fedezet esetén – a szerződéskötéshez, illetve a szerződésmódosításhoz képest 3 hónapnál nem régebbi – vagyonértékelés vagy főkönyvi kivonat;</w:t>
            </w:r>
          </w:p>
          <w:p w14:paraId="19A9ECDD" w14:textId="77777777"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6F089B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87097" w:rsidRPr="00D05246" w14:paraId="1868B3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51FF7BE2" w14:textId="77777777"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közraktárjegyre alapított kézizálog - óvadéki fedezet esetében a közraktárjegy (árujegy, zálogjegy) másolata;</w:t>
            </w:r>
          </w:p>
          <w:p w14:paraId="51406D89" w14:textId="77777777"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FB6F1D8" w14:textId="77777777" w:rsidR="00987097" w:rsidRPr="00E91F0B" w:rsidRDefault="00987097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 w14:paraId="4517F35F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3BA1828" w14:textId="77777777"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beszedési megbízásra vonatkozó felhatalmazó levelek;</w:t>
            </w:r>
          </w:p>
          <w:p w14:paraId="153D58ED" w14:textId="77777777"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D893DE2" w14:textId="77777777" w:rsidR="000F6A77" w:rsidRPr="00E91F0B" w:rsidRDefault="00C0476F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CF2F6E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2E06F7C" w14:textId="77777777" w:rsidR="006B75A6" w:rsidRPr="000F6A77" w:rsidRDefault="00C80556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kötelezettségvállalás körülményeit összefoglaló szöveges tájékoztató;</w:t>
            </w:r>
          </w:p>
          <w:p w14:paraId="3721B812" w14:textId="77777777"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39F6415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EF8132F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B527A" w14:textId="77777777" w:rsidR="002070F9" w:rsidRDefault="00C80556" w:rsidP="000F6A77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szerződés felmondását</w:t>
            </w:r>
            <w:r w:rsidR="00966D9B" w:rsidRPr="000F6A77">
              <w:rPr>
                <w:bCs/>
                <w:color w:val="000000" w:themeColor="text1"/>
                <w:szCs w:val="22"/>
              </w:rPr>
              <w:t xml:space="preserve">, illetve a lejáratot követően küldött felszólítás, </w:t>
            </w:r>
            <w:r w:rsidRPr="000F6A77">
              <w:rPr>
                <w:bCs/>
                <w:color w:val="000000" w:themeColor="text1"/>
                <w:szCs w:val="22"/>
              </w:rPr>
              <w:t xml:space="preserve">és a szabályszerű kézbesítést igazoló irat </w:t>
            </w:r>
            <w:r w:rsidR="00966D9B" w:rsidRPr="000F6A77">
              <w:rPr>
                <w:bCs/>
                <w:color w:val="000000" w:themeColor="text1"/>
                <w:szCs w:val="22"/>
              </w:rPr>
              <w:t>az adós és az egyéb dologi és személyi</w:t>
            </w:r>
            <w:r w:rsidRPr="000F6A77">
              <w:rPr>
                <w:bCs/>
                <w:color w:val="000000" w:themeColor="text1"/>
                <w:szCs w:val="22"/>
              </w:rPr>
              <w:t xml:space="preserve"> kötelezettek vonatkozásában</w:t>
            </w:r>
            <w:r w:rsidR="007B75D1" w:rsidRPr="000F6A77">
              <w:rPr>
                <w:bCs/>
                <w:color w:val="000000" w:themeColor="text1"/>
                <w:szCs w:val="22"/>
              </w:rPr>
              <w:t>;</w:t>
            </w:r>
            <w:r w:rsidR="00CC175C" w:rsidRPr="000F6A77">
              <w:rPr>
                <w:bCs/>
                <w:color w:val="000000" w:themeColor="text1"/>
                <w:szCs w:val="22"/>
              </w:rPr>
              <w:t xml:space="preserve"> </w:t>
            </w:r>
          </w:p>
          <w:p w14:paraId="4977B8AF" w14:textId="77777777" w:rsidR="00C44081" w:rsidRPr="000F6A77" w:rsidRDefault="00C44081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0F4EB6B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9163C9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E04A51A" w14:textId="77777777"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hátraléki kimutatás az adóssal szembeni követelés</w:t>
            </w:r>
            <w:r w:rsidR="00B879DA" w:rsidRPr="000F6A77">
              <w:rPr>
                <w:bCs/>
                <w:color w:val="000000" w:themeColor="text1"/>
                <w:szCs w:val="22"/>
              </w:rPr>
              <w:t>ek</w:t>
            </w:r>
            <w:r w:rsidRPr="000F6A77">
              <w:rPr>
                <w:bCs/>
                <w:color w:val="000000" w:themeColor="text1"/>
                <w:szCs w:val="22"/>
              </w:rPr>
              <w:t>ről;</w:t>
            </w:r>
          </w:p>
          <w:p w14:paraId="033EA4AD" w14:textId="77777777"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540263D" w14:textId="77777777"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5907BE23" w14:textId="77777777" w:rsidR="00D22EFC" w:rsidRPr="00E91F0B" w:rsidRDefault="00D22EFC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4C5FBD9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51FAB67" w14:textId="77777777" w:rsidR="00D31B75" w:rsidRPr="000F6A77" w:rsidRDefault="00CC175C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szerződésben szereplő (hatálybalépési, folyósítási) feltételek beálltát bizonyító ir</w:t>
            </w:r>
            <w:r w:rsidR="00C34EC3" w:rsidRPr="000F6A77">
              <w:rPr>
                <w:color w:val="000000" w:themeColor="text1"/>
                <w:szCs w:val="22"/>
              </w:rPr>
              <w:t>at</w:t>
            </w:r>
            <w:r w:rsidRPr="000F6A77">
              <w:rPr>
                <w:color w:val="000000" w:themeColor="text1"/>
                <w:szCs w:val="22"/>
              </w:rPr>
              <w:t>(ok)</w:t>
            </w:r>
            <w:r w:rsidR="00D31B75" w:rsidRPr="000F6A77">
              <w:rPr>
                <w:color w:val="000000" w:themeColor="text1"/>
                <w:szCs w:val="22"/>
              </w:rPr>
              <w:t xml:space="preserve"> és a hitelkeret-nyitás tényét igazoló számviteli bizonylat(ok);</w:t>
            </w:r>
          </w:p>
          <w:p w14:paraId="2AFF3E86" w14:textId="77777777"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D0E65AF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9DC0B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FF953F4" w14:textId="14739978"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az adós ellen folyó csőd-, felszámolási és végelszámolási eljárás esetén a hitelezői igény bejelentése és annak visszaigazolása;</w:t>
            </w:r>
            <w:r w:rsidR="00315BDF">
              <w:t xml:space="preserve"> </w:t>
            </w:r>
            <w:r w:rsidR="00C85802">
              <w:t>csődegyezséggel és felszámolási egyezséggel kapcsolatos iratok,</w:t>
            </w:r>
            <w:r w:rsidR="00C85802" w:rsidRPr="00315BDF">
              <w:rPr>
                <w:bCs/>
                <w:color w:val="000000" w:themeColor="text1"/>
                <w:szCs w:val="22"/>
              </w:rPr>
              <w:t xml:space="preserve"> </w:t>
            </w:r>
            <w:r w:rsidR="00315BDF" w:rsidRPr="00315BDF">
              <w:rPr>
                <w:bCs/>
                <w:color w:val="000000" w:themeColor="text1"/>
                <w:szCs w:val="22"/>
              </w:rPr>
              <w:t>szerkezetátalakítási eljárás esetén a hitelezői igény bejelentése és annak visszaigazolása,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14:paraId="6B16620C" w14:textId="77777777"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4BC5F3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AF7C5C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3F7BA86" w14:textId="77777777" w:rsidR="002070F9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ingatlan fedezet esetén a zálogjog bejegyzést tartalmazó tulajdoni lap, ingó és vagyon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 körülírással meghatározott vagyontárgy fedezet esetén a zálogjog bejegyzést tartalmazó MOKK Tanúsítvány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 igazolása;</w:t>
            </w:r>
          </w:p>
          <w:p w14:paraId="21BB726F" w14:textId="77777777"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  <w:p w14:paraId="2F21D84E" w14:textId="77777777"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fedezetmódosítás esetén az újonnan bevont biztosítékokra vonatkozó szerződések, vagyonértékelések, értékbecslések, tulajdoni lapok, MOKK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bejegyzések;</w:t>
            </w:r>
          </w:p>
          <w:p w14:paraId="4073E2DB" w14:textId="77777777"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8D2C014" w14:textId="77777777"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081F94EA" w14:textId="77777777"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EA079B9" w14:textId="77777777"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D6A8833" w14:textId="77777777" w:rsidR="008F2355" w:rsidRPr="00E91F0B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8F2355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F2355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8F2355">
              <w:rPr>
                <w:sz w:val="24"/>
                <w:szCs w:val="24"/>
                <w:highlight w:val="lightGray"/>
              </w:rPr>
            </w:r>
            <w:r w:rsidRPr="008F2355">
              <w:rPr>
                <w:sz w:val="24"/>
                <w:szCs w:val="24"/>
                <w:highlight w:val="lightGray"/>
              </w:rPr>
              <w:fldChar w:fldCharType="separate"/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175E1E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E6B0E14" w14:textId="77777777" w:rsidR="006B75A6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pénzügyi intézmény kötelezettségvállalást célzó döntés-előkészítő előterjesztése és határozata</w:t>
            </w:r>
            <w:r w:rsidR="00D22EFC">
              <w:rPr>
                <w:bCs/>
                <w:color w:val="000000" w:themeColor="text1"/>
                <w:szCs w:val="22"/>
              </w:rPr>
              <w:t>,</w:t>
            </w:r>
          </w:p>
          <w:p w14:paraId="2C07E451" w14:textId="77777777"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5CEC31A" w14:textId="77777777"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281FA7D2" w14:textId="77777777" w:rsidR="00D22EFC" w:rsidRPr="00E91F0B" w:rsidRDefault="00D22EFC" w:rsidP="00D22EFC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BE0D69" w:rsidRPr="00D05246" w14:paraId="6C3A3BA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2693B9C" w14:textId="77777777" w:rsidR="00BE0D69" w:rsidRPr="000F6A77" w:rsidRDefault="00BE0D69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>.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20827A" w14:textId="77777777" w:rsidR="00BE0D69" w:rsidRPr="00E91F0B" w:rsidRDefault="00BE0D69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110EF1B3" w14:textId="77777777" w:rsidR="00CE7F25" w:rsidRDefault="00CE7F25" w:rsidP="002737F0">
      <w:pPr>
        <w:spacing w:after="0"/>
        <w:rPr>
          <w:sz w:val="24"/>
          <w:szCs w:val="24"/>
        </w:rPr>
      </w:pPr>
    </w:p>
    <w:p w14:paraId="055B21E5" w14:textId="77777777" w:rsidR="00433583" w:rsidRDefault="00433583" w:rsidP="002737F0">
      <w:pPr>
        <w:spacing w:after="0"/>
        <w:rPr>
          <w:sz w:val="24"/>
          <w:szCs w:val="24"/>
          <w:highlight w:val="lightGray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3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4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3"/>
    </w:p>
    <w:p w14:paraId="142FF4B5" w14:textId="77777777" w:rsidR="00CE7F25" w:rsidRDefault="00CE7F25" w:rsidP="002737F0">
      <w:pPr>
        <w:spacing w:after="0"/>
        <w:rPr>
          <w:sz w:val="24"/>
          <w:szCs w:val="24"/>
        </w:rPr>
      </w:pPr>
    </w:p>
    <w:p w14:paraId="0ECB852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30C08C0D" w14:textId="77777777" w:rsidR="00E06A9B" w:rsidRDefault="00E06A9B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14:paraId="65C9A8DC" w14:textId="77777777"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14:paraId="045FED79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6F25DD7F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1AAF473A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14:paraId="514C39BC" w14:textId="77777777"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14:paraId="744FCDF1" w14:textId="77777777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0FCCE" w14:textId="77777777" w:rsidR="000D0847" w:rsidRDefault="000D0847" w:rsidP="00836DF6">
      <w:pPr>
        <w:spacing w:after="0"/>
      </w:pPr>
      <w:r>
        <w:separator/>
      </w:r>
    </w:p>
  </w:endnote>
  <w:endnote w:type="continuationSeparator" w:id="0">
    <w:p w14:paraId="046A0CD9" w14:textId="77777777" w:rsidR="000D0847" w:rsidRDefault="000D0847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8829" w14:textId="77777777" w:rsidR="00585A91" w:rsidRDefault="00585A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6315E" w14:textId="6DED4977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9D50" w14:textId="77777777" w:rsidR="00585A91" w:rsidRDefault="00585A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24FC" w14:textId="77777777" w:rsidR="000D0847" w:rsidRDefault="000D0847" w:rsidP="00836DF6">
      <w:pPr>
        <w:spacing w:after="0"/>
      </w:pPr>
      <w:r>
        <w:separator/>
      </w:r>
    </w:p>
  </w:footnote>
  <w:footnote w:type="continuationSeparator" w:id="0">
    <w:p w14:paraId="5590BEC8" w14:textId="77777777" w:rsidR="000D0847" w:rsidRDefault="000D0847" w:rsidP="00836DF6">
      <w:pPr>
        <w:spacing w:after="0"/>
      </w:pPr>
      <w:r>
        <w:continuationSeparator/>
      </w:r>
    </w:p>
  </w:footnote>
  <w:footnote w:id="1">
    <w:p w14:paraId="22E403A7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206CF4E3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0EFB6C6E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5E7B61C5" w14:textId="77777777" w:rsidR="00BE0D69" w:rsidRDefault="00BE0D69" w:rsidP="00BE0D6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2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691F" w14:textId="77777777" w:rsidR="00585A91" w:rsidRDefault="00585A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6F87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AEE77B" wp14:editId="19F33925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7FA18F97" w14:textId="1A2AAB84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385D89" w:rsidRPr="00053D08">
      <w:rPr>
        <w:b/>
        <w:color w:val="000000" w:themeColor="text1"/>
        <w:sz w:val="24"/>
        <w:szCs w:val="24"/>
      </w:rPr>
      <w:t xml:space="preserve">Agrár Széchenyi Kártya </w:t>
    </w:r>
    <w:r w:rsidR="005D4191" w:rsidRPr="00053D08">
      <w:rPr>
        <w:b/>
        <w:color w:val="000000" w:themeColor="text1"/>
        <w:sz w:val="24"/>
        <w:szCs w:val="24"/>
      </w:rPr>
      <w:t>szerződéshez</w:t>
    </w:r>
    <w:r>
      <w:rPr>
        <w:b/>
        <w:sz w:val="24"/>
        <w:szCs w:val="24"/>
      </w:rPr>
      <w:tab/>
    </w:r>
    <w:r>
      <w:rPr>
        <w:sz w:val="16"/>
        <w:szCs w:val="16"/>
      </w:rPr>
      <w:t>érvényes</w:t>
    </w:r>
    <w:r w:rsidRPr="000F6A77">
      <w:rPr>
        <w:color w:val="000000" w:themeColor="text1"/>
        <w:sz w:val="16"/>
        <w:szCs w:val="16"/>
      </w:rPr>
      <w:t xml:space="preserve">: </w:t>
    </w:r>
    <w:r w:rsidR="00315BDF">
      <w:rPr>
        <w:color w:val="000000" w:themeColor="text1"/>
        <w:sz w:val="16"/>
        <w:szCs w:val="16"/>
      </w:rPr>
      <w:t>202</w:t>
    </w:r>
    <w:r w:rsidR="00585A91">
      <w:rPr>
        <w:color w:val="000000" w:themeColor="text1"/>
        <w:sz w:val="16"/>
        <w:szCs w:val="16"/>
      </w:rPr>
      <w:t>5</w:t>
    </w:r>
    <w:r w:rsidR="00E95A7C">
      <w:rPr>
        <w:color w:val="000000" w:themeColor="text1"/>
        <w:sz w:val="16"/>
        <w:szCs w:val="16"/>
      </w:rPr>
      <w:t>.0</w:t>
    </w:r>
    <w:r w:rsidR="00585A91">
      <w:rPr>
        <w:color w:val="000000" w:themeColor="text1"/>
        <w:sz w:val="16"/>
        <w:szCs w:val="16"/>
      </w:rPr>
      <w:t>5</w:t>
    </w:r>
    <w:r w:rsidR="00E95A7C">
      <w:rPr>
        <w:color w:val="000000" w:themeColor="text1"/>
        <w:sz w:val="16"/>
        <w:szCs w:val="16"/>
      </w:rPr>
      <w:t>.1</w:t>
    </w:r>
    <w:r w:rsidR="00585A91">
      <w:rPr>
        <w:color w:val="000000" w:themeColor="text1"/>
        <w:sz w:val="16"/>
        <w:szCs w:val="16"/>
      </w:rPr>
      <w:t>5</w:t>
    </w:r>
    <w:r w:rsidR="00E95A7C">
      <w:rPr>
        <w:color w:val="000000" w:themeColor="text1"/>
        <w:sz w:val="16"/>
        <w:szCs w:val="16"/>
      </w:rPr>
      <w:t>-től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E066" w14:textId="77777777" w:rsidR="00585A91" w:rsidRDefault="00585A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7294927">
    <w:abstractNumId w:val="10"/>
  </w:num>
  <w:num w:numId="2" w16cid:durableId="1844277609">
    <w:abstractNumId w:val="10"/>
  </w:num>
  <w:num w:numId="3" w16cid:durableId="2000496832">
    <w:abstractNumId w:val="10"/>
  </w:num>
  <w:num w:numId="4" w16cid:durableId="1173881628">
    <w:abstractNumId w:val="10"/>
  </w:num>
  <w:num w:numId="5" w16cid:durableId="1096096940">
    <w:abstractNumId w:val="10"/>
  </w:num>
  <w:num w:numId="6" w16cid:durableId="1559123405">
    <w:abstractNumId w:val="10"/>
  </w:num>
  <w:num w:numId="7" w16cid:durableId="1428190289">
    <w:abstractNumId w:val="10"/>
  </w:num>
  <w:num w:numId="8" w16cid:durableId="418912890">
    <w:abstractNumId w:val="10"/>
  </w:num>
  <w:num w:numId="9" w16cid:durableId="1413117507">
    <w:abstractNumId w:val="10"/>
  </w:num>
  <w:num w:numId="10" w16cid:durableId="137264732">
    <w:abstractNumId w:val="6"/>
  </w:num>
  <w:num w:numId="11" w16cid:durableId="518129486">
    <w:abstractNumId w:val="3"/>
  </w:num>
  <w:num w:numId="12" w16cid:durableId="383413366">
    <w:abstractNumId w:val="8"/>
  </w:num>
  <w:num w:numId="13" w16cid:durableId="336663037">
    <w:abstractNumId w:val="4"/>
  </w:num>
  <w:num w:numId="14" w16cid:durableId="1465735623">
    <w:abstractNumId w:val="5"/>
  </w:num>
  <w:num w:numId="15" w16cid:durableId="1248996079">
    <w:abstractNumId w:val="14"/>
  </w:num>
  <w:num w:numId="16" w16cid:durableId="1494565976">
    <w:abstractNumId w:val="2"/>
  </w:num>
  <w:num w:numId="17" w16cid:durableId="275413028">
    <w:abstractNumId w:val="1"/>
  </w:num>
  <w:num w:numId="18" w16cid:durableId="1491752854">
    <w:abstractNumId w:val="16"/>
  </w:num>
  <w:num w:numId="19" w16cid:durableId="653217663">
    <w:abstractNumId w:val="0"/>
  </w:num>
  <w:num w:numId="20" w16cid:durableId="828060083">
    <w:abstractNumId w:val="15"/>
  </w:num>
  <w:num w:numId="21" w16cid:durableId="1891333314">
    <w:abstractNumId w:val="13"/>
  </w:num>
  <w:num w:numId="22" w16cid:durableId="1951549060">
    <w:abstractNumId w:val="12"/>
  </w:num>
  <w:num w:numId="23" w16cid:durableId="1385717229">
    <w:abstractNumId w:val="7"/>
  </w:num>
  <w:num w:numId="24" w16cid:durableId="300423553">
    <w:abstractNumId w:val="9"/>
  </w:num>
  <w:num w:numId="25" w16cid:durableId="1074085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V395/2BoYcyXx3jmvHs4BNY/lCD0G3aWYslHUaqKp4YH1N4r2Wz/90ztYlES1UCpW7dIqH6874Chia691CgiXA==" w:salt="ILWuzs73C2HZNDwGVRSMyw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4A7"/>
    <w:rsid w:val="000109E0"/>
    <w:rsid w:val="00016503"/>
    <w:rsid w:val="00016FB0"/>
    <w:rsid w:val="00017777"/>
    <w:rsid w:val="00027E4B"/>
    <w:rsid w:val="00030586"/>
    <w:rsid w:val="00032C0D"/>
    <w:rsid w:val="00034ABC"/>
    <w:rsid w:val="00040DF3"/>
    <w:rsid w:val="00043AC6"/>
    <w:rsid w:val="00045D55"/>
    <w:rsid w:val="00053D08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0847"/>
    <w:rsid w:val="000D19DD"/>
    <w:rsid w:val="000D3DEF"/>
    <w:rsid w:val="000E0679"/>
    <w:rsid w:val="000E49CA"/>
    <w:rsid w:val="000E4F4C"/>
    <w:rsid w:val="000F0F71"/>
    <w:rsid w:val="000F6A77"/>
    <w:rsid w:val="00104812"/>
    <w:rsid w:val="0011257A"/>
    <w:rsid w:val="00114403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78D7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15BDF"/>
    <w:rsid w:val="00323FD8"/>
    <w:rsid w:val="003323CC"/>
    <w:rsid w:val="00342BC5"/>
    <w:rsid w:val="003538B8"/>
    <w:rsid w:val="00366380"/>
    <w:rsid w:val="00366A79"/>
    <w:rsid w:val="00380DF1"/>
    <w:rsid w:val="00385D89"/>
    <w:rsid w:val="00387F14"/>
    <w:rsid w:val="00395F50"/>
    <w:rsid w:val="003A0907"/>
    <w:rsid w:val="003C0689"/>
    <w:rsid w:val="003C2517"/>
    <w:rsid w:val="003C6858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30631"/>
    <w:rsid w:val="004311B9"/>
    <w:rsid w:val="0043269A"/>
    <w:rsid w:val="0043275C"/>
    <w:rsid w:val="00433583"/>
    <w:rsid w:val="00445E70"/>
    <w:rsid w:val="00447EF5"/>
    <w:rsid w:val="0045068C"/>
    <w:rsid w:val="004526D2"/>
    <w:rsid w:val="00456077"/>
    <w:rsid w:val="004612E4"/>
    <w:rsid w:val="004627CB"/>
    <w:rsid w:val="00465939"/>
    <w:rsid w:val="0047349F"/>
    <w:rsid w:val="00490AA1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4170"/>
    <w:rsid w:val="004E6A2D"/>
    <w:rsid w:val="004F0CB8"/>
    <w:rsid w:val="004F19C0"/>
    <w:rsid w:val="004F57B3"/>
    <w:rsid w:val="004F7D98"/>
    <w:rsid w:val="005070D8"/>
    <w:rsid w:val="005130E4"/>
    <w:rsid w:val="00515949"/>
    <w:rsid w:val="00524663"/>
    <w:rsid w:val="00534E44"/>
    <w:rsid w:val="00540D8D"/>
    <w:rsid w:val="00546BA3"/>
    <w:rsid w:val="0054732C"/>
    <w:rsid w:val="0055074A"/>
    <w:rsid w:val="00561586"/>
    <w:rsid w:val="005774F5"/>
    <w:rsid w:val="0058361F"/>
    <w:rsid w:val="00585A91"/>
    <w:rsid w:val="00586CA8"/>
    <w:rsid w:val="00591982"/>
    <w:rsid w:val="005946D6"/>
    <w:rsid w:val="00596833"/>
    <w:rsid w:val="005A0FA5"/>
    <w:rsid w:val="005A1227"/>
    <w:rsid w:val="005A7DD6"/>
    <w:rsid w:val="005C26F8"/>
    <w:rsid w:val="005C67FD"/>
    <w:rsid w:val="005D3348"/>
    <w:rsid w:val="005D3808"/>
    <w:rsid w:val="005D4191"/>
    <w:rsid w:val="005D58E2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45C7"/>
    <w:rsid w:val="00662F89"/>
    <w:rsid w:val="0066698B"/>
    <w:rsid w:val="00675BEF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C7B3C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A5454"/>
    <w:rsid w:val="007B1B4F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176F7"/>
    <w:rsid w:val="00820755"/>
    <w:rsid w:val="0082350A"/>
    <w:rsid w:val="00825A2F"/>
    <w:rsid w:val="00825B73"/>
    <w:rsid w:val="008263C6"/>
    <w:rsid w:val="008265B4"/>
    <w:rsid w:val="00827C94"/>
    <w:rsid w:val="008300CA"/>
    <w:rsid w:val="00836968"/>
    <w:rsid w:val="00836DF6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6051"/>
    <w:rsid w:val="008B79BD"/>
    <w:rsid w:val="008B7BDE"/>
    <w:rsid w:val="008C1EA8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2355"/>
    <w:rsid w:val="008F6507"/>
    <w:rsid w:val="00907A5D"/>
    <w:rsid w:val="00911661"/>
    <w:rsid w:val="009147DA"/>
    <w:rsid w:val="0091514C"/>
    <w:rsid w:val="00915B1A"/>
    <w:rsid w:val="00930CBA"/>
    <w:rsid w:val="00945C27"/>
    <w:rsid w:val="00950B3D"/>
    <w:rsid w:val="00950DB6"/>
    <w:rsid w:val="00952D4C"/>
    <w:rsid w:val="009557D2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87097"/>
    <w:rsid w:val="00990EFD"/>
    <w:rsid w:val="009A0DF6"/>
    <w:rsid w:val="009B2AB5"/>
    <w:rsid w:val="009B3212"/>
    <w:rsid w:val="009D22B7"/>
    <w:rsid w:val="009D5D6D"/>
    <w:rsid w:val="009F03FA"/>
    <w:rsid w:val="00A10FE2"/>
    <w:rsid w:val="00A11430"/>
    <w:rsid w:val="00A124E1"/>
    <w:rsid w:val="00A13CA5"/>
    <w:rsid w:val="00A248A6"/>
    <w:rsid w:val="00A37928"/>
    <w:rsid w:val="00A40146"/>
    <w:rsid w:val="00A4298B"/>
    <w:rsid w:val="00A45A3C"/>
    <w:rsid w:val="00A47679"/>
    <w:rsid w:val="00A50299"/>
    <w:rsid w:val="00A509FD"/>
    <w:rsid w:val="00A51032"/>
    <w:rsid w:val="00A55C08"/>
    <w:rsid w:val="00A57C86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40A6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6FEB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0D69"/>
    <w:rsid w:val="00BE11AB"/>
    <w:rsid w:val="00BE513D"/>
    <w:rsid w:val="00BF1FC9"/>
    <w:rsid w:val="00BF22E0"/>
    <w:rsid w:val="00BF7EBA"/>
    <w:rsid w:val="00C0142E"/>
    <w:rsid w:val="00C0476F"/>
    <w:rsid w:val="00C077E6"/>
    <w:rsid w:val="00C17601"/>
    <w:rsid w:val="00C17CEC"/>
    <w:rsid w:val="00C33E02"/>
    <w:rsid w:val="00C34822"/>
    <w:rsid w:val="00C34EC3"/>
    <w:rsid w:val="00C4188B"/>
    <w:rsid w:val="00C41D85"/>
    <w:rsid w:val="00C4275F"/>
    <w:rsid w:val="00C44081"/>
    <w:rsid w:val="00C51326"/>
    <w:rsid w:val="00C5697D"/>
    <w:rsid w:val="00C609F6"/>
    <w:rsid w:val="00C62A52"/>
    <w:rsid w:val="00C67C08"/>
    <w:rsid w:val="00C7030B"/>
    <w:rsid w:val="00C76095"/>
    <w:rsid w:val="00C77484"/>
    <w:rsid w:val="00C80556"/>
    <w:rsid w:val="00C85802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E7F25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2EFC"/>
    <w:rsid w:val="00D24FE9"/>
    <w:rsid w:val="00D27589"/>
    <w:rsid w:val="00D31B75"/>
    <w:rsid w:val="00D33187"/>
    <w:rsid w:val="00D4432B"/>
    <w:rsid w:val="00D47F03"/>
    <w:rsid w:val="00D5014C"/>
    <w:rsid w:val="00D521E1"/>
    <w:rsid w:val="00D54C7D"/>
    <w:rsid w:val="00D5535F"/>
    <w:rsid w:val="00D61E4D"/>
    <w:rsid w:val="00D67E22"/>
    <w:rsid w:val="00D718A0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318F"/>
    <w:rsid w:val="00DF6903"/>
    <w:rsid w:val="00E0088B"/>
    <w:rsid w:val="00E01FB5"/>
    <w:rsid w:val="00E03772"/>
    <w:rsid w:val="00E06A9B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52D9E"/>
    <w:rsid w:val="00E60EE3"/>
    <w:rsid w:val="00E72A4E"/>
    <w:rsid w:val="00E72AF8"/>
    <w:rsid w:val="00E83DF2"/>
    <w:rsid w:val="00E91F0B"/>
    <w:rsid w:val="00E946AC"/>
    <w:rsid w:val="00E95A7C"/>
    <w:rsid w:val="00EB0B39"/>
    <w:rsid w:val="00EB4FE3"/>
    <w:rsid w:val="00EC2D3B"/>
    <w:rsid w:val="00ED1E6B"/>
    <w:rsid w:val="00ED2FA4"/>
    <w:rsid w:val="00EE1759"/>
    <w:rsid w:val="00EE5A44"/>
    <w:rsid w:val="00EF1F6B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506F8"/>
    <w:rsid w:val="00F604AE"/>
    <w:rsid w:val="00F6757F"/>
    <w:rsid w:val="00F70561"/>
    <w:rsid w:val="00F70F0C"/>
    <w:rsid w:val="00F768FC"/>
    <w:rsid w:val="00F91C20"/>
    <w:rsid w:val="00F930EC"/>
    <w:rsid w:val="00F93992"/>
    <w:rsid w:val="00F9691F"/>
    <w:rsid w:val="00FA2C11"/>
    <w:rsid w:val="00FB13A7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616AA2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08FE-CE0D-427B-B2DE-E3B8C0AF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8</TotalTime>
  <Pages>3</Pages>
  <Words>1043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Körömi Bálint dr.</cp:lastModifiedBy>
  <cp:revision>5</cp:revision>
  <cp:lastPrinted>2010-01-06T07:56:00Z</cp:lastPrinted>
  <dcterms:created xsi:type="dcterms:W3CDTF">2025-05-09T08:19:00Z</dcterms:created>
  <dcterms:modified xsi:type="dcterms:W3CDTF">2025-05-13T13:53:00Z</dcterms:modified>
</cp:coreProperties>
</file>