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5F79ECB8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</w:t>
      </w:r>
      <w:r w:rsidRPr="00137B07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297266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37B2FB9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>410. §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56C84680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 xml:space="preserve">z </w:t>
      </w:r>
      <w:r w:rsidRPr="000529F7">
        <w:rPr>
          <w:rFonts w:ascii="Arial" w:hAnsi="Arial" w:cs="Arial"/>
          <w:sz w:val="18"/>
          <w:szCs w:val="18"/>
          <w:lang w:val="hu-HU"/>
        </w:rPr>
        <w:t>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6F699E52" w:rsidR="0090416C" w:rsidRPr="000529F7" w:rsidRDefault="00A7029A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B7603">
        <w:rPr>
          <w:rFonts w:ascii="Arial" w:hAnsi="Arial" w:cs="Arial"/>
          <w:sz w:val="18"/>
          <w:szCs w:val="18"/>
          <w:lang w:val="hu-HU"/>
        </w:rPr>
        <w:t>követelés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B7603">
        <w:rPr>
          <w:rFonts w:ascii="Arial" w:hAnsi="Arial" w:cs="Arial"/>
          <w:sz w:val="18"/>
          <w:szCs w:val="18"/>
          <w:lang w:val="hu-HU"/>
        </w:rPr>
        <w:t>éről szóló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>a szerződésátruházás vagy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az engedményezés nem </w:t>
      </w:r>
      <w:r w:rsidR="0090416C" w:rsidRPr="004A6133">
        <w:rPr>
          <w:rFonts w:ascii="Arial" w:hAnsi="Arial" w:cs="Arial"/>
          <w:sz w:val="18"/>
          <w:szCs w:val="18"/>
          <w:lang w:val="hu-HU"/>
        </w:rPr>
        <w:t>a</w:t>
      </w:r>
      <w:r w:rsidR="0090416C">
        <w:rPr>
          <w:rFonts w:ascii="Arial" w:hAnsi="Arial" w:cs="Arial"/>
          <w:sz w:val="18"/>
          <w:szCs w:val="18"/>
          <w:lang w:val="hu-HU"/>
        </w:rPr>
        <w:t>z Üzletszabályzat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 w:rsidR="0090416C">
        <w:rPr>
          <w:rFonts w:ascii="Arial" w:hAnsi="Arial" w:cs="Arial"/>
          <w:sz w:val="18"/>
          <w:szCs w:val="18"/>
          <w:lang w:val="hu-HU"/>
        </w:rPr>
        <w:t>já</w:t>
      </w:r>
      <w:r w:rsidR="0090416C"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41C54E28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az új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létrejöttétől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430AFF29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</w:t>
      </w:r>
      <w:r w:rsidR="007316DD">
        <w:rPr>
          <w:rFonts w:ascii="Arial" w:hAnsi="Arial" w:cs="Arial"/>
          <w:sz w:val="18"/>
          <w:szCs w:val="18"/>
          <w:lang w:val="hu-HU"/>
        </w:rPr>
        <w:t xml:space="preserve">, </w:t>
      </w:r>
      <w:r w:rsidR="007316DD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7316DD">
        <w:rPr>
          <w:rFonts w:ascii="Arial" w:hAnsi="Arial" w:cs="Arial"/>
          <w:sz w:val="18"/>
          <w:szCs w:val="18"/>
        </w:rPr>
        <w:t>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1485E332" w:rsidR="00D532BA" w:rsidRDefault="004C2678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0056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26FBFA1" w14:textId="35B16B40" w:rsidR="004C2678" w:rsidRPr="004C2678" w:rsidRDefault="004C2678" w:rsidP="004C2678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22306DE8" w14:textId="77777777" w:rsidR="00AF541A" w:rsidRDefault="00AF541A">
      <w:pPr>
        <w:spacing w:before="0" w:after="0"/>
        <w:ind w:left="0"/>
        <w:jc w:val="left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br w:type="page"/>
      </w:r>
    </w:p>
    <w:p w14:paraId="656BE1CF" w14:textId="6D1D9029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lastRenderedPageBreak/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1E462EA8" w14:textId="17EBA362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5679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5" w:right="1133" w:bottom="284" w:left="1134" w:header="510" w:footer="437" w:gutter="0"/>
          <w:pgNumType w:start="1"/>
          <w:cols w:space="708"/>
          <w:titlePg/>
          <w:docGrid w:linePitch="360"/>
        </w:sectPr>
      </w:pPr>
      <w:bookmarkStart w:id="0" w:name="pr2"/>
      <w:bookmarkStart w:id="1" w:name="_Toc47516409"/>
      <w:bookmarkStart w:id="2" w:name="_Toc18538687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17047299"/>
      <w:bookmarkStart w:id="10" w:name="_Toc477250364"/>
      <w:bookmarkStart w:id="11" w:name="_Toc477250409"/>
      <w:bookmarkStart w:id="12" w:name="_Toc477250465"/>
      <w:bookmarkStart w:id="13" w:name="_Toc490144058"/>
      <w:bookmarkEnd w:id="0"/>
    </w:p>
    <w:p w14:paraId="34D27FE8" w14:textId="77777777" w:rsidR="006273A7" w:rsidRDefault="006273A7" w:rsidP="00E75E8A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</w:p>
    <w:p w14:paraId="1A82066B" w14:textId="77777777" w:rsidR="00E75E8A" w:rsidRPr="00E20386" w:rsidRDefault="00E75E8A" w:rsidP="00E2038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14" w:name="_Toc165876113"/>
      <w:r w:rsidRPr="00E20386">
        <w:rPr>
          <w:rFonts w:ascii="Arial" w:hAnsi="Arial"/>
          <w:b/>
          <w:sz w:val="18"/>
          <w:lang w:val="x-none"/>
        </w:rPr>
        <w:t>H I R D E T M É N Y</w:t>
      </w:r>
      <w:bookmarkEnd w:id="14"/>
    </w:p>
    <w:p w14:paraId="093CF763" w14:textId="625B6419" w:rsidR="00E75E8A" w:rsidRPr="00EB42F9" w:rsidRDefault="00E75E8A" w:rsidP="00E20386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Érvényes: 202</w:t>
      </w:r>
      <w:r w:rsidR="006E75B4">
        <w:rPr>
          <w:rFonts w:ascii="Arial" w:hAnsi="Arial" w:cs="Arial"/>
          <w:sz w:val="18"/>
          <w:szCs w:val="18"/>
          <w:lang w:val="hu-HU"/>
        </w:rPr>
        <w:t>5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. </w:t>
      </w:r>
      <w:proofErr w:type="gramStart"/>
      <w:r w:rsidR="006E75B4">
        <w:rPr>
          <w:rFonts w:ascii="Arial" w:hAnsi="Arial" w:cs="Arial"/>
          <w:sz w:val="18"/>
          <w:szCs w:val="18"/>
          <w:lang w:val="hu-HU"/>
        </w:rPr>
        <w:t xml:space="preserve">május 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1</w:t>
      </w:r>
      <w:r w:rsidR="006E75B4">
        <w:rPr>
          <w:rFonts w:ascii="Arial" w:hAnsi="Arial" w:cs="Arial"/>
          <w:sz w:val="18"/>
          <w:szCs w:val="18"/>
          <w:lang w:val="hu-HU"/>
        </w:rPr>
        <w:t>5</w:t>
      </w:r>
      <w:proofErr w:type="gramEnd"/>
      <w:r w:rsidRPr="00EB42F9">
        <w:rPr>
          <w:rFonts w:ascii="Arial" w:hAnsi="Arial" w:cs="Arial"/>
          <w:sz w:val="18"/>
          <w:szCs w:val="18"/>
          <w:lang w:val="hu-HU"/>
        </w:rPr>
        <w:t>-től</w:t>
      </w:r>
      <w:r w:rsidRPr="00E20386">
        <w:rPr>
          <w:rFonts w:ascii="Arial" w:hAnsi="Arial" w:cs="Arial"/>
          <w:szCs w:val="18"/>
          <w:vertAlign w:val="superscript"/>
        </w:rPr>
        <w:footnoteReference w:id="5"/>
      </w:r>
    </w:p>
    <w:p w14:paraId="02EB5381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18EF3ABB" w14:textId="77777777" w:rsidR="00E75E8A" w:rsidRPr="00EB42F9" w:rsidRDefault="00E75E8A" w:rsidP="00E20386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I.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2CACDAA0" w14:textId="77777777" w:rsidR="00E75E8A" w:rsidRPr="00EB42F9" w:rsidRDefault="00E75E8A" w:rsidP="00E20386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414C376B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20386">
        <w:rPr>
          <w:rFonts w:ascii="Arial" w:hAnsi="Arial"/>
          <w:b/>
          <w:sz w:val="18"/>
          <w:lang w:val="x-none"/>
        </w:rPr>
        <w:t>1.</w:t>
      </w:r>
      <w:r w:rsidRPr="00E20386">
        <w:rPr>
          <w:rFonts w:ascii="Arial" w:hAnsi="Arial"/>
          <w:b/>
          <w:sz w:val="18"/>
          <w:lang w:val="x-none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E20386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E20386">
        <w:rPr>
          <w:rFonts w:ascii="Arial" w:hAnsi="Arial"/>
          <w:b/>
          <w:sz w:val="18"/>
          <w:u w:val="single"/>
          <w:lang w:val="x-none"/>
        </w:rPr>
        <w:t>mértéke</w:t>
      </w:r>
    </w:p>
    <w:p w14:paraId="23F6D25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EEF7472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53531F64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6E82156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</w:t>
      </w:r>
      <w:r w:rsidRPr="00E20386">
        <w:rPr>
          <w:rFonts w:ascii="Arial" w:hAnsi="Arial"/>
          <w:sz w:val="18"/>
          <w:lang w:val="x-none"/>
        </w:rPr>
        <w:t xml:space="preserve">íjmértékek </w:t>
      </w:r>
      <w:r w:rsidRPr="00EB42F9">
        <w:rPr>
          <w:rFonts w:ascii="Arial" w:hAnsi="Arial" w:cs="Arial"/>
          <w:sz w:val="18"/>
          <w:szCs w:val="18"/>
          <w:lang w:val="hu-HU"/>
        </w:rPr>
        <w:t>8</w:t>
      </w:r>
      <w:r w:rsidRPr="00E20386">
        <w:rPr>
          <w:rFonts w:ascii="Arial" w:hAnsi="Arial"/>
          <w:sz w:val="18"/>
          <w:lang w:val="x-none"/>
        </w:rPr>
        <w:t>0%-os készfizető kezesség</w:t>
      </w:r>
      <w:r w:rsidRPr="00EB42F9">
        <w:rPr>
          <w:rFonts w:ascii="Arial" w:hAnsi="Arial" w:cs="Arial"/>
          <w:sz w:val="18"/>
          <w:szCs w:val="18"/>
          <w:lang w:val="hu-HU"/>
        </w:rPr>
        <w:t>re vonatkozóan</w:t>
      </w:r>
      <w:r w:rsidRPr="00E20386">
        <w:rPr>
          <w:rFonts w:ascii="Arial" w:hAnsi="Arial"/>
          <w:sz w:val="18"/>
          <w:lang w:val="x-none"/>
        </w:rPr>
        <w:t>, a kezességgel biztosított összeg százalékában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253AA3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EB42F9" w:rsidRPr="00EB42F9" w14:paraId="01EDCAEB" w14:textId="77777777" w:rsidTr="00E20386">
        <w:trPr>
          <w:trHeight w:val="1016"/>
          <w:tblHeader/>
        </w:trPr>
        <w:tc>
          <w:tcPr>
            <w:tcW w:w="2122" w:type="dxa"/>
          </w:tcPr>
          <w:p w14:paraId="5EB524B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64E778B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6B4CF206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E20386">
              <w:rPr>
                <w:rFonts w:ascii="Arial" w:hAnsi="Arial" w:cs="Arial"/>
                <w:szCs w:val="20"/>
                <w:vertAlign w:val="superscript"/>
                <w:lang w:eastAsia="hu-HU"/>
              </w:rPr>
              <w:footnoteReference w:id="6"/>
            </w:r>
            <w:r w:rsidRPr="00E20386">
              <w:rPr>
                <w:rFonts w:ascii="Arial" w:hAnsi="Arial" w:cs="Arial"/>
                <w:b/>
                <w:sz w:val="18"/>
                <w:szCs w:val="18"/>
                <w:vertAlign w:val="superscript"/>
                <w:lang w:val="hu-HU"/>
              </w:rPr>
              <w:t xml:space="preserve"> </w:t>
            </w:r>
          </w:p>
        </w:tc>
      </w:tr>
      <w:tr w:rsidR="00EB42F9" w:rsidRPr="00EB42F9" w14:paraId="75C08B78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1A8E3ADE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D75118B" w14:textId="1389B82A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0,91%</w:t>
            </w:r>
          </w:p>
        </w:tc>
        <w:tc>
          <w:tcPr>
            <w:tcW w:w="3544" w:type="dxa"/>
            <w:vAlign w:val="center"/>
          </w:tcPr>
          <w:p w14:paraId="6F2EE97E" w14:textId="256ADEAE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0,16%</w:t>
            </w:r>
          </w:p>
        </w:tc>
      </w:tr>
      <w:tr w:rsidR="00EB42F9" w:rsidRPr="00EB42F9" w14:paraId="04592AE8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76B36ECE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5CAECA8C" w14:textId="0FED6E4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0,94%</w:t>
            </w:r>
          </w:p>
        </w:tc>
        <w:tc>
          <w:tcPr>
            <w:tcW w:w="3544" w:type="dxa"/>
            <w:vAlign w:val="center"/>
          </w:tcPr>
          <w:p w14:paraId="389D447C" w14:textId="22ABCAE5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0,19%</w:t>
            </w:r>
          </w:p>
        </w:tc>
      </w:tr>
      <w:tr w:rsidR="00EB42F9" w:rsidRPr="00EB42F9" w14:paraId="653D2381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6BCFC24C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1C5DCA68" w14:textId="339382C4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  <w:tc>
          <w:tcPr>
            <w:tcW w:w="3544" w:type="dxa"/>
            <w:vAlign w:val="center"/>
          </w:tcPr>
          <w:p w14:paraId="552AC7BB" w14:textId="3D0C6F4C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0,17%</w:t>
            </w:r>
          </w:p>
        </w:tc>
      </w:tr>
      <w:tr w:rsidR="00EB42F9" w:rsidRPr="00EB42F9" w14:paraId="2C4849A1" w14:textId="77777777" w:rsidTr="00E20386">
        <w:trPr>
          <w:trHeight w:val="1016"/>
        </w:trPr>
        <w:tc>
          <w:tcPr>
            <w:tcW w:w="2122" w:type="dxa"/>
            <w:vAlign w:val="center"/>
          </w:tcPr>
          <w:p w14:paraId="7587EC25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7A7B30F0" w14:textId="2116852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63115DCC" w14:textId="77FE50F9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6C3D7C41" w14:textId="77777777" w:rsidR="00E75E8A" w:rsidRPr="00E20386" w:rsidRDefault="00E75E8A" w:rsidP="00E20386">
      <w:pPr>
        <w:spacing w:before="0" w:after="60"/>
        <w:ind w:left="0"/>
        <w:rPr>
          <w:rFonts w:ascii="Arial" w:hAnsi="Arial"/>
          <w:sz w:val="18"/>
          <w:u w:val="single"/>
          <w:lang w:val="hu-HU"/>
        </w:rPr>
      </w:pPr>
    </w:p>
    <w:p w14:paraId="0DD4B07E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20386">
        <w:rPr>
          <w:rFonts w:ascii="Arial" w:hAnsi="Arial"/>
          <w:b/>
          <w:sz w:val="18"/>
          <w:u w:val="single"/>
          <w:lang w:val="hu-HU"/>
        </w:rPr>
        <w:t>Vidékfejlesztési célú ügylet esetén</w:t>
      </w:r>
      <w:r w:rsidRPr="00E20386">
        <w:rPr>
          <w:rFonts w:ascii="Arial" w:hAnsi="Arial" w:cs="Arial"/>
          <w:vertAlign w:val="superscript"/>
        </w:rPr>
        <w:footnoteReference w:id="7"/>
      </w:r>
    </w:p>
    <w:p w14:paraId="33839463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9E05FCC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</w:t>
      </w:r>
      <w:r w:rsidRPr="00E20386">
        <w:rPr>
          <w:rFonts w:ascii="Arial" w:hAnsi="Arial"/>
          <w:sz w:val="18"/>
          <w:lang w:val="x-none"/>
        </w:rPr>
        <w:t xml:space="preserve">íjmértékek </w:t>
      </w:r>
      <w:r w:rsidRPr="00EB42F9">
        <w:rPr>
          <w:rFonts w:ascii="Arial" w:hAnsi="Arial" w:cs="Arial"/>
          <w:sz w:val="18"/>
          <w:szCs w:val="18"/>
          <w:lang w:val="hu-HU"/>
        </w:rPr>
        <w:t>8</w:t>
      </w:r>
      <w:r w:rsidRPr="00E20386">
        <w:rPr>
          <w:rFonts w:ascii="Arial" w:hAnsi="Arial"/>
          <w:sz w:val="18"/>
          <w:lang w:val="x-none"/>
        </w:rPr>
        <w:t>0%-os készfizető kezesség</w:t>
      </w:r>
      <w:r w:rsidRPr="00EB42F9">
        <w:rPr>
          <w:rFonts w:ascii="Arial" w:hAnsi="Arial" w:cs="Arial"/>
          <w:sz w:val="18"/>
          <w:szCs w:val="18"/>
          <w:lang w:val="hu-HU"/>
        </w:rPr>
        <w:t>re vonatkozóan</w:t>
      </w:r>
      <w:r w:rsidRPr="00E20386">
        <w:rPr>
          <w:rFonts w:ascii="Arial" w:hAnsi="Arial"/>
          <w:sz w:val="18"/>
          <w:lang w:val="x-none"/>
        </w:rPr>
        <w:t>, a kezességgel biztosított összeg százalékában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FC7FA0B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EB42F9" w:rsidRPr="00EB42F9" w14:paraId="44374E1F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162A1C5C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688EAAB2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EB42F9" w:rsidRPr="00EB42F9" w14:paraId="69617FB0" w14:textId="77777777" w:rsidTr="00E20386">
        <w:trPr>
          <w:trHeight w:val="866"/>
        </w:trPr>
        <w:tc>
          <w:tcPr>
            <w:tcW w:w="3517" w:type="dxa"/>
            <w:vMerge w:val="restart"/>
            <w:vAlign w:val="center"/>
          </w:tcPr>
          <w:p w14:paraId="18BCE4D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21A3BCF6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2194ED5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EB42F9" w:rsidRPr="00EB42F9" w14:paraId="710C8863" w14:textId="77777777" w:rsidTr="00E20386">
        <w:trPr>
          <w:trHeight w:val="866"/>
        </w:trPr>
        <w:tc>
          <w:tcPr>
            <w:tcW w:w="3517" w:type="dxa"/>
            <w:vMerge/>
            <w:vAlign w:val="center"/>
          </w:tcPr>
          <w:p w14:paraId="5C6C6A69" w14:textId="77777777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545" w:type="dxa"/>
          </w:tcPr>
          <w:p w14:paraId="463B386D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68F09838" w14:textId="77777777" w:rsidR="00E75E8A" w:rsidRPr="00EB42F9" w:rsidDel="00C4609D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EB42F9" w:rsidRPr="00EB42F9" w14:paraId="05F043AA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08D93B53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10C58E49" w14:textId="727568AD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</w:tr>
      <w:tr w:rsidR="00EB42F9" w:rsidRPr="00EB42F9" w14:paraId="0BCEFFE4" w14:textId="77777777" w:rsidTr="00E20386">
        <w:trPr>
          <w:trHeight w:val="866"/>
        </w:trPr>
        <w:tc>
          <w:tcPr>
            <w:tcW w:w="6062" w:type="dxa"/>
            <w:gridSpan w:val="2"/>
            <w:vAlign w:val="center"/>
          </w:tcPr>
          <w:p w14:paraId="6D608CA0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2BFFB4FC" w14:textId="1D3D9761" w:rsidR="00E75E8A" w:rsidRPr="00E20386" w:rsidRDefault="00E75E8A" w:rsidP="00E20386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1F3B873A" w14:textId="77777777" w:rsidR="00E75E8A" w:rsidRDefault="00E75E8A" w:rsidP="00E75E8A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95BDCEE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650BFB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</w:t>
      </w:r>
      <w:r w:rsidRPr="00650BFB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650BFB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650BFB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6437625D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BC563B3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650BFB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E8EA2AB" w14:textId="77777777" w:rsidR="00650BFB" w:rsidRPr="00650BFB" w:rsidRDefault="00650BFB" w:rsidP="00650BFB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650BFB" w:rsidRPr="00650BFB" w:rsidDel="00E8532A" w14:paraId="4768F309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1034F63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650BF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57097DED" w14:textId="77777777" w:rsidR="00650BFB" w:rsidRPr="00650BFB" w:rsidDel="00E8532A" w:rsidRDefault="00650BFB" w:rsidP="00650BFB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2230DBB2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650BFB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650BFB" w:rsidRPr="00650BFB" w14:paraId="554AAAC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0408307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65EF6674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C3A51D9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5462C64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C5D6077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650BFB" w:rsidRPr="00650BFB" w14:paraId="6D179D2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C870770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5335176C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6D06BDE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74C6F11F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F1D2B6D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650BFB" w:rsidRPr="00650BFB" w14:paraId="4FBE2B6C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DF4057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558226C1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D159E5D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4169575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1485A5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650BFB" w:rsidRPr="00650BFB" w14:paraId="7184DD46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4D949F1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59A7CD8E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585B421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455C0CE9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6825F3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650BFB" w:rsidRPr="00650BFB" w14:paraId="1800853E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129CC54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0B907CC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0F6BA1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07A0E612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A6E734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650BFB" w:rsidRPr="00650BFB" w14:paraId="5976EBE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7045CB6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2D658D02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BDF45DE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2F881BB5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39BC23A" w14:textId="77777777" w:rsidR="00650BFB" w:rsidRPr="00650BFB" w:rsidRDefault="00650BFB" w:rsidP="00650BFB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0C0764CF" w14:textId="77777777" w:rsidR="00650BFB" w:rsidRPr="00EB42F9" w:rsidRDefault="00650BFB" w:rsidP="00E75E8A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9BF74CA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0F0567A" w14:textId="0F658206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2.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650BFB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2F327225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D51B787" w14:textId="77777777" w:rsidR="00E75E8A" w:rsidRPr="00EB42F9" w:rsidRDefault="00E75E8A" w:rsidP="00E20386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E20386">
        <w:rPr>
          <w:rFonts w:ascii="Arial" w:hAnsi="Arial"/>
          <w:sz w:val="18"/>
          <w:lang w:val="x-none"/>
        </w:rPr>
        <w:t>A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E20386">
        <w:rPr>
          <w:rFonts w:ascii="Arial" w:hAnsi="Arial"/>
          <w:sz w:val="18"/>
          <w:lang w:val="x-none"/>
        </w:rPr>
        <w:t xml:space="preserve">legalább 3 éves futamidejű 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E20386">
        <w:rPr>
          <w:rFonts w:ascii="Arial" w:hAnsi="Arial"/>
          <w:sz w:val="18"/>
          <w:lang w:val="x-none"/>
        </w:rPr>
        <w:t xml:space="preserve">beruházási 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hitelekhez és lízingszerződésekhez nyújtott állami támogatásnak minősülő kezesség első két számlázási időszakot (első törtév és azt követő teljes naptári év) érintő kedvezményes </w:t>
      </w:r>
      <w:r w:rsidRPr="00E20386">
        <w:rPr>
          <w:rFonts w:ascii="Arial" w:hAnsi="Arial"/>
          <w:sz w:val="18"/>
          <w:lang w:val="x-none"/>
        </w:rPr>
        <w:t>kezességi díj</w:t>
      </w:r>
      <w:r w:rsidRPr="00EB42F9">
        <w:rPr>
          <w:rFonts w:ascii="Arial" w:hAnsi="Arial" w:cs="Arial"/>
          <w:iCs/>
          <w:sz w:val="18"/>
          <w:szCs w:val="18"/>
          <w:lang w:val="hu-HU"/>
        </w:rPr>
        <w:t>a</w:t>
      </w:r>
      <w:r w:rsidRPr="00E20386">
        <w:rPr>
          <w:rFonts w:ascii="Arial" w:hAnsi="Arial"/>
          <w:sz w:val="18"/>
          <w:lang w:val="x-none"/>
        </w:rPr>
        <w:t xml:space="preserve"> elengedésre kerül</w:t>
      </w:r>
      <w:r w:rsidRPr="00EB42F9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E20386">
        <w:rPr>
          <w:rFonts w:ascii="Arial" w:hAnsi="Arial"/>
          <w:sz w:val="18"/>
          <w:lang w:val="x-none"/>
        </w:rPr>
        <w:t>.</w:t>
      </w:r>
      <w:r w:rsidRPr="00EB42F9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A </w:t>
      </w:r>
      <w:r w:rsidRPr="00EB42F9">
        <w:rPr>
          <w:rFonts w:ascii="Arial" w:hAnsi="Arial" w:cs="Arial"/>
          <w:sz w:val="18"/>
          <w:szCs w:val="18"/>
          <w:lang w:val="hu-HU"/>
        </w:rPr>
        <w:lastRenderedPageBreak/>
        <w:t xml:space="preserve">harmadik számlázási időszaktól kezdődően a </w:t>
      </w:r>
      <w:r w:rsidRPr="00EB42F9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02FA97D4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9F5510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3.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158F37BC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3259E783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E13599E" w14:textId="77777777" w:rsidR="00E75E8A" w:rsidRPr="00EB42F9" w:rsidRDefault="00E75E8A" w:rsidP="00EB42F9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0761D1C0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4EB873F0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B42F9" w:rsidRPr="00EB42F9" w14:paraId="44FFDFD7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544991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B15469" w14:textId="47C5467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color w:val="000000"/>
                <w:sz w:val="18"/>
                <w:szCs w:val="24"/>
                <w:lang w:val="x-none" w:eastAsia="x-none"/>
              </w:rPr>
              <w:t>0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,91%</w:t>
            </w:r>
          </w:p>
        </w:tc>
      </w:tr>
      <w:tr w:rsidR="00EB42F9" w:rsidRPr="00EB42F9" w14:paraId="7EDB802C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273B0E9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FAB0495" w14:textId="762C836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,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36FAB9DE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5D11317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0D643FC" w14:textId="6F55EE33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B42F9" w:rsidRPr="00EB42F9" w14:paraId="7B81776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BB950A4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578476" w14:textId="70C4389F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30CDE69C" w14:textId="77777777" w:rsidR="00E75E8A" w:rsidRPr="00EB42F9" w:rsidRDefault="00E75E8A" w:rsidP="00E75E8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429B49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0F02A02A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B42F9" w:rsidRPr="00EB42F9" w14:paraId="3F9890B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2C7166A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AB3D253" w14:textId="32BD1D81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1,04%</w:t>
            </w:r>
          </w:p>
        </w:tc>
      </w:tr>
      <w:tr w:rsidR="00EB42F9" w:rsidRPr="00EB42F9" w14:paraId="1902C6A4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AF3CEA2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64B121D" w14:textId="1C21AD84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7D5CD540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A8B4ED5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D5BFF44" w14:textId="530A57A6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,92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EB42F9" w:rsidRPr="00EB42F9" w14:paraId="00698C9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6D6DFAB3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E20386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2F378802" w14:textId="4ED16C12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E20386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6C4465B5" w14:textId="77777777" w:rsidR="00E75E8A" w:rsidRDefault="00E75E8A" w:rsidP="00E20386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7CED1FC2" w14:textId="77777777" w:rsidR="006E75B4" w:rsidRDefault="006E75B4">
      <w:pPr>
        <w:spacing w:before="0" w:after="0"/>
        <w:ind w:left="0"/>
        <w:jc w:val="left"/>
        <w:rPr>
          <w:rFonts w:ascii="Arial" w:hAnsi="Arial" w:cs="Arial"/>
          <w:b/>
          <w:bCs/>
          <w:sz w:val="18"/>
          <w:szCs w:val="18"/>
          <w:lang w:val="hu-HU"/>
        </w:rPr>
      </w:pPr>
      <w:r>
        <w:rPr>
          <w:rFonts w:ascii="Arial" w:hAnsi="Arial" w:cs="Arial"/>
          <w:b/>
          <w:bCs/>
          <w:sz w:val="18"/>
          <w:szCs w:val="18"/>
          <w:lang w:val="hu-HU"/>
        </w:rPr>
        <w:br w:type="page"/>
      </w:r>
    </w:p>
    <w:p w14:paraId="22E2976E" w14:textId="17A70164" w:rsidR="00650BFB" w:rsidRPr="00650BFB" w:rsidRDefault="00650BFB" w:rsidP="00650BFB">
      <w:pPr>
        <w:shd w:val="clear" w:color="auto" w:fill="FFFFFF"/>
        <w:spacing w:before="0" w:after="10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650BFB">
        <w:rPr>
          <w:rFonts w:ascii="Arial" w:hAnsi="Arial" w:cs="Arial"/>
          <w:b/>
          <w:bCs/>
          <w:sz w:val="18"/>
          <w:szCs w:val="18"/>
          <w:lang w:val="hu-HU"/>
        </w:rPr>
        <w:lastRenderedPageBreak/>
        <w:t>A vállalkozásonkénti 2,5 millió eurós összeghatár feletti, mentesülési díjas ügyletek esetén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650BFB" w:rsidRPr="00650BFB" w:rsidDel="00E8532A" w14:paraId="0EDEAF0E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9D821D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650BF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23961403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4F8A7CB3" w14:textId="77777777" w:rsidR="00650BFB" w:rsidRPr="00650BFB" w:rsidDel="00E8532A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650BFB" w:rsidRPr="00650BFB" w14:paraId="29DFE5C9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FEE5F44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46C9698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37E13D6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FC589A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650BFB" w:rsidRPr="00650BFB" w14:paraId="46014C16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D7F21B2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613C5CB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63BCC086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32C6CB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650BFB" w:rsidRPr="00650BFB" w14:paraId="2EF13526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AD0C8E0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76B70DE4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679CDFD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843DFE6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650BFB" w:rsidRPr="00650BFB" w14:paraId="1FD44686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7690CE4A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2C46E4C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36C3250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700748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650BFB" w:rsidRPr="00650BFB" w14:paraId="2BAFA312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DA255C7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47C177A1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64172823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76BBFF2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650BFB" w:rsidRPr="00650BFB" w14:paraId="3C8596D5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C0FC28F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53A79355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5ECC043C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CB6243" w14:textId="77777777" w:rsidR="00650BFB" w:rsidRPr="00650BFB" w:rsidRDefault="00650BFB" w:rsidP="00650BFB">
            <w:pPr>
              <w:shd w:val="clear" w:color="auto" w:fill="FFFFFF"/>
              <w:spacing w:before="0" w:after="10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650BFB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67D2D0E0" w14:textId="77777777" w:rsidR="00650BFB" w:rsidRPr="00EB42F9" w:rsidRDefault="00650BFB" w:rsidP="00E20386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04B7FE84" w14:textId="5E10EDA1" w:rsidR="00E75E8A" w:rsidRPr="00EB42F9" w:rsidRDefault="00E75E8A" w:rsidP="00E20386">
      <w:pPr>
        <w:shd w:val="clear" w:color="auto" w:fill="FFFFFF"/>
        <w:spacing w:before="0" w:after="10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EB42F9">
        <w:rPr>
          <w:rFonts w:ascii="Arial" w:hAnsi="Arial" w:cs="Arial"/>
          <w:b/>
          <w:sz w:val="18"/>
          <w:szCs w:val="18"/>
          <w:lang w:val="hu-HU"/>
        </w:rPr>
        <w:t>4.</w:t>
      </w:r>
      <w:r w:rsidRPr="00EB42F9">
        <w:rPr>
          <w:rFonts w:ascii="Arial" w:hAnsi="Arial" w:cs="Arial"/>
          <w:b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és </w:t>
      </w:r>
      <w:r w:rsidRPr="00E20386">
        <w:rPr>
          <w:rFonts w:ascii="Arial" w:hAnsi="Arial"/>
          <w:b/>
          <w:spacing w:val="-3"/>
          <w:sz w:val="18"/>
          <w:u w:val="single"/>
          <w:lang w:val="hu-HU"/>
        </w:rPr>
        <w:t xml:space="preserve">Széchenyi Mikrohitel Konstrukció </w:t>
      </w:r>
      <w:r w:rsidRPr="00EB42F9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21ABB4D8" w14:textId="77777777" w:rsidR="00E75E8A" w:rsidRPr="00EB42F9" w:rsidRDefault="00E75E8A" w:rsidP="00E75E8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5345805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C5A249C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93B50B0" w14:textId="77777777" w:rsidR="00E75E8A" w:rsidRPr="00E20386" w:rsidRDefault="00E75E8A" w:rsidP="00E20386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E20386">
        <w:rPr>
          <w:rFonts w:ascii="Arial" w:hAnsi="Arial"/>
          <w:b/>
          <w:sz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EB42F9" w:rsidRPr="00EB42F9" w14:paraId="634A320A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32584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2E790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B42F9" w:rsidRPr="00EB42F9" w14:paraId="71D0E784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E8259" w14:textId="4A79181F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0,</w:t>
            </w: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E20386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B6C92" w14:textId="77777777" w:rsidR="00E75E8A" w:rsidRPr="00E20386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E20386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</w:tbl>
    <w:p w14:paraId="764EA1EB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118FF0E" w14:textId="77777777" w:rsidR="006E75B4" w:rsidRDefault="006E75B4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  <w:r>
        <w:rPr>
          <w:rFonts w:ascii="Arial" w:hAnsi="Arial"/>
          <w:b/>
          <w:sz w:val="18"/>
          <w:lang w:val="hu-HU"/>
        </w:rPr>
        <w:br w:type="page"/>
      </w:r>
    </w:p>
    <w:p w14:paraId="41A6B506" w14:textId="4F191A76" w:rsidR="00E75E8A" w:rsidRPr="00E20386" w:rsidRDefault="00E75E8A" w:rsidP="00E20386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E20386">
        <w:rPr>
          <w:rFonts w:ascii="Arial" w:hAnsi="Arial"/>
          <w:b/>
          <w:sz w:val="18"/>
          <w:lang w:val="hu-HU"/>
        </w:rPr>
        <w:lastRenderedPageBreak/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E75E8A" w:rsidRPr="00E75E8A" w14:paraId="7889C4A0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7C60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3682" w14:textId="229F46EA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AE595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75E8A" w:rsidRPr="00E75E8A" w14:paraId="6864FD6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7DE7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DE70" w14:textId="537036D4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0,91%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2828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E75E8A" w:rsidRPr="00E75E8A" w14:paraId="62450F76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791B" w14:textId="77777777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C6A4" w14:textId="12F44939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1,04%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6681" w14:textId="40A9B9E4" w:rsidR="00E75E8A" w:rsidRPr="00EB42F9" w:rsidRDefault="00E75E8A" w:rsidP="00E20386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0D078AB5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7BF2C48F" w14:textId="77777777" w:rsidR="00E75E8A" w:rsidRPr="00EB42F9" w:rsidRDefault="00E75E8A" w:rsidP="00E20386">
      <w:pPr>
        <w:spacing w:before="0" w:after="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247E80AB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41AD94B" w14:textId="77777777" w:rsidR="00E75E8A" w:rsidRPr="00EB42F9" w:rsidRDefault="00E75E8A" w:rsidP="00E20386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350EDC6D" w14:textId="77777777" w:rsidR="00E75E8A" w:rsidRPr="00EB42F9" w:rsidRDefault="00E75E8A" w:rsidP="00EB42F9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62B14B2" w14:textId="77777777" w:rsidR="00E75E8A" w:rsidRPr="00EB42F9" w:rsidRDefault="00E75E8A" w:rsidP="00E20386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EB42F9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0DC5B501" w14:textId="77777777" w:rsidR="00E75E8A" w:rsidRPr="00EB42F9" w:rsidRDefault="00E75E8A" w:rsidP="00E20386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74BD8DA6" w14:textId="77777777" w:rsidR="00E75E8A" w:rsidRPr="00EB42F9" w:rsidRDefault="00E75E8A" w:rsidP="00E20386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26F0128A" w14:textId="77777777" w:rsidR="00E75E8A" w:rsidRPr="00EB42F9" w:rsidRDefault="00E75E8A" w:rsidP="00E20386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63040E13" w14:textId="77777777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D9CD5DB" w14:textId="4A4D43C8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díj számítása 360 nap/év és 30 napos hónapok </w:t>
      </w:r>
      <w:r w:rsidRPr="00EB42F9">
        <w:rPr>
          <w:rFonts w:ascii="Arial" w:hAnsi="Arial" w:cs="Arial"/>
          <w:sz w:val="18"/>
          <w:szCs w:val="18"/>
          <w:lang w:val="hu-HU"/>
        </w:rPr>
        <w:t>figyelembevételével</w:t>
      </w:r>
      <w:r w:rsidRPr="00E20386">
        <w:rPr>
          <w:rFonts w:ascii="Arial" w:hAnsi="Arial"/>
          <w:sz w:val="18"/>
          <w:lang w:val="hu-HU"/>
        </w:rPr>
        <w:t xml:space="preserve"> történik.</w:t>
      </w:r>
    </w:p>
    <w:p w14:paraId="74C4FC0F" w14:textId="77777777" w:rsidR="00E75E8A" w:rsidRPr="004238BA" w:rsidRDefault="00E75E8A" w:rsidP="00E20386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4406D2EB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54D66ACB" w14:textId="77777777" w:rsidR="00E75E8A" w:rsidRPr="004238BA" w:rsidRDefault="00E75E8A" w:rsidP="00E20386">
      <w:pPr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40CBDD64" w14:textId="77777777" w:rsidR="00E75E8A" w:rsidRPr="004238BA" w:rsidRDefault="00E75E8A" w:rsidP="00E20386">
      <w:pPr>
        <w:numPr>
          <w:ilvl w:val="2"/>
          <w:numId w:val="17"/>
        </w:numPr>
        <w:spacing w:before="0" w:after="240"/>
        <w:rPr>
          <w:rFonts w:ascii="Arial" w:hAnsi="Arial"/>
          <w:sz w:val="18"/>
        </w:rPr>
      </w:pPr>
      <w:bookmarkStart w:id="15" w:name="_Hlk38864136"/>
      <w:r w:rsidRPr="00E20386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67F91187" w14:textId="77777777" w:rsidR="00E75E8A" w:rsidRPr="004238BA" w:rsidRDefault="00E75E8A" w:rsidP="00E20386">
      <w:pPr>
        <w:numPr>
          <w:ilvl w:val="2"/>
          <w:numId w:val="17"/>
        </w:numPr>
        <w:spacing w:before="0" w:after="24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59225DD4" w14:textId="77777777" w:rsidR="00E75E8A" w:rsidRPr="004238BA" w:rsidRDefault="00E75E8A" w:rsidP="00E20386">
      <w:pPr>
        <w:numPr>
          <w:ilvl w:val="2"/>
          <w:numId w:val="37"/>
        </w:numPr>
        <w:spacing w:before="0" w:after="240"/>
        <w:ind w:left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6767C8A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Amennyiben az állami támogatási szabályokkal összefüggésben jogszabályváltozás vagy hatósági döntés az Alapítvány részére díjmódosítási kötelezettséget ír elő, úgy az Alapítvány a kezességi szerződés módosítása </w:t>
      </w:r>
      <w:r w:rsidRPr="00E20386">
        <w:rPr>
          <w:rFonts w:ascii="Arial" w:hAnsi="Arial"/>
          <w:sz w:val="18"/>
          <w:lang w:val="hu-HU"/>
        </w:rPr>
        <w:lastRenderedPageBreak/>
        <w:t>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5A946A89" w14:textId="77777777" w:rsidR="00E75E8A" w:rsidRPr="004238BA" w:rsidRDefault="00E75E8A" w:rsidP="00E2038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0AC7F0A6" w14:textId="77777777" w:rsidR="00E75E8A" w:rsidRPr="004238BA" w:rsidRDefault="00E75E8A" w:rsidP="00E20386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3367D2D8" w14:textId="77777777" w:rsidR="00E75E8A" w:rsidRPr="00EB42F9" w:rsidRDefault="00E75E8A" w:rsidP="00E2038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31106756" w14:textId="77777777" w:rsidR="00E75E8A" w:rsidRPr="004238BA" w:rsidRDefault="00E75E8A" w:rsidP="00E20386">
      <w:pPr>
        <w:numPr>
          <w:ilvl w:val="0"/>
          <w:numId w:val="23"/>
        </w:numPr>
        <w:spacing w:before="0" w:after="240"/>
        <w:ind w:left="709" w:hanging="709"/>
        <w:rPr>
          <w:rFonts w:ascii="Arial" w:hAnsi="Arial"/>
          <w:b/>
          <w:sz w:val="18"/>
        </w:rPr>
      </w:pPr>
      <w:bookmarkStart w:id="16" w:name="_Hlk15408924"/>
      <w:r w:rsidRPr="00E20386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16"/>
      <w:r w:rsidRPr="00E20386">
        <w:rPr>
          <w:rFonts w:ascii="Arial" w:hAnsi="Arial"/>
          <w:b/>
          <w:sz w:val="18"/>
          <w:lang w:val="hu-HU"/>
        </w:rPr>
        <w:t>, jogutódlás esetén</w:t>
      </w:r>
    </w:p>
    <w:p w14:paraId="5D5910ED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3CEB4743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2919B626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5A6D9D5B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A3A85D3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22CBA5A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8F61292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33338E4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6F1A521A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5FCC9007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45BE3BA0" w14:textId="77777777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</w:t>
      </w:r>
      <w:r w:rsidRPr="00E20386" w:rsidDel="003E7905">
        <w:rPr>
          <w:rFonts w:ascii="Arial" w:hAnsi="Arial"/>
          <w:sz w:val="18"/>
          <w:lang w:val="hu-HU"/>
        </w:rPr>
        <w:t xml:space="preserve"> </w:t>
      </w:r>
      <w:r w:rsidRPr="00E20386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E025639" w14:textId="112E3556" w:rsidR="00E75E8A" w:rsidRPr="004238BA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Kezességi díjat érintő</w:t>
      </w:r>
      <w:r w:rsidRPr="00E20386" w:rsidDel="003E7905">
        <w:rPr>
          <w:rFonts w:ascii="Arial" w:hAnsi="Arial"/>
          <w:sz w:val="18"/>
          <w:lang w:val="hu-HU"/>
        </w:rPr>
        <w:t xml:space="preserve"> </w:t>
      </w:r>
      <w:r w:rsidRPr="00E20386">
        <w:rPr>
          <w:rFonts w:ascii="Arial" w:hAnsi="Arial"/>
          <w:sz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2AB28E2B" w14:textId="7EBA4B26" w:rsidR="00E75E8A" w:rsidRPr="006E75B4" w:rsidRDefault="00E75E8A" w:rsidP="00E20386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Állami viszontgaranciával biztosított kezesség esetén</w:t>
      </w:r>
      <w:r w:rsidR="006E75B4" w:rsidRPr="006E75B4">
        <w:t xml:space="preserve"> </w:t>
      </w:r>
      <w:r w:rsidR="006E75B4" w:rsidRPr="006E75B4">
        <w:rPr>
          <w:rFonts w:ascii="Arial" w:hAnsi="Arial"/>
          <w:sz w:val="18"/>
          <w:lang w:val="hu-HU"/>
        </w:rPr>
        <w:t>(kiv</w:t>
      </w:r>
      <w:r w:rsidR="006E75B4" w:rsidRPr="006E75B4">
        <w:rPr>
          <w:rFonts w:ascii="Arial" w:hAnsi="Arial" w:hint="eastAsia"/>
          <w:sz w:val="18"/>
          <w:lang w:val="hu-HU"/>
        </w:rPr>
        <w:t>é</w:t>
      </w:r>
      <w:r w:rsidR="006E75B4" w:rsidRPr="006E75B4">
        <w:rPr>
          <w:rFonts w:ascii="Arial" w:hAnsi="Arial"/>
          <w:sz w:val="18"/>
          <w:lang w:val="hu-HU"/>
        </w:rPr>
        <w:t>ve a 6. sz</w:t>
      </w:r>
      <w:r w:rsidR="006E75B4" w:rsidRPr="006E75B4">
        <w:rPr>
          <w:rFonts w:ascii="Arial" w:hAnsi="Arial" w:hint="eastAsia"/>
          <w:sz w:val="18"/>
          <w:lang w:val="hu-HU"/>
        </w:rPr>
        <w:t>á</w:t>
      </w:r>
      <w:r w:rsidR="006E75B4" w:rsidRPr="006E75B4">
        <w:rPr>
          <w:rFonts w:ascii="Arial" w:hAnsi="Arial"/>
          <w:sz w:val="18"/>
          <w:lang w:val="hu-HU"/>
        </w:rPr>
        <w:t>m</w:t>
      </w:r>
      <w:r w:rsidR="006E75B4" w:rsidRPr="006E75B4">
        <w:rPr>
          <w:rFonts w:ascii="Arial" w:hAnsi="Arial" w:hint="eastAsia"/>
          <w:sz w:val="18"/>
          <w:lang w:val="hu-HU"/>
        </w:rPr>
        <w:t>ú</w:t>
      </w:r>
      <w:r w:rsidR="006E75B4" w:rsidRPr="006E75B4">
        <w:rPr>
          <w:rFonts w:ascii="Arial" w:hAnsi="Arial"/>
          <w:sz w:val="18"/>
          <w:lang w:val="hu-HU"/>
        </w:rPr>
        <w:t xml:space="preserve"> mell</w:t>
      </w:r>
      <w:r w:rsidR="006E75B4" w:rsidRPr="006E75B4">
        <w:rPr>
          <w:rFonts w:ascii="Arial" w:hAnsi="Arial" w:hint="eastAsia"/>
          <w:sz w:val="18"/>
          <w:lang w:val="hu-HU"/>
        </w:rPr>
        <w:t>é</w:t>
      </w:r>
      <w:r w:rsidR="006E75B4" w:rsidRPr="006E75B4">
        <w:rPr>
          <w:rFonts w:ascii="Arial" w:hAnsi="Arial"/>
          <w:sz w:val="18"/>
          <w:lang w:val="hu-HU"/>
        </w:rPr>
        <w:t>klet alapj</w:t>
      </w:r>
      <w:r w:rsidR="006E75B4" w:rsidRPr="006E75B4">
        <w:rPr>
          <w:rFonts w:ascii="Arial" w:hAnsi="Arial" w:hint="eastAsia"/>
          <w:sz w:val="18"/>
          <w:lang w:val="hu-HU"/>
        </w:rPr>
        <w:t>á</w:t>
      </w:r>
      <w:r w:rsidR="006E75B4" w:rsidRPr="006E75B4">
        <w:rPr>
          <w:rFonts w:ascii="Arial" w:hAnsi="Arial"/>
          <w:sz w:val="18"/>
          <w:lang w:val="hu-HU"/>
        </w:rPr>
        <w:t>n l</w:t>
      </w:r>
      <w:r w:rsidR="006E75B4" w:rsidRPr="006E75B4">
        <w:rPr>
          <w:rFonts w:ascii="Arial" w:hAnsi="Arial" w:hint="eastAsia"/>
          <w:sz w:val="18"/>
          <w:lang w:val="hu-HU"/>
        </w:rPr>
        <w:t>é</w:t>
      </w:r>
      <w:r w:rsidR="006E75B4" w:rsidRPr="006E75B4">
        <w:rPr>
          <w:rFonts w:ascii="Arial" w:hAnsi="Arial"/>
          <w:sz w:val="18"/>
          <w:lang w:val="hu-HU"/>
        </w:rPr>
        <w:t>trej</w:t>
      </w:r>
      <w:r w:rsidR="006E75B4" w:rsidRPr="006E75B4">
        <w:rPr>
          <w:rFonts w:ascii="Arial" w:hAnsi="Arial" w:hint="eastAsia"/>
          <w:sz w:val="18"/>
          <w:lang w:val="hu-HU"/>
        </w:rPr>
        <w:t>ö</w:t>
      </w:r>
      <w:r w:rsidR="006E75B4" w:rsidRPr="006E75B4">
        <w:rPr>
          <w:rFonts w:ascii="Arial" w:hAnsi="Arial"/>
          <w:sz w:val="18"/>
          <w:lang w:val="hu-HU"/>
        </w:rPr>
        <w:t>tt kezess</w:t>
      </w:r>
      <w:r w:rsidR="006E75B4" w:rsidRPr="006E75B4">
        <w:rPr>
          <w:rFonts w:ascii="Arial" w:hAnsi="Arial" w:hint="eastAsia"/>
          <w:sz w:val="18"/>
          <w:lang w:val="hu-HU"/>
        </w:rPr>
        <w:t>é</w:t>
      </w:r>
      <w:r w:rsidR="006E75B4" w:rsidRPr="006E75B4">
        <w:rPr>
          <w:rFonts w:ascii="Arial" w:hAnsi="Arial"/>
          <w:sz w:val="18"/>
          <w:lang w:val="hu-HU"/>
        </w:rPr>
        <w:t>geket)</w:t>
      </w:r>
      <w:r w:rsidRPr="00E20386">
        <w:rPr>
          <w:rFonts w:ascii="Arial" w:hAnsi="Arial"/>
          <w:sz w:val="18"/>
          <w:lang w:val="hu-HU"/>
        </w:rPr>
        <w:t>, ha jogutódlásra (így különösen átalakulásra, szétválásra, egyesülésre, öröklésre, szerződésátruházásra, tartozásátvállalásra) kerül sor, úgy a kedvezményes és korrigált kezességi díj piaci kezességi díjra módosul, és az emelt összegű díjról kerül számviteli bizonylat kiállításra a jogutód felé.</w:t>
      </w:r>
    </w:p>
    <w:p w14:paraId="5A1A481F" w14:textId="77777777" w:rsidR="00650BFB" w:rsidRPr="00650BFB" w:rsidRDefault="00650BFB" w:rsidP="006E75B4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</w:rPr>
      </w:pPr>
      <w:r w:rsidRPr="00650BFB">
        <w:rPr>
          <w:rFonts w:ascii="Arial" w:hAnsi="Arial"/>
          <w:sz w:val="18"/>
        </w:rPr>
        <w:t>Mentes</w:t>
      </w:r>
      <w:r w:rsidRPr="00650BFB">
        <w:rPr>
          <w:rFonts w:ascii="Arial" w:hAnsi="Arial" w:hint="eastAsia"/>
          <w:sz w:val="18"/>
        </w:rPr>
        <w:t>ü</w:t>
      </w:r>
      <w:r w:rsidRPr="00650BFB">
        <w:rPr>
          <w:rFonts w:ascii="Arial" w:hAnsi="Arial"/>
          <w:sz w:val="18"/>
        </w:rPr>
        <w:t>l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 xml:space="preserve">si </w:t>
      </w:r>
      <w:r w:rsidRPr="00650BFB">
        <w:rPr>
          <w:rFonts w:ascii="Arial" w:hAnsi="Arial" w:hint="eastAsia"/>
          <w:sz w:val="18"/>
        </w:rPr>
        <w:t>–</w:t>
      </w:r>
      <w:r w:rsidRPr="00650BFB">
        <w:rPr>
          <w:rFonts w:ascii="Arial" w:hAnsi="Arial"/>
          <w:sz w:val="18"/>
        </w:rPr>
        <w:t xml:space="preserve"> vagy a kapcsol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>d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 xml:space="preserve"> kedvezm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 xml:space="preserve">nyes </w:t>
      </w:r>
      <w:r w:rsidRPr="00650BFB">
        <w:rPr>
          <w:rFonts w:ascii="Arial" w:hAnsi="Arial" w:hint="eastAsia"/>
          <w:sz w:val="18"/>
        </w:rPr>
        <w:t>–</w:t>
      </w:r>
      <w:r w:rsidRPr="00650BFB">
        <w:rPr>
          <w:rFonts w:ascii="Arial" w:hAnsi="Arial"/>
          <w:sz w:val="18"/>
        </w:rPr>
        <w:t xml:space="preserve"> d</w:t>
      </w:r>
      <w:r w:rsidRPr="00650BFB">
        <w:rPr>
          <w:rFonts w:ascii="Arial" w:hAnsi="Arial" w:hint="eastAsia"/>
          <w:sz w:val="18"/>
        </w:rPr>
        <w:t>í</w:t>
      </w:r>
      <w:r w:rsidRPr="00650BFB">
        <w:rPr>
          <w:rFonts w:ascii="Arial" w:hAnsi="Arial"/>
          <w:sz w:val="18"/>
        </w:rPr>
        <w:t>jon ny</w:t>
      </w:r>
      <w:r w:rsidRPr="00650BFB">
        <w:rPr>
          <w:rFonts w:ascii="Arial" w:hAnsi="Arial" w:hint="eastAsia"/>
          <w:sz w:val="18"/>
        </w:rPr>
        <w:t>ú</w:t>
      </w:r>
      <w:r w:rsidRPr="00650BFB">
        <w:rPr>
          <w:rFonts w:ascii="Arial" w:hAnsi="Arial"/>
          <w:sz w:val="18"/>
        </w:rPr>
        <w:t>jtott kezess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>g eset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 xml:space="preserve">n az </w:t>
      </w:r>
      <w:r w:rsidRPr="00650BFB">
        <w:rPr>
          <w:rFonts w:ascii="Arial" w:hAnsi="Arial" w:hint="eastAsia"/>
          <w:sz w:val="18"/>
        </w:rPr>
        <w:t>ü</w:t>
      </w:r>
      <w:r w:rsidRPr="00650BFB">
        <w:rPr>
          <w:rFonts w:ascii="Arial" w:hAnsi="Arial"/>
          <w:sz w:val="18"/>
        </w:rPr>
        <w:t>gylet abban az esetben sem ker</w:t>
      </w:r>
      <w:r w:rsidRPr="00650BFB">
        <w:rPr>
          <w:rFonts w:ascii="Arial" w:hAnsi="Arial" w:hint="eastAsia"/>
          <w:sz w:val="18"/>
        </w:rPr>
        <w:t>ü</w:t>
      </w:r>
      <w:r w:rsidRPr="00650BFB">
        <w:rPr>
          <w:rFonts w:ascii="Arial" w:hAnsi="Arial"/>
          <w:sz w:val="18"/>
        </w:rPr>
        <w:t xml:space="preserve">l 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tsorol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sra a 2,5 milli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 xml:space="preserve"> eur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 xml:space="preserve">s </w:t>
      </w:r>
      <w:r w:rsidRPr="00650BFB">
        <w:rPr>
          <w:rFonts w:ascii="Arial" w:hAnsi="Arial" w:hint="eastAsia"/>
          <w:sz w:val="18"/>
        </w:rPr>
        <w:t>ö</w:t>
      </w:r>
      <w:r w:rsidRPr="00650BFB">
        <w:rPr>
          <w:rFonts w:ascii="Arial" w:hAnsi="Arial"/>
          <w:sz w:val="18"/>
        </w:rPr>
        <w:t>sszeghat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r alatti d</w:t>
      </w:r>
      <w:r w:rsidRPr="00650BFB">
        <w:rPr>
          <w:rFonts w:ascii="Arial" w:hAnsi="Arial" w:hint="eastAsia"/>
          <w:sz w:val="18"/>
        </w:rPr>
        <w:t>í</w:t>
      </w:r>
      <w:r w:rsidRPr="00650BFB">
        <w:rPr>
          <w:rFonts w:ascii="Arial" w:hAnsi="Arial"/>
          <w:sz w:val="18"/>
        </w:rPr>
        <w:t>jkateg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>ri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kba, amennyiben egy v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llalkoz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s szerz</w:t>
      </w:r>
      <w:r w:rsidRPr="00650BFB">
        <w:rPr>
          <w:rFonts w:ascii="Arial" w:hAnsi="Arial" w:hint="eastAsia"/>
          <w:sz w:val="18"/>
        </w:rPr>
        <w:t>ő</w:t>
      </w:r>
      <w:r w:rsidRPr="00650BFB">
        <w:rPr>
          <w:rFonts w:ascii="Arial" w:hAnsi="Arial"/>
          <w:sz w:val="18"/>
        </w:rPr>
        <w:t>d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>seihez v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llalt alap</w:t>
      </w:r>
      <w:r w:rsidRPr="00650BFB">
        <w:rPr>
          <w:rFonts w:ascii="Arial" w:hAnsi="Arial" w:hint="eastAsia"/>
          <w:sz w:val="18"/>
        </w:rPr>
        <w:t>í</w:t>
      </w:r>
      <w:r w:rsidRPr="00650BFB">
        <w:rPr>
          <w:rFonts w:ascii="Arial" w:hAnsi="Arial"/>
          <w:sz w:val="18"/>
        </w:rPr>
        <w:t>tv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nyi kezess</w:t>
      </w:r>
      <w:r w:rsidRPr="00650BFB">
        <w:rPr>
          <w:rFonts w:ascii="Arial" w:hAnsi="Arial" w:hint="eastAsia"/>
          <w:sz w:val="18"/>
        </w:rPr>
        <w:t>é</w:t>
      </w:r>
      <w:r w:rsidRPr="00650BFB">
        <w:rPr>
          <w:rFonts w:ascii="Arial" w:hAnsi="Arial"/>
          <w:sz w:val="18"/>
        </w:rPr>
        <w:t xml:space="preserve">g </w:t>
      </w:r>
      <w:r w:rsidRPr="00650BFB">
        <w:rPr>
          <w:rFonts w:ascii="Arial" w:hAnsi="Arial" w:hint="eastAsia"/>
          <w:sz w:val="18"/>
        </w:rPr>
        <w:t>ö</w:t>
      </w:r>
      <w:r w:rsidRPr="00650BFB">
        <w:rPr>
          <w:rFonts w:ascii="Arial" w:hAnsi="Arial"/>
          <w:sz w:val="18"/>
        </w:rPr>
        <w:t>sszege adott id</w:t>
      </w:r>
      <w:r w:rsidRPr="00650BFB">
        <w:rPr>
          <w:rFonts w:ascii="Arial" w:hAnsi="Arial" w:hint="eastAsia"/>
          <w:sz w:val="18"/>
        </w:rPr>
        <w:t>ő</w:t>
      </w:r>
      <w:r w:rsidRPr="00650BFB">
        <w:rPr>
          <w:rFonts w:ascii="Arial" w:hAnsi="Arial"/>
          <w:sz w:val="18"/>
        </w:rPr>
        <w:t>pontban m</w:t>
      </w:r>
      <w:r w:rsidRPr="00650BFB">
        <w:rPr>
          <w:rFonts w:ascii="Arial" w:hAnsi="Arial" w:hint="eastAsia"/>
          <w:sz w:val="18"/>
        </w:rPr>
        <w:t>á</w:t>
      </w:r>
      <w:r w:rsidRPr="00650BFB">
        <w:rPr>
          <w:rFonts w:ascii="Arial" w:hAnsi="Arial"/>
          <w:sz w:val="18"/>
        </w:rPr>
        <w:t>r nem haladja meg a 2,5 milli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 xml:space="preserve"> eur</w:t>
      </w:r>
      <w:r w:rsidRPr="00650BFB">
        <w:rPr>
          <w:rFonts w:ascii="Arial" w:hAnsi="Arial" w:hint="eastAsia"/>
          <w:sz w:val="18"/>
        </w:rPr>
        <w:t>ó</w:t>
      </w:r>
      <w:r w:rsidRPr="00650BFB">
        <w:rPr>
          <w:rFonts w:ascii="Arial" w:hAnsi="Arial"/>
          <w:sz w:val="18"/>
        </w:rPr>
        <w:t>t.</w:t>
      </w:r>
    </w:p>
    <w:p w14:paraId="5AA718C7" w14:textId="5139A1E1" w:rsidR="006E75B4" w:rsidRDefault="006E75B4">
      <w:pPr>
        <w:spacing w:before="0" w:after="0"/>
        <w:ind w:left="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15BB068A" w14:textId="77777777" w:rsidR="00E75E8A" w:rsidRPr="004238BA" w:rsidRDefault="00E75E8A" w:rsidP="00E20386">
      <w:pPr>
        <w:numPr>
          <w:ilvl w:val="0"/>
          <w:numId w:val="23"/>
        </w:numPr>
        <w:spacing w:before="0" w:after="240"/>
        <w:ind w:left="709" w:hanging="709"/>
        <w:rPr>
          <w:rFonts w:ascii="Arial" w:eastAsia="Calibri" w:hAnsi="Arial"/>
          <w:sz w:val="18"/>
        </w:rPr>
      </w:pPr>
      <w:r w:rsidRPr="00E20386">
        <w:rPr>
          <w:rFonts w:ascii="Arial" w:hAnsi="Arial"/>
          <w:b/>
          <w:sz w:val="18"/>
          <w:lang w:val="hu-HU"/>
        </w:rPr>
        <w:lastRenderedPageBreak/>
        <w:t>Díjfizetési szabályok a beváltással összefüggésben</w:t>
      </w:r>
    </w:p>
    <w:p w14:paraId="42F6912F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4.1</w:t>
      </w:r>
      <w:r w:rsidRPr="00E20386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82C82A2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4.2</w:t>
      </w:r>
      <w:r w:rsidRPr="00E20386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2E9C2A10" w14:textId="77777777" w:rsidR="00E75E8A" w:rsidRPr="004238BA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</w:rPr>
      </w:pPr>
    </w:p>
    <w:p w14:paraId="38067DE8" w14:textId="77777777" w:rsidR="00E75E8A" w:rsidRPr="00EB42F9" w:rsidRDefault="00E75E8A" w:rsidP="00E20386">
      <w:pPr>
        <w:numPr>
          <w:ilvl w:val="5"/>
          <w:numId w:val="27"/>
        </w:numPr>
        <w:shd w:val="clear" w:color="auto" w:fill="FFFFFF"/>
        <w:spacing w:before="0"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6C18FBCE" w14:textId="77777777" w:rsidR="00E75E8A" w:rsidRPr="00EB42F9" w:rsidRDefault="00E75E8A" w:rsidP="00E2038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1580F577" w14:textId="77777777" w:rsidR="00E75E8A" w:rsidRPr="00EB42F9" w:rsidRDefault="00E75E8A" w:rsidP="00E20386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0F5591CD" w14:textId="77777777" w:rsidR="00E75E8A" w:rsidRPr="00EB42F9" w:rsidRDefault="00E75E8A" w:rsidP="00E20386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0C72875" w14:textId="34C0EA60" w:rsidR="00E75E8A" w:rsidRPr="00EB42F9" w:rsidRDefault="00E75E8A" w:rsidP="00E20386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5367F92E" w14:textId="1D22D16B" w:rsidR="00E75E8A" w:rsidRPr="00EB42F9" w:rsidRDefault="00E75E8A" w:rsidP="00EB42F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1C0560" w:rsidRPr="004367A8">
        <w:rPr>
          <w:rFonts w:ascii="Arial" w:hAnsi="Arial" w:cs="Arial"/>
          <w:sz w:val="18"/>
          <w:szCs w:val="18"/>
          <w:lang w:val="hu-HU"/>
        </w:rPr>
        <w:t>visszajár.</w:t>
      </w:r>
    </w:p>
    <w:p w14:paraId="56CF2A08" w14:textId="77777777" w:rsidR="00E75E8A" w:rsidRPr="00EB42F9" w:rsidRDefault="00E75E8A" w:rsidP="00E2038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648C6A51" w14:textId="77777777" w:rsidR="00E75E8A" w:rsidRPr="00EB42F9" w:rsidRDefault="00E75E8A" w:rsidP="00E20386">
      <w:pPr>
        <w:numPr>
          <w:ilvl w:val="5"/>
          <w:numId w:val="27"/>
        </w:numPr>
        <w:shd w:val="clear" w:color="auto" w:fill="FFFFFF"/>
        <w:spacing w:before="0" w:after="240"/>
        <w:ind w:left="1134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79D79777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5EDA9B9A" w14:textId="67F68FB9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 IV.1. pontban rögzített egyezség teljesülése esetén</w:t>
      </w:r>
      <w:r w:rsidR="006E75B4" w:rsidRPr="006E75B4">
        <w:rPr>
          <w:rFonts w:ascii="Arial" w:hAnsi="Arial" w:cs="Arial"/>
          <w:sz w:val="18"/>
          <w:szCs w:val="18"/>
          <w:lang w:val="hu-HU"/>
        </w:rPr>
        <w:t>, amennyiben ezzel az Alap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í</w:t>
      </w:r>
      <w:r w:rsidR="006E75B4" w:rsidRPr="006E75B4">
        <w:rPr>
          <w:rFonts w:ascii="Arial" w:hAnsi="Arial" w:cs="Arial"/>
          <w:sz w:val="18"/>
          <w:szCs w:val="18"/>
          <w:lang w:val="hu-HU"/>
        </w:rPr>
        <w:t>tv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á</w:t>
      </w:r>
      <w:r w:rsidR="006E75B4" w:rsidRPr="006E75B4">
        <w:rPr>
          <w:rFonts w:ascii="Arial" w:hAnsi="Arial" w:cs="Arial"/>
          <w:sz w:val="18"/>
          <w:szCs w:val="18"/>
          <w:lang w:val="hu-HU"/>
        </w:rPr>
        <w:t>ny fizet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é</w:t>
      </w:r>
      <w:r w:rsidR="006E75B4" w:rsidRPr="006E75B4">
        <w:rPr>
          <w:rFonts w:ascii="Arial" w:hAnsi="Arial" w:cs="Arial"/>
          <w:sz w:val="18"/>
          <w:szCs w:val="18"/>
          <w:lang w:val="hu-HU"/>
        </w:rPr>
        <w:t>si k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ö</w:t>
      </w:r>
      <w:r w:rsidR="006E75B4" w:rsidRPr="006E75B4">
        <w:rPr>
          <w:rFonts w:ascii="Arial" w:hAnsi="Arial" w:cs="Arial"/>
          <w:sz w:val="18"/>
          <w:szCs w:val="18"/>
          <w:lang w:val="hu-HU"/>
        </w:rPr>
        <w:t>telezetts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é</w:t>
      </w:r>
      <w:r w:rsidR="006E75B4" w:rsidRPr="006E75B4">
        <w:rPr>
          <w:rFonts w:ascii="Arial" w:hAnsi="Arial" w:cs="Arial"/>
          <w:sz w:val="18"/>
          <w:szCs w:val="18"/>
          <w:lang w:val="hu-HU"/>
        </w:rPr>
        <w:t>ge is megsz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ű</w:t>
      </w:r>
      <w:r w:rsidR="006E75B4" w:rsidRPr="006E75B4">
        <w:rPr>
          <w:rFonts w:ascii="Arial" w:hAnsi="Arial" w:cs="Arial"/>
          <w:sz w:val="18"/>
          <w:szCs w:val="18"/>
          <w:lang w:val="hu-HU"/>
        </w:rPr>
        <w:t xml:space="preserve">nik, </w:t>
      </w:r>
      <w:r w:rsidR="006E75B4" w:rsidRPr="006E75B4">
        <w:rPr>
          <w:rFonts w:ascii="Arial" w:hAnsi="Arial" w:cs="Arial" w:hint="eastAsia"/>
          <w:sz w:val="18"/>
          <w:szCs w:val="18"/>
          <w:lang w:val="hu-HU"/>
        </w:rPr>
        <w:t>ú</w:t>
      </w:r>
      <w:r w:rsidR="006E75B4" w:rsidRPr="006E75B4">
        <w:rPr>
          <w:rFonts w:ascii="Arial" w:hAnsi="Arial" w:cs="Arial"/>
          <w:sz w:val="18"/>
          <w:szCs w:val="18"/>
          <w:lang w:val="hu-HU"/>
        </w:rPr>
        <w:t>gy</w:t>
      </w:r>
      <w:r w:rsidRPr="00EB42F9">
        <w:rPr>
          <w:rFonts w:ascii="Arial" w:hAnsi="Arial" w:cs="Arial"/>
          <w:sz w:val="18"/>
          <w:szCs w:val="18"/>
          <w:lang w:val="hu-HU"/>
        </w:rPr>
        <w:t xml:space="preserve">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03904807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5127E94B" w14:textId="77777777" w:rsidR="00E75E8A" w:rsidRPr="00EB42F9" w:rsidRDefault="00E75E8A" w:rsidP="00E20386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left="0" w:right="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032DB74B" w14:textId="77777777" w:rsidR="00E75E8A" w:rsidRPr="00EB42F9" w:rsidRDefault="00E75E8A" w:rsidP="00EB42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BDD71F2" w14:textId="77777777" w:rsidR="00E75E8A" w:rsidRPr="00EB42F9" w:rsidRDefault="00E75E8A" w:rsidP="00E20386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4968FF26" w14:textId="77777777" w:rsidR="00E75E8A" w:rsidRPr="00EB42F9" w:rsidRDefault="00E75E8A" w:rsidP="00E20386">
      <w:pPr>
        <w:shd w:val="clear" w:color="auto" w:fill="FFFFFF"/>
        <w:spacing w:before="0" w:after="60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C11220C" w14:textId="77777777" w:rsidR="00E75E8A" w:rsidRPr="00EB42F9" w:rsidRDefault="00E75E8A" w:rsidP="00E20386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EB42F9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1853FB55" w14:textId="77777777" w:rsidR="00E75E8A" w:rsidRPr="00EB42F9" w:rsidRDefault="00E75E8A" w:rsidP="00E20386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1.1</w:t>
      </w:r>
      <w:r w:rsidRPr="00EB42F9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DD9E9A" w14:textId="77777777" w:rsidR="00E75E8A" w:rsidRPr="00EB42F9" w:rsidRDefault="00E75E8A" w:rsidP="00E20386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a)</w:t>
      </w:r>
      <w:r w:rsidRPr="00EB42F9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91A7907" w14:textId="77777777" w:rsidR="00E75E8A" w:rsidRPr="00EB42F9" w:rsidRDefault="00E75E8A" w:rsidP="00E20386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b)</w:t>
      </w:r>
      <w:r w:rsidRPr="00EB42F9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27A1B76B" w14:textId="77777777" w:rsidR="00E75E8A" w:rsidRPr="00EB42F9" w:rsidRDefault="00E75E8A" w:rsidP="00E20386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c)</w:t>
      </w:r>
      <w:r w:rsidRPr="00EB42F9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2064E5B" w14:textId="77777777" w:rsidR="00E75E8A" w:rsidRPr="00EB42F9" w:rsidRDefault="00E75E8A" w:rsidP="00E20386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d)</w:t>
      </w:r>
      <w:r w:rsidRPr="00EB42F9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F89B4D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lastRenderedPageBreak/>
        <w:t>1.2</w:t>
      </w:r>
      <w:r w:rsidRPr="00EB42F9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A6AB330" w14:textId="77777777" w:rsidR="00E75E8A" w:rsidRPr="00EB42F9" w:rsidRDefault="00E75E8A" w:rsidP="00E20386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EB42F9">
        <w:rPr>
          <w:rFonts w:ascii="Arial" w:hAnsi="Arial" w:cs="Arial"/>
          <w:bCs/>
          <w:sz w:val="18"/>
          <w:szCs w:val="18"/>
          <w:lang w:val="hu-HU"/>
        </w:rPr>
        <w:t>1.3</w:t>
      </w:r>
      <w:r w:rsidRPr="00EB42F9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EB42F9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B42F9" w:rsidRPr="00EB42F9" w14:paraId="270D3D7A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91D96" w14:textId="77777777" w:rsidR="00E75E8A" w:rsidRPr="00EB42F9" w:rsidRDefault="00E75E8A" w:rsidP="00E20386">
            <w:pPr>
              <w:spacing w:before="0" w:after="60"/>
              <w:ind w:left="0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10BF0" w14:textId="77777777" w:rsidR="00E75E8A" w:rsidRPr="00EB42F9" w:rsidRDefault="00E75E8A" w:rsidP="00E20386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1653C730" w14:textId="77777777" w:rsidR="00E75E8A" w:rsidRPr="00EB42F9" w:rsidRDefault="00E75E8A" w:rsidP="00E20386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B42F9" w:rsidRPr="00EB42F9" w14:paraId="31B0AFD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C3E46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DCBD0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B42F9" w:rsidRPr="00EB42F9" w14:paraId="1548B20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7D886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A76B4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B42F9" w:rsidRPr="00EB42F9" w14:paraId="06F73BFD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394AF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BCFFF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B42F9" w:rsidRPr="00EB42F9" w14:paraId="317788B5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4FDEC" w14:textId="77777777" w:rsidR="00E75E8A" w:rsidRPr="00EB42F9" w:rsidRDefault="00E75E8A" w:rsidP="00E20386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E3C9A" w14:textId="77777777" w:rsidR="00E75E8A" w:rsidRPr="00EB42F9" w:rsidRDefault="00E75E8A" w:rsidP="00E20386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B42F9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51C45A66" w14:textId="77777777" w:rsidR="00E75E8A" w:rsidRPr="00EB42F9" w:rsidRDefault="00E75E8A" w:rsidP="00E20386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EB42F9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4CCEDCE" w14:textId="77777777" w:rsidR="00E75E8A" w:rsidRPr="004238BA" w:rsidRDefault="00E75E8A" w:rsidP="00E20386">
      <w:pPr>
        <w:numPr>
          <w:ilvl w:val="0"/>
          <w:numId w:val="47"/>
        </w:numPr>
        <w:shd w:val="clear" w:color="auto" w:fill="FFFFFF"/>
        <w:spacing w:before="0" w:after="240"/>
        <w:ind w:left="426" w:hanging="426"/>
        <w:rPr>
          <w:rFonts w:ascii="Arial" w:hAnsi="Arial"/>
          <w:b/>
          <w:sz w:val="18"/>
        </w:rPr>
      </w:pPr>
      <w:r w:rsidRPr="00E20386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74CBEBD2" w14:textId="77777777" w:rsidR="00E75E8A" w:rsidRPr="00EB42F9" w:rsidRDefault="00E75E8A" w:rsidP="00E20386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EB42F9">
        <w:rPr>
          <w:rFonts w:ascii="Arial" w:hAnsi="Arial" w:cs="Arial"/>
          <w:sz w:val="18"/>
          <w:szCs w:val="18"/>
          <w:lang w:val="hu-HU"/>
        </w:rPr>
        <w:t>2.1</w:t>
      </w:r>
      <w:r w:rsidRPr="00EB42F9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4E22DE62" w14:textId="285B34AF" w:rsidR="00E75E8A" w:rsidRPr="00EB42F9" w:rsidRDefault="00E75E8A" w:rsidP="00E20386">
      <w:pPr>
        <w:numPr>
          <w:ilvl w:val="1"/>
          <w:numId w:val="48"/>
        </w:num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E20386">
        <w:rPr>
          <w:rFonts w:ascii="Arial" w:hAnsi="Arial"/>
          <w:sz w:val="18"/>
          <w:lang w:val="hu-HU"/>
        </w:rPr>
        <w:t xml:space="preserve">A beváltási határidő hosszabbítási díj mértéke évente 0,1%, vetítési alapja a </w:t>
      </w:r>
      <w:r w:rsidRPr="00EB42F9">
        <w:rPr>
          <w:rFonts w:ascii="Arial" w:hAnsi="Arial" w:cs="Arial"/>
          <w:sz w:val="18"/>
          <w:szCs w:val="18"/>
          <w:lang w:val="hu-HU"/>
        </w:rPr>
        <w:t>kezességgel</w:t>
      </w:r>
      <w:r w:rsidRPr="00E20386">
        <w:rPr>
          <w:rFonts w:ascii="Arial" w:hAnsi="Arial"/>
          <w:sz w:val="18"/>
          <w:lang w:val="hu-HU"/>
        </w:rPr>
        <w:t xml:space="preserve"> biztosított </w:t>
      </w:r>
      <w:r w:rsidRPr="00EB42F9">
        <w:rPr>
          <w:rFonts w:ascii="Arial" w:hAnsi="Arial" w:cs="Arial"/>
          <w:sz w:val="18"/>
          <w:szCs w:val="18"/>
          <w:lang w:val="hu-HU"/>
        </w:rPr>
        <w:t>összeg</w:t>
      </w:r>
      <w:r w:rsidRPr="00E20386">
        <w:rPr>
          <w:rFonts w:ascii="Arial" w:hAnsi="Arial"/>
          <w:sz w:val="18"/>
          <w:lang w:val="hu-HU"/>
        </w:rPr>
        <w:t>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2ABA42A0" w14:textId="77777777" w:rsidR="00E75E8A" w:rsidRPr="004238BA" w:rsidRDefault="00E75E8A" w:rsidP="00E20386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E20386">
        <w:rPr>
          <w:rFonts w:ascii="Arial" w:hAnsi="Arial"/>
          <w:sz w:val="18"/>
          <w:lang w:val="hu-HU"/>
        </w:rPr>
        <w:t>2.3</w:t>
      </w:r>
      <w:r w:rsidRPr="00E20386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8D0F" w14:textId="77777777" w:rsidR="00EB42F9" w:rsidRDefault="00EB42F9">
      <w:pPr>
        <w:spacing w:before="0" w:after="0"/>
      </w:pPr>
      <w:r>
        <w:separator/>
      </w:r>
    </w:p>
  </w:endnote>
  <w:endnote w:type="continuationSeparator" w:id="0">
    <w:p w14:paraId="0962A914" w14:textId="77777777" w:rsidR="00EB42F9" w:rsidRDefault="00EB42F9">
      <w:pPr>
        <w:spacing w:before="0" w:after="0"/>
      </w:pPr>
      <w:r>
        <w:continuationSeparator/>
      </w:r>
    </w:p>
  </w:endnote>
  <w:endnote w:type="continuationNotice" w:id="1">
    <w:p w14:paraId="116A9B5A" w14:textId="77777777" w:rsidR="00EB42F9" w:rsidRDefault="00EB42F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55F7" w14:textId="1B3803F1" w:rsidR="00B13951" w:rsidRPr="00B13951" w:rsidRDefault="00B13951">
    <w:pPr>
      <w:pStyle w:val="llb"/>
      <w:rPr>
        <w:rFonts w:ascii="Arial" w:hAnsi="Arial" w:cs="Arial"/>
        <w:sz w:val="14"/>
        <w:szCs w:val="14"/>
      </w:rPr>
    </w:pPr>
    <w:r w:rsidRPr="00B13951">
      <w:rPr>
        <w:rFonts w:ascii="Arial" w:hAnsi="Arial" w:cs="Arial"/>
        <w:sz w:val="14"/>
        <w:szCs w:val="14"/>
      </w:rPr>
      <w:t>*</w:t>
    </w:r>
    <w:r w:rsidR="00D73EA4" w:rsidRPr="00D73EA4">
      <w:t xml:space="preserve"> </w:t>
    </w:r>
    <w:r w:rsidR="00D73EA4" w:rsidRPr="00D73EA4">
      <w:rPr>
        <w:rFonts w:ascii="Arial" w:hAnsi="Arial" w:cs="Arial"/>
        <w:sz w:val="14"/>
        <w:szCs w:val="14"/>
      </w:rPr>
      <w:t>Az Alap</w:t>
    </w:r>
    <w:r w:rsidR="00D73EA4" w:rsidRPr="00D73EA4">
      <w:rPr>
        <w:rFonts w:ascii="Arial" w:hAnsi="Arial" w:cs="Arial" w:hint="eastAsia"/>
        <w:sz w:val="14"/>
        <w:szCs w:val="14"/>
      </w:rPr>
      <w:t>í</w:t>
    </w:r>
    <w:r w:rsidR="00D73EA4" w:rsidRPr="00D73EA4">
      <w:rPr>
        <w:rFonts w:ascii="Arial" w:hAnsi="Arial" w:cs="Arial"/>
        <w:sz w:val="14"/>
        <w:szCs w:val="14"/>
      </w:rPr>
      <w:t>tv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ny a 2024. szeptember 1-t</w:t>
    </w:r>
    <w:r w:rsidR="00D73EA4" w:rsidRPr="00D73EA4">
      <w:rPr>
        <w:rFonts w:ascii="Arial" w:hAnsi="Arial" w:cs="Arial" w:hint="eastAsia"/>
        <w:sz w:val="14"/>
        <w:szCs w:val="14"/>
      </w:rPr>
      <w:t>ő</w:t>
    </w:r>
    <w:r w:rsidR="00D73EA4" w:rsidRPr="00D73EA4">
      <w:rPr>
        <w:rFonts w:ascii="Arial" w:hAnsi="Arial" w:cs="Arial"/>
        <w:sz w:val="14"/>
        <w:szCs w:val="14"/>
      </w:rPr>
      <w:t xml:space="preserve">l 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rv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nyes Kezess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 xml:space="preserve">gi 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ltal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nos Szerz</w:t>
    </w:r>
    <w:r w:rsidR="00D73EA4" w:rsidRPr="00D73EA4">
      <w:rPr>
        <w:rFonts w:ascii="Arial" w:hAnsi="Arial" w:cs="Arial" w:hint="eastAsia"/>
        <w:sz w:val="14"/>
        <w:szCs w:val="14"/>
      </w:rPr>
      <w:t>ő</w:t>
    </w:r>
    <w:r w:rsidR="00D73EA4" w:rsidRPr="00D73EA4">
      <w:rPr>
        <w:rFonts w:ascii="Arial" w:hAnsi="Arial" w:cs="Arial"/>
        <w:sz w:val="14"/>
        <w:szCs w:val="14"/>
      </w:rPr>
      <w:t>d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si Felt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telek dokumentumot a PartnerWeben 2025. m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jus 30-ig beny</w:t>
    </w:r>
    <w:r w:rsidR="00D73EA4" w:rsidRPr="00D73EA4">
      <w:rPr>
        <w:rFonts w:ascii="Arial" w:hAnsi="Arial" w:cs="Arial" w:hint="eastAsia"/>
        <w:sz w:val="14"/>
        <w:szCs w:val="14"/>
      </w:rPr>
      <w:t>ú</w:t>
    </w:r>
    <w:r w:rsidR="00D73EA4" w:rsidRPr="00D73EA4">
      <w:rPr>
        <w:rFonts w:ascii="Arial" w:hAnsi="Arial" w:cs="Arial"/>
        <w:sz w:val="14"/>
        <w:szCs w:val="14"/>
      </w:rPr>
      <w:t>jtott k</w:t>
    </w:r>
    <w:r w:rsidR="00D73EA4" w:rsidRPr="00D73EA4">
      <w:rPr>
        <w:rFonts w:ascii="Arial" w:hAnsi="Arial" w:cs="Arial" w:hint="eastAsia"/>
        <w:sz w:val="14"/>
        <w:szCs w:val="14"/>
      </w:rPr>
      <w:t>é</w:t>
    </w:r>
    <w:r w:rsidR="00D73EA4" w:rsidRPr="00D73EA4">
      <w:rPr>
        <w:rFonts w:ascii="Arial" w:hAnsi="Arial" w:cs="Arial"/>
        <w:sz w:val="14"/>
        <w:szCs w:val="14"/>
      </w:rPr>
      <w:t>relmek vonatkoz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s</w:t>
    </w:r>
    <w:r w:rsidR="00D73EA4" w:rsidRPr="00D73EA4">
      <w:rPr>
        <w:rFonts w:ascii="Arial" w:hAnsi="Arial" w:cs="Arial" w:hint="eastAsia"/>
        <w:sz w:val="14"/>
        <w:szCs w:val="14"/>
      </w:rPr>
      <w:t>á</w:t>
    </w:r>
    <w:r w:rsidR="00D73EA4" w:rsidRPr="00D73EA4">
      <w:rPr>
        <w:rFonts w:ascii="Arial" w:hAnsi="Arial" w:cs="Arial"/>
        <w:sz w:val="14"/>
        <w:szCs w:val="14"/>
      </w:rPr>
      <w:t>ban fogadja el.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4FED7" w14:textId="77777777" w:rsidR="00EB42F9" w:rsidRDefault="00EB42F9">
      <w:pPr>
        <w:spacing w:before="0" w:after="0"/>
      </w:pPr>
      <w:r>
        <w:separator/>
      </w:r>
    </w:p>
  </w:footnote>
  <w:footnote w:type="continuationSeparator" w:id="0">
    <w:p w14:paraId="7CD5C538" w14:textId="77777777" w:rsidR="00EB42F9" w:rsidRDefault="00EB42F9">
      <w:pPr>
        <w:spacing w:before="0" w:after="0"/>
      </w:pPr>
      <w:r>
        <w:continuationSeparator/>
      </w:r>
    </w:p>
  </w:footnote>
  <w:footnote w:type="continuationNotice" w:id="1">
    <w:p w14:paraId="6E5B80F3" w14:textId="77777777" w:rsidR="00EB42F9" w:rsidRDefault="00EB42F9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469AB29D" w14:textId="77777777" w:rsidR="00E75E8A" w:rsidRPr="00E01407" w:rsidRDefault="00E75E8A" w:rsidP="00E75E8A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37C31D9B" w14:textId="77777777" w:rsidR="00E75E8A" w:rsidRPr="00E20386" w:rsidRDefault="00E75E8A" w:rsidP="00E75E8A">
      <w:pPr>
        <w:pStyle w:val="Lbjegyzetszveg"/>
        <w:rPr>
          <w:rFonts w:ascii="Arial" w:hAnsi="Arial"/>
          <w:sz w:val="18"/>
          <w:lang w:val="hu-HU"/>
        </w:rPr>
      </w:pPr>
      <w:r w:rsidRPr="00E20386">
        <w:rPr>
          <w:rStyle w:val="Lbjegyzet-hivatkozs"/>
          <w:rFonts w:ascii="Arial" w:hAnsi="Arial"/>
          <w:sz w:val="18"/>
        </w:rPr>
        <w:footnoteRef/>
      </w:r>
      <w:r w:rsidRPr="00E20386">
        <w:rPr>
          <w:rFonts w:ascii="Arial" w:hAnsi="Arial"/>
          <w:sz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5353A4B7" w14:textId="77777777" w:rsidR="00E75E8A" w:rsidRPr="00130A5F" w:rsidRDefault="00E75E8A" w:rsidP="00E75E8A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49E04555" w14:textId="77777777" w:rsidR="00650BFB" w:rsidRPr="00F47A3B" w:rsidRDefault="00650BFB" w:rsidP="00650BFB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3BD0B86D" w14:textId="77777777" w:rsidR="00650BFB" w:rsidRPr="00AD7D9E" w:rsidRDefault="00650BFB" w:rsidP="00650BFB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514012AD" w14:textId="77777777" w:rsidR="00650BFB" w:rsidRPr="00945AA7" w:rsidRDefault="00650BFB" w:rsidP="00650BFB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221951F6" w14:textId="77777777" w:rsidR="00650BFB" w:rsidRPr="00A83345" w:rsidRDefault="00650BFB" w:rsidP="00650BFB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4439EA0F" w14:textId="4CDFFA30" w:rsidR="00650BFB" w:rsidRPr="006E75B4" w:rsidRDefault="00650BFB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6E75B4">
        <w:rPr>
          <w:rStyle w:val="Lbjegyzet-hivatkozs"/>
          <w:rFonts w:ascii="Arial" w:hAnsi="Arial" w:cs="Arial"/>
          <w:sz w:val="18"/>
          <w:szCs w:val="18"/>
        </w:rPr>
        <w:footnoteRef/>
      </w:r>
      <w:r w:rsidRPr="006E75B4">
        <w:rPr>
          <w:rFonts w:ascii="Arial" w:hAnsi="Arial" w:cs="Arial"/>
          <w:sz w:val="18"/>
          <w:szCs w:val="18"/>
        </w:rPr>
        <w:t xml:space="preserve"> A 2,5 milli</w:t>
      </w:r>
      <w:r w:rsidRPr="006E75B4">
        <w:rPr>
          <w:rFonts w:ascii="Arial" w:hAnsi="Arial" w:cs="Arial" w:hint="eastAsia"/>
          <w:sz w:val="18"/>
          <w:szCs w:val="18"/>
        </w:rPr>
        <w:t>ó</w:t>
      </w:r>
      <w:r w:rsidRPr="006E75B4">
        <w:rPr>
          <w:rFonts w:ascii="Arial" w:hAnsi="Arial" w:cs="Arial"/>
          <w:sz w:val="18"/>
          <w:szCs w:val="18"/>
        </w:rPr>
        <w:t xml:space="preserve"> eur</w:t>
      </w:r>
      <w:r w:rsidRPr="006E75B4">
        <w:rPr>
          <w:rFonts w:ascii="Arial" w:hAnsi="Arial" w:cs="Arial" w:hint="eastAsia"/>
          <w:sz w:val="18"/>
          <w:szCs w:val="18"/>
        </w:rPr>
        <w:t>ó</w:t>
      </w:r>
      <w:r w:rsidRPr="006E75B4">
        <w:rPr>
          <w:rFonts w:ascii="Arial" w:hAnsi="Arial" w:cs="Arial"/>
          <w:sz w:val="18"/>
          <w:szCs w:val="18"/>
        </w:rPr>
        <w:t xml:space="preserve">s </w:t>
      </w:r>
      <w:r w:rsidRPr="006E75B4">
        <w:rPr>
          <w:rFonts w:ascii="Arial" w:hAnsi="Arial" w:cs="Arial" w:hint="eastAsia"/>
          <w:sz w:val="18"/>
          <w:szCs w:val="18"/>
        </w:rPr>
        <w:t>ö</w:t>
      </w:r>
      <w:r w:rsidRPr="006E75B4">
        <w:rPr>
          <w:rFonts w:ascii="Arial" w:hAnsi="Arial" w:cs="Arial"/>
          <w:sz w:val="18"/>
          <w:szCs w:val="18"/>
        </w:rPr>
        <w:t>sszeghat</w:t>
      </w:r>
      <w:r w:rsidRPr="006E75B4">
        <w:rPr>
          <w:rFonts w:ascii="Arial" w:hAnsi="Arial" w:cs="Arial" w:hint="eastAsia"/>
          <w:sz w:val="18"/>
          <w:szCs w:val="18"/>
        </w:rPr>
        <w:t>á</w:t>
      </w:r>
      <w:r w:rsidRPr="006E75B4">
        <w:rPr>
          <w:rFonts w:ascii="Arial" w:hAnsi="Arial" w:cs="Arial"/>
          <w:sz w:val="18"/>
          <w:szCs w:val="18"/>
        </w:rPr>
        <w:t xml:space="preserve">r feletti </w:t>
      </w:r>
      <w:r w:rsidRPr="006E75B4">
        <w:rPr>
          <w:rFonts w:ascii="Arial" w:hAnsi="Arial" w:cs="Arial" w:hint="eastAsia"/>
          <w:sz w:val="18"/>
          <w:szCs w:val="18"/>
        </w:rPr>
        <w:t>ü</w:t>
      </w:r>
      <w:r w:rsidRPr="006E75B4">
        <w:rPr>
          <w:rFonts w:ascii="Arial" w:hAnsi="Arial" w:cs="Arial"/>
          <w:sz w:val="18"/>
          <w:szCs w:val="18"/>
        </w:rPr>
        <w:t>gyletek eset</w:t>
      </w:r>
      <w:r w:rsidRPr="006E75B4">
        <w:rPr>
          <w:rFonts w:ascii="Arial" w:hAnsi="Arial" w:cs="Arial" w:hint="eastAsia"/>
          <w:sz w:val="18"/>
          <w:szCs w:val="18"/>
        </w:rPr>
        <w:t>é</w:t>
      </w:r>
      <w:r w:rsidRPr="006E75B4">
        <w:rPr>
          <w:rFonts w:ascii="Arial" w:hAnsi="Arial" w:cs="Arial"/>
          <w:sz w:val="18"/>
          <w:szCs w:val="18"/>
        </w:rPr>
        <w:t>n nem ker</w:t>
      </w:r>
      <w:r w:rsidRPr="006E75B4">
        <w:rPr>
          <w:rFonts w:ascii="Arial" w:hAnsi="Arial" w:cs="Arial" w:hint="eastAsia"/>
          <w:sz w:val="18"/>
          <w:szCs w:val="18"/>
        </w:rPr>
        <w:t>ü</w:t>
      </w:r>
      <w:r w:rsidRPr="006E75B4">
        <w:rPr>
          <w:rFonts w:ascii="Arial" w:hAnsi="Arial" w:cs="Arial"/>
          <w:sz w:val="18"/>
          <w:szCs w:val="18"/>
        </w:rPr>
        <w:t>l alkalmaz</w:t>
      </w:r>
      <w:r w:rsidRPr="006E75B4">
        <w:rPr>
          <w:rFonts w:ascii="Arial" w:hAnsi="Arial" w:cs="Arial" w:hint="eastAsia"/>
          <w:sz w:val="18"/>
          <w:szCs w:val="18"/>
        </w:rPr>
        <w:t>á</w:t>
      </w:r>
      <w:r w:rsidRPr="006E75B4">
        <w:rPr>
          <w:rFonts w:ascii="Arial" w:hAnsi="Arial" w:cs="Arial"/>
          <w:sz w:val="18"/>
          <w:szCs w:val="18"/>
        </w:rPr>
        <w:t>sra.</w:t>
      </w:r>
    </w:p>
  </w:footnote>
  <w:footnote w:id="13">
    <w:p w14:paraId="2B9CAB05" w14:textId="77777777" w:rsidR="00650BFB" w:rsidRPr="005A3948" w:rsidRDefault="00650BFB" w:rsidP="00650BFB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A8FD2" w14:textId="19B685CE" w:rsidR="0037093F" w:rsidRPr="008B267B" w:rsidRDefault="006E2EEE" w:rsidP="006E2EEE">
    <w:pPr>
      <w:pStyle w:val="lfej"/>
      <w:tabs>
        <w:tab w:val="left" w:pos="1905"/>
        <w:tab w:val="right" w:pos="7071"/>
      </w:tabs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37093F"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93F" w:rsidRPr="008B267B">
      <w:rPr>
        <w:rFonts w:ascii="Arial" w:hAnsi="Arial" w:cs="Arial"/>
        <w:sz w:val="18"/>
        <w:szCs w:val="18"/>
      </w:rPr>
      <w:fldChar w:fldCharType="begin"/>
    </w:r>
    <w:r w:rsidR="0037093F" w:rsidRPr="008B267B">
      <w:rPr>
        <w:rFonts w:ascii="Arial" w:hAnsi="Arial" w:cs="Arial"/>
        <w:sz w:val="18"/>
        <w:szCs w:val="18"/>
      </w:rPr>
      <w:instrText>PAGE   \* MERGEFORMAT</w:instrText>
    </w:r>
    <w:r w:rsidR="0037093F" w:rsidRPr="008B267B">
      <w:rPr>
        <w:rFonts w:ascii="Arial" w:hAnsi="Arial" w:cs="Arial"/>
        <w:sz w:val="18"/>
        <w:szCs w:val="18"/>
      </w:rPr>
      <w:fldChar w:fldCharType="separate"/>
    </w:r>
    <w:r w:rsidR="0037093F">
      <w:rPr>
        <w:rFonts w:ascii="Arial" w:hAnsi="Arial" w:cs="Arial"/>
        <w:sz w:val="18"/>
        <w:szCs w:val="18"/>
      </w:rPr>
      <w:t>1</w:t>
    </w:r>
    <w:r w:rsidR="0037093F" w:rsidRPr="008B267B">
      <w:rPr>
        <w:rFonts w:ascii="Arial" w:hAnsi="Arial" w:cs="Arial"/>
        <w:sz w:val="18"/>
        <w:szCs w:val="18"/>
      </w:rPr>
      <w:fldChar w:fldCharType="end"/>
    </w:r>
    <w:r w:rsidR="0037093F">
      <w:rPr>
        <w:rFonts w:ascii="Arial" w:hAnsi="Arial" w:cs="Arial"/>
        <w:sz w:val="18"/>
        <w:szCs w:val="18"/>
      </w:rPr>
      <w:t xml:space="preserve">. </w:t>
    </w:r>
    <w:r w:rsidR="0037093F"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39D4C40B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E75B4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május </w:t>
    </w:r>
    <w:r w:rsidR="004F131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BE1C" w14:textId="77777777" w:rsidR="004852A3" w:rsidRPr="008B267B" w:rsidRDefault="004852A3" w:rsidP="004852A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00CFB8E4" wp14:editId="3BF4B568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1" name="Kép 1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45A0221F" w14:textId="77777777" w:rsidR="004852A3" w:rsidRDefault="004852A3" w:rsidP="004852A3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2B49D31C" w14:textId="77777777" w:rsidR="004852A3" w:rsidRDefault="004852A3" w:rsidP="004852A3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4A349677" w14:textId="77777777" w:rsidR="004852A3" w:rsidRPr="00543831" w:rsidRDefault="004852A3" w:rsidP="004852A3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5E7D1D09" w14:textId="6DE0B94D" w:rsidR="004852A3" w:rsidRPr="00543831" w:rsidRDefault="004852A3" w:rsidP="004852A3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A0214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május</w:t>
    </w:r>
    <w:r w:rsidR="004526F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A0214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  <w:r w:rsidR="00B1395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6F418CFC" w14:textId="77777777" w:rsidR="004852A3" w:rsidRPr="004852A3" w:rsidRDefault="004852A3" w:rsidP="004852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37625839">
    <w:abstractNumId w:val="34"/>
  </w:num>
  <w:num w:numId="2" w16cid:durableId="86580264">
    <w:abstractNumId w:val="24"/>
  </w:num>
  <w:num w:numId="3" w16cid:durableId="1442921117">
    <w:abstractNumId w:val="15"/>
  </w:num>
  <w:num w:numId="4" w16cid:durableId="1634679496">
    <w:abstractNumId w:val="30"/>
  </w:num>
  <w:num w:numId="5" w16cid:durableId="1680305141">
    <w:abstractNumId w:val="49"/>
  </w:num>
  <w:num w:numId="6" w16cid:durableId="572205931">
    <w:abstractNumId w:val="23"/>
  </w:num>
  <w:num w:numId="7" w16cid:durableId="2090154393">
    <w:abstractNumId w:val="42"/>
  </w:num>
  <w:num w:numId="8" w16cid:durableId="1929653482">
    <w:abstractNumId w:val="16"/>
  </w:num>
  <w:num w:numId="9" w16cid:durableId="3636795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9946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5932501">
    <w:abstractNumId w:val="22"/>
  </w:num>
  <w:num w:numId="12" w16cid:durableId="1870754653">
    <w:abstractNumId w:val="26"/>
  </w:num>
  <w:num w:numId="13" w16cid:durableId="1460295245">
    <w:abstractNumId w:val="32"/>
  </w:num>
  <w:num w:numId="14" w16cid:durableId="1885555554">
    <w:abstractNumId w:val="37"/>
  </w:num>
  <w:num w:numId="15" w16cid:durableId="366417922">
    <w:abstractNumId w:val="31"/>
  </w:num>
  <w:num w:numId="16" w16cid:durableId="1338926448">
    <w:abstractNumId w:val="45"/>
  </w:num>
  <w:num w:numId="17" w16cid:durableId="1334575731">
    <w:abstractNumId w:val="14"/>
  </w:num>
  <w:num w:numId="18" w16cid:durableId="404768934">
    <w:abstractNumId w:val="33"/>
  </w:num>
  <w:num w:numId="19" w16cid:durableId="610085782">
    <w:abstractNumId w:val="20"/>
  </w:num>
  <w:num w:numId="20" w16cid:durableId="438840397">
    <w:abstractNumId w:val="47"/>
  </w:num>
  <w:num w:numId="21" w16cid:durableId="1513450456">
    <w:abstractNumId w:val="46"/>
  </w:num>
  <w:num w:numId="22" w16cid:durableId="558201465">
    <w:abstractNumId w:val="4"/>
  </w:num>
  <w:num w:numId="23" w16cid:durableId="605237347">
    <w:abstractNumId w:val="38"/>
  </w:num>
  <w:num w:numId="24" w16cid:durableId="766586086">
    <w:abstractNumId w:val="17"/>
  </w:num>
  <w:num w:numId="25" w16cid:durableId="227880187">
    <w:abstractNumId w:val="9"/>
  </w:num>
  <w:num w:numId="26" w16cid:durableId="1320230901">
    <w:abstractNumId w:val="12"/>
  </w:num>
  <w:num w:numId="27" w16cid:durableId="1793134274">
    <w:abstractNumId w:val="1"/>
  </w:num>
  <w:num w:numId="28" w16cid:durableId="1200126474">
    <w:abstractNumId w:val="39"/>
  </w:num>
  <w:num w:numId="29" w16cid:durableId="2111388716">
    <w:abstractNumId w:val="3"/>
  </w:num>
  <w:num w:numId="30" w16cid:durableId="1771195287">
    <w:abstractNumId w:val="7"/>
  </w:num>
  <w:num w:numId="31" w16cid:durableId="1275677426">
    <w:abstractNumId w:val="0"/>
  </w:num>
  <w:num w:numId="32" w16cid:durableId="1902865265">
    <w:abstractNumId w:val="41"/>
  </w:num>
  <w:num w:numId="33" w16cid:durableId="1489518946">
    <w:abstractNumId w:val="40"/>
  </w:num>
  <w:num w:numId="34" w16cid:durableId="892891649">
    <w:abstractNumId w:val="19"/>
  </w:num>
  <w:num w:numId="35" w16cid:durableId="198009943">
    <w:abstractNumId w:val="27"/>
  </w:num>
  <w:num w:numId="36" w16cid:durableId="612903933">
    <w:abstractNumId w:val="43"/>
  </w:num>
  <w:num w:numId="37" w16cid:durableId="1282686016">
    <w:abstractNumId w:val="5"/>
  </w:num>
  <w:num w:numId="38" w16cid:durableId="1743335761">
    <w:abstractNumId w:val="29"/>
  </w:num>
  <w:num w:numId="39" w16cid:durableId="165485093">
    <w:abstractNumId w:val="25"/>
  </w:num>
  <w:num w:numId="40" w16cid:durableId="565651016">
    <w:abstractNumId w:val="18"/>
  </w:num>
  <w:num w:numId="41" w16cid:durableId="1024281741">
    <w:abstractNumId w:val="35"/>
  </w:num>
  <w:num w:numId="42" w16cid:durableId="1483353108">
    <w:abstractNumId w:val="48"/>
  </w:num>
  <w:num w:numId="43" w16cid:durableId="350910367">
    <w:abstractNumId w:val="6"/>
  </w:num>
  <w:num w:numId="44" w16cid:durableId="1697342112">
    <w:abstractNumId w:val="10"/>
  </w:num>
  <w:num w:numId="45" w16cid:durableId="368989163">
    <w:abstractNumId w:val="44"/>
  </w:num>
  <w:num w:numId="46" w16cid:durableId="993993874">
    <w:abstractNumId w:val="8"/>
  </w:num>
  <w:num w:numId="47" w16cid:durableId="1878621692">
    <w:abstractNumId w:val="11"/>
  </w:num>
  <w:num w:numId="48" w16cid:durableId="1086421476">
    <w:abstractNumId w:val="28"/>
  </w:num>
  <w:num w:numId="49" w16cid:durableId="616526698">
    <w:abstractNumId w:val="2"/>
  </w:num>
  <w:num w:numId="50" w16cid:durableId="1686010116">
    <w:abstractNumId w:val="13"/>
  </w:num>
  <w:num w:numId="51" w16cid:durableId="691108759">
    <w:abstractNumId w:val="36"/>
  </w:num>
  <w:num w:numId="52" w16cid:durableId="26030879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6zfdgKbzNfFNNUWfKJYiZk0TrICRLD+MH9c7YXYNe1YQuiN8oqhGyLMQRYMUU8IYS2QWEXJsNUOmf6Vp6a5DA==" w:salt="gUjRNkpI0/b4MaspHNFCs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57822"/>
    <w:rsid w:val="00060BE8"/>
    <w:rsid w:val="00060EAC"/>
    <w:rsid w:val="00065A73"/>
    <w:rsid w:val="00067928"/>
    <w:rsid w:val="00071551"/>
    <w:rsid w:val="00075B75"/>
    <w:rsid w:val="00082C4F"/>
    <w:rsid w:val="00083369"/>
    <w:rsid w:val="00084BCD"/>
    <w:rsid w:val="00086ACA"/>
    <w:rsid w:val="00090FC5"/>
    <w:rsid w:val="000949F1"/>
    <w:rsid w:val="00095E07"/>
    <w:rsid w:val="000971C8"/>
    <w:rsid w:val="000A0E0F"/>
    <w:rsid w:val="000A1DFF"/>
    <w:rsid w:val="000A1F77"/>
    <w:rsid w:val="000A4B21"/>
    <w:rsid w:val="000A5F56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603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3AAC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3CE3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CE0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0F8C"/>
    <w:rsid w:val="00371893"/>
    <w:rsid w:val="0037228A"/>
    <w:rsid w:val="003725B3"/>
    <w:rsid w:val="00372774"/>
    <w:rsid w:val="00373005"/>
    <w:rsid w:val="00376534"/>
    <w:rsid w:val="00377798"/>
    <w:rsid w:val="00384C65"/>
    <w:rsid w:val="00385534"/>
    <w:rsid w:val="0038617C"/>
    <w:rsid w:val="003935A6"/>
    <w:rsid w:val="003A00F9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4837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8BA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DBB"/>
    <w:rsid w:val="00444ED5"/>
    <w:rsid w:val="00451493"/>
    <w:rsid w:val="00451536"/>
    <w:rsid w:val="004519D4"/>
    <w:rsid w:val="00452542"/>
    <w:rsid w:val="004526FC"/>
    <w:rsid w:val="00454D44"/>
    <w:rsid w:val="00457E28"/>
    <w:rsid w:val="00457EFA"/>
    <w:rsid w:val="0046065C"/>
    <w:rsid w:val="00462C5D"/>
    <w:rsid w:val="0047009F"/>
    <w:rsid w:val="00470151"/>
    <w:rsid w:val="00470C2E"/>
    <w:rsid w:val="00471907"/>
    <w:rsid w:val="00473FFB"/>
    <w:rsid w:val="00475108"/>
    <w:rsid w:val="0048478A"/>
    <w:rsid w:val="004852A3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28D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2678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03DF"/>
    <w:rsid w:val="004F131A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67926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0469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062"/>
    <w:rsid w:val="00625AA2"/>
    <w:rsid w:val="006273A7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46B53"/>
    <w:rsid w:val="0065000D"/>
    <w:rsid w:val="00650BFB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2808"/>
    <w:rsid w:val="0068673E"/>
    <w:rsid w:val="00687170"/>
    <w:rsid w:val="00690A93"/>
    <w:rsid w:val="00692FA0"/>
    <w:rsid w:val="0069529B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2EEE"/>
    <w:rsid w:val="006E4788"/>
    <w:rsid w:val="006E75B4"/>
    <w:rsid w:val="006F0F6D"/>
    <w:rsid w:val="006F1726"/>
    <w:rsid w:val="006F6958"/>
    <w:rsid w:val="00700569"/>
    <w:rsid w:val="00700CE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6DD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B77E8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75E16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6D8B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7603A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2148"/>
    <w:rsid w:val="00A04082"/>
    <w:rsid w:val="00A04C53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3F24"/>
    <w:rsid w:val="00A66220"/>
    <w:rsid w:val="00A667B7"/>
    <w:rsid w:val="00A67F6F"/>
    <w:rsid w:val="00A7029A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0ADA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541A"/>
    <w:rsid w:val="00AF60CC"/>
    <w:rsid w:val="00B00204"/>
    <w:rsid w:val="00B064EA"/>
    <w:rsid w:val="00B10031"/>
    <w:rsid w:val="00B13951"/>
    <w:rsid w:val="00B14CB0"/>
    <w:rsid w:val="00B21E7A"/>
    <w:rsid w:val="00B21FBE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492"/>
    <w:rsid w:val="00BB39FF"/>
    <w:rsid w:val="00BC36BB"/>
    <w:rsid w:val="00BC466A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2FD4"/>
    <w:rsid w:val="00C2321A"/>
    <w:rsid w:val="00C23F0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875DF"/>
    <w:rsid w:val="00C9131F"/>
    <w:rsid w:val="00C92DA9"/>
    <w:rsid w:val="00C97142"/>
    <w:rsid w:val="00C97B93"/>
    <w:rsid w:val="00CA0865"/>
    <w:rsid w:val="00CA0C3F"/>
    <w:rsid w:val="00CA1093"/>
    <w:rsid w:val="00CA1CF4"/>
    <w:rsid w:val="00CA2D15"/>
    <w:rsid w:val="00CA7224"/>
    <w:rsid w:val="00CA7896"/>
    <w:rsid w:val="00CB39F5"/>
    <w:rsid w:val="00CB5743"/>
    <w:rsid w:val="00CB76D1"/>
    <w:rsid w:val="00CC1430"/>
    <w:rsid w:val="00CC22D3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E61C0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09B5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5620A"/>
    <w:rsid w:val="00D607BA"/>
    <w:rsid w:val="00D66580"/>
    <w:rsid w:val="00D719A1"/>
    <w:rsid w:val="00D73EA4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038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5E8A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2F9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267A"/>
    <w:rsid w:val="00FB77A7"/>
    <w:rsid w:val="00FC02D7"/>
    <w:rsid w:val="00FC248D"/>
    <w:rsid w:val="00FC7F2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94BBC-639A-47CC-A81F-562C37F0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6</TotalTime>
  <Pages>13</Pages>
  <Words>5575</Words>
  <Characters>38472</Characters>
  <Application>Microsoft Office Word</Application>
  <DocSecurity>0</DocSecurity>
  <Lines>320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Körömi Bálint dr.</cp:lastModifiedBy>
  <cp:revision>8</cp:revision>
  <cp:lastPrinted>2017-08-10T12:05:00Z</cp:lastPrinted>
  <dcterms:created xsi:type="dcterms:W3CDTF">2025-05-09T10:00:00Z</dcterms:created>
  <dcterms:modified xsi:type="dcterms:W3CDTF">2025-05-13T13:43:00Z</dcterms:modified>
</cp:coreProperties>
</file>