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5F79ECB8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</w:t>
      </w:r>
      <w:r w:rsidR="00137B07" w:rsidRPr="00F613BD">
        <w:rPr>
          <w:rFonts w:cs="Arial"/>
          <w:sz w:val="18"/>
          <w:szCs w:val="18"/>
        </w:rPr>
        <w:lastRenderedPageBreak/>
        <w:t xml:space="preserve">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297266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37B2FB9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>410. §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56C84680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 xml:space="preserve">z </w:t>
      </w:r>
      <w:r w:rsidRPr="000529F7">
        <w:rPr>
          <w:rFonts w:ascii="Arial" w:hAnsi="Arial" w:cs="Arial"/>
          <w:sz w:val="18"/>
          <w:szCs w:val="18"/>
          <w:lang w:val="hu-HU"/>
        </w:rPr>
        <w:t>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6F699E52" w:rsidR="0090416C" w:rsidRPr="000529F7" w:rsidRDefault="00A7029A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B7603">
        <w:rPr>
          <w:rFonts w:ascii="Arial" w:hAnsi="Arial" w:cs="Arial"/>
          <w:sz w:val="18"/>
          <w:szCs w:val="18"/>
          <w:lang w:val="hu-HU"/>
        </w:rPr>
        <w:t>követelés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B7603">
        <w:rPr>
          <w:rFonts w:ascii="Arial" w:hAnsi="Arial" w:cs="Arial"/>
          <w:sz w:val="18"/>
          <w:szCs w:val="18"/>
          <w:lang w:val="hu-HU"/>
        </w:rPr>
        <w:t>éről szóló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>a szerződésátruházás vagy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 nem </w:t>
      </w:r>
      <w:r w:rsidR="0090416C" w:rsidRPr="004A6133">
        <w:rPr>
          <w:rFonts w:ascii="Arial" w:hAnsi="Arial" w:cs="Arial"/>
          <w:sz w:val="18"/>
          <w:szCs w:val="18"/>
          <w:lang w:val="hu-HU"/>
        </w:rPr>
        <w:t>a</w:t>
      </w:r>
      <w:r w:rsidR="0090416C">
        <w:rPr>
          <w:rFonts w:ascii="Arial" w:hAnsi="Arial" w:cs="Arial"/>
          <w:sz w:val="18"/>
          <w:szCs w:val="18"/>
          <w:lang w:val="hu-HU"/>
        </w:rPr>
        <w:t>z Üzletszabályzat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 w:rsidR="0090416C">
        <w:rPr>
          <w:rFonts w:ascii="Arial" w:hAnsi="Arial" w:cs="Arial"/>
          <w:sz w:val="18"/>
          <w:szCs w:val="18"/>
          <w:lang w:val="hu-HU"/>
        </w:rPr>
        <w:t>já</w:t>
      </w:r>
      <w:r w:rsidR="0090416C"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41C54E28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az új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létrejöttétől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r w:rsidR="007316DD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1485E332" w:rsidR="00D532BA" w:rsidRDefault="004C2678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– a Ptk. 6:57. </w:t>
      </w:r>
      <w:r w:rsidRPr="00D651E4">
        <w:rPr>
          <w:rFonts w:ascii="Arial" w:hAnsi="Arial" w:cs="Arial"/>
          <w:sz w:val="18"/>
          <w:szCs w:val="18"/>
          <w:lang w:val="hu-HU"/>
        </w:rPr>
        <w:lastRenderedPageBreak/>
        <w:t>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0056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26FBFA1" w14:textId="35B16B40" w:rsidR="004C2678" w:rsidRPr="004C2678" w:rsidRDefault="004C2678" w:rsidP="004C2678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22306DE8" w14:textId="77777777" w:rsidR="00AF541A" w:rsidRDefault="00AF541A">
      <w:pPr>
        <w:spacing w:before="0" w:after="0"/>
        <w:ind w:left="0"/>
        <w:jc w:val="left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br w:type="page"/>
      </w:r>
    </w:p>
    <w:p w14:paraId="656BE1CF" w14:textId="6D1D9029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lastRenderedPageBreak/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0" w:name="pr2"/>
      <w:bookmarkStart w:id="1" w:name="_Toc47516409"/>
      <w:bookmarkStart w:id="2" w:name="_Toc18538687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17047299"/>
      <w:bookmarkStart w:id="10" w:name="_Toc477250364"/>
      <w:bookmarkStart w:id="11" w:name="_Toc477250409"/>
      <w:bookmarkStart w:id="12" w:name="_Toc477250465"/>
      <w:bookmarkStart w:id="13" w:name="_Toc490144058"/>
      <w:bookmarkEnd w:id="0"/>
    </w:p>
    <w:p w14:paraId="34D27FE8" w14:textId="77777777" w:rsidR="006273A7" w:rsidRDefault="006273A7" w:rsidP="00E75E8A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</w:p>
    <w:p w14:paraId="1A82066B" w14:textId="77777777" w:rsidR="00E75E8A" w:rsidRPr="00E20386" w:rsidRDefault="00E75E8A" w:rsidP="00E2038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4" w:name="_Toc165876113"/>
      <w:r w:rsidRPr="00E20386">
        <w:rPr>
          <w:rFonts w:ascii="Arial" w:hAnsi="Arial"/>
          <w:b/>
          <w:sz w:val="18"/>
          <w:lang w:val="x-none"/>
        </w:rPr>
        <w:t>H I R D E T M É N Y</w:t>
      </w:r>
      <w:bookmarkEnd w:id="14"/>
    </w:p>
    <w:p w14:paraId="093CF763" w14:textId="69B69F3B" w:rsidR="00E75E8A" w:rsidRPr="00EB42F9" w:rsidRDefault="00E75E8A" w:rsidP="00E20386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Érvényes: 2024. s</w:t>
      </w:r>
      <w:r w:rsidR="00650BFB">
        <w:rPr>
          <w:rFonts w:ascii="Arial" w:hAnsi="Arial" w:cs="Arial"/>
          <w:sz w:val="18"/>
          <w:szCs w:val="18"/>
          <w:lang w:val="hu-HU"/>
        </w:rPr>
        <w:t>zeptember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1-től</w:t>
      </w:r>
      <w:r w:rsidRPr="00E20386">
        <w:rPr>
          <w:rFonts w:ascii="Arial" w:hAnsi="Arial" w:cs="Arial"/>
          <w:szCs w:val="18"/>
          <w:vertAlign w:val="superscript"/>
        </w:rPr>
        <w:footnoteReference w:id="5"/>
      </w:r>
    </w:p>
    <w:p w14:paraId="02EB5381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18EF3ABB" w14:textId="77777777" w:rsidR="00E75E8A" w:rsidRPr="00EB42F9" w:rsidRDefault="00E75E8A" w:rsidP="00E20386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I.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2CACDAA0" w14:textId="77777777" w:rsidR="00E75E8A" w:rsidRPr="00EB42F9" w:rsidRDefault="00E75E8A" w:rsidP="00E20386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414C376B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20386">
        <w:rPr>
          <w:rFonts w:ascii="Arial" w:hAnsi="Arial"/>
          <w:b/>
          <w:sz w:val="18"/>
          <w:lang w:val="x-none"/>
        </w:rPr>
        <w:t>1.</w:t>
      </w:r>
      <w:r w:rsidRPr="00E20386">
        <w:rPr>
          <w:rFonts w:ascii="Arial" w:hAnsi="Arial"/>
          <w:b/>
          <w:sz w:val="18"/>
          <w:lang w:val="x-none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E20386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E20386">
        <w:rPr>
          <w:rFonts w:ascii="Arial" w:hAnsi="Arial"/>
          <w:b/>
          <w:sz w:val="18"/>
          <w:u w:val="single"/>
          <w:lang w:val="x-none"/>
        </w:rPr>
        <w:t>mértéke</w:t>
      </w:r>
    </w:p>
    <w:p w14:paraId="23F6D25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EEF7472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53531F64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6E82156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</w:t>
      </w:r>
      <w:r w:rsidRPr="00E20386">
        <w:rPr>
          <w:rFonts w:ascii="Arial" w:hAnsi="Arial"/>
          <w:sz w:val="18"/>
          <w:lang w:val="x-none"/>
        </w:rPr>
        <w:t xml:space="preserve">íjmértékek </w:t>
      </w:r>
      <w:r w:rsidRPr="00EB42F9">
        <w:rPr>
          <w:rFonts w:ascii="Arial" w:hAnsi="Arial" w:cs="Arial"/>
          <w:sz w:val="18"/>
          <w:szCs w:val="18"/>
          <w:lang w:val="hu-HU"/>
        </w:rPr>
        <w:t>8</w:t>
      </w:r>
      <w:r w:rsidRPr="00E20386">
        <w:rPr>
          <w:rFonts w:ascii="Arial" w:hAnsi="Arial"/>
          <w:sz w:val="18"/>
          <w:lang w:val="x-none"/>
        </w:rPr>
        <w:t>0%-os készfizető kezesség</w:t>
      </w:r>
      <w:r w:rsidRPr="00EB42F9">
        <w:rPr>
          <w:rFonts w:ascii="Arial" w:hAnsi="Arial" w:cs="Arial"/>
          <w:sz w:val="18"/>
          <w:szCs w:val="18"/>
          <w:lang w:val="hu-HU"/>
        </w:rPr>
        <w:t>re vonatkozóan</w:t>
      </w:r>
      <w:r w:rsidRPr="00E20386">
        <w:rPr>
          <w:rFonts w:ascii="Arial" w:hAnsi="Arial"/>
          <w:sz w:val="18"/>
          <w:lang w:val="x-none"/>
        </w:rPr>
        <w:t>, a kezességgel biztosított összeg százalékában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253AA3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EB42F9" w:rsidRPr="00EB42F9" w14:paraId="01EDCAEB" w14:textId="77777777" w:rsidTr="00E20386">
        <w:trPr>
          <w:trHeight w:val="1016"/>
          <w:tblHeader/>
        </w:trPr>
        <w:tc>
          <w:tcPr>
            <w:tcW w:w="2122" w:type="dxa"/>
          </w:tcPr>
          <w:p w14:paraId="5EB524B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4E778B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6B4CF206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E20386">
              <w:rPr>
                <w:rFonts w:ascii="Arial" w:hAnsi="Arial" w:cs="Arial"/>
                <w:szCs w:val="20"/>
                <w:vertAlign w:val="superscript"/>
                <w:lang w:eastAsia="hu-HU"/>
              </w:rPr>
              <w:footnoteReference w:id="6"/>
            </w:r>
            <w:r w:rsidRPr="00E20386">
              <w:rPr>
                <w:rFonts w:ascii="Arial" w:hAnsi="Arial" w:cs="Arial"/>
                <w:b/>
                <w:sz w:val="18"/>
                <w:szCs w:val="18"/>
                <w:vertAlign w:val="superscript"/>
                <w:lang w:val="hu-HU"/>
              </w:rPr>
              <w:t xml:space="preserve"> </w:t>
            </w:r>
          </w:p>
        </w:tc>
      </w:tr>
      <w:tr w:rsidR="00EB42F9" w:rsidRPr="00EB42F9" w14:paraId="75C08B78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1A8E3ADE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D75118B" w14:textId="1389B82A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0,91%</w:t>
            </w:r>
          </w:p>
        </w:tc>
        <w:tc>
          <w:tcPr>
            <w:tcW w:w="3544" w:type="dxa"/>
            <w:vAlign w:val="center"/>
          </w:tcPr>
          <w:p w14:paraId="6F2EE97E" w14:textId="256ADEAE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0,16%</w:t>
            </w:r>
          </w:p>
        </w:tc>
      </w:tr>
      <w:tr w:rsidR="00EB42F9" w:rsidRPr="00EB42F9" w14:paraId="04592AE8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76B36ECE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CAECA8C" w14:textId="0FED6E4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0,94%</w:t>
            </w:r>
          </w:p>
        </w:tc>
        <w:tc>
          <w:tcPr>
            <w:tcW w:w="3544" w:type="dxa"/>
            <w:vAlign w:val="center"/>
          </w:tcPr>
          <w:p w14:paraId="389D447C" w14:textId="22ABCAE5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0,19%</w:t>
            </w:r>
          </w:p>
        </w:tc>
      </w:tr>
      <w:tr w:rsidR="00EB42F9" w:rsidRPr="00EB42F9" w14:paraId="653D2381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6BCFC24C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1C5DCA68" w14:textId="339382C4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  <w:tc>
          <w:tcPr>
            <w:tcW w:w="3544" w:type="dxa"/>
            <w:vAlign w:val="center"/>
          </w:tcPr>
          <w:p w14:paraId="552AC7BB" w14:textId="3D0C6F4C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0,17%</w:t>
            </w:r>
          </w:p>
        </w:tc>
      </w:tr>
      <w:tr w:rsidR="00EB42F9" w:rsidRPr="00EB42F9" w14:paraId="2C4849A1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7587EC25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7A7B30F0" w14:textId="2116852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63115DCC" w14:textId="77FE50F9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6C3D7C41" w14:textId="77777777" w:rsidR="00E75E8A" w:rsidRPr="00E20386" w:rsidRDefault="00E75E8A" w:rsidP="00E20386">
      <w:pPr>
        <w:spacing w:before="0" w:after="60"/>
        <w:ind w:left="0"/>
        <w:rPr>
          <w:rFonts w:ascii="Arial" w:hAnsi="Arial"/>
          <w:sz w:val="18"/>
          <w:u w:val="single"/>
          <w:lang w:val="hu-HU"/>
        </w:rPr>
      </w:pPr>
    </w:p>
    <w:p w14:paraId="0DD4B07E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20386">
        <w:rPr>
          <w:rFonts w:ascii="Arial" w:hAnsi="Arial"/>
          <w:b/>
          <w:sz w:val="18"/>
          <w:u w:val="single"/>
          <w:lang w:val="hu-HU"/>
        </w:rPr>
        <w:t>Vidékfejlesztési célú ügylet esetén</w:t>
      </w:r>
      <w:r w:rsidRPr="00E20386">
        <w:rPr>
          <w:rFonts w:ascii="Arial" w:hAnsi="Arial" w:cs="Arial"/>
          <w:vertAlign w:val="superscript"/>
        </w:rPr>
        <w:footnoteReference w:id="7"/>
      </w:r>
    </w:p>
    <w:p w14:paraId="3383946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9E05FCC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</w:t>
      </w:r>
      <w:r w:rsidRPr="00E20386">
        <w:rPr>
          <w:rFonts w:ascii="Arial" w:hAnsi="Arial"/>
          <w:sz w:val="18"/>
          <w:lang w:val="x-none"/>
        </w:rPr>
        <w:t xml:space="preserve">íjmértékek </w:t>
      </w:r>
      <w:r w:rsidRPr="00EB42F9">
        <w:rPr>
          <w:rFonts w:ascii="Arial" w:hAnsi="Arial" w:cs="Arial"/>
          <w:sz w:val="18"/>
          <w:szCs w:val="18"/>
          <w:lang w:val="hu-HU"/>
        </w:rPr>
        <w:t>8</w:t>
      </w:r>
      <w:r w:rsidRPr="00E20386">
        <w:rPr>
          <w:rFonts w:ascii="Arial" w:hAnsi="Arial"/>
          <w:sz w:val="18"/>
          <w:lang w:val="x-none"/>
        </w:rPr>
        <w:t>0%-os készfizető kezesség</w:t>
      </w:r>
      <w:r w:rsidRPr="00EB42F9">
        <w:rPr>
          <w:rFonts w:ascii="Arial" w:hAnsi="Arial" w:cs="Arial"/>
          <w:sz w:val="18"/>
          <w:szCs w:val="18"/>
          <w:lang w:val="hu-HU"/>
        </w:rPr>
        <w:t>re vonatkozóan</w:t>
      </w:r>
      <w:r w:rsidRPr="00E20386">
        <w:rPr>
          <w:rFonts w:ascii="Arial" w:hAnsi="Arial"/>
          <w:sz w:val="18"/>
          <w:lang w:val="x-none"/>
        </w:rPr>
        <w:t>, a kezességgel biztosított összeg százalékában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FC7FA0B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EB42F9" w:rsidRPr="00EB42F9" w14:paraId="44374E1F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162A1C5C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688EAAB2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EB42F9" w:rsidRPr="00EB42F9" w14:paraId="69617FB0" w14:textId="77777777" w:rsidTr="00E20386">
        <w:trPr>
          <w:trHeight w:val="866"/>
        </w:trPr>
        <w:tc>
          <w:tcPr>
            <w:tcW w:w="3517" w:type="dxa"/>
            <w:vMerge w:val="restart"/>
            <w:vAlign w:val="center"/>
          </w:tcPr>
          <w:p w14:paraId="18BCE4D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21A3BCF6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2194ED5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EB42F9" w:rsidRPr="00EB42F9" w14:paraId="710C8863" w14:textId="77777777" w:rsidTr="00E20386">
        <w:trPr>
          <w:trHeight w:val="866"/>
        </w:trPr>
        <w:tc>
          <w:tcPr>
            <w:tcW w:w="3517" w:type="dxa"/>
            <w:vMerge/>
            <w:vAlign w:val="center"/>
          </w:tcPr>
          <w:p w14:paraId="5C6C6A69" w14:textId="77777777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545" w:type="dxa"/>
          </w:tcPr>
          <w:p w14:paraId="463B386D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68F09838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EB42F9" w:rsidRPr="00EB42F9" w14:paraId="05F043AA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08D93B53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10C58E49" w14:textId="727568AD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</w:tr>
      <w:tr w:rsidR="00EB42F9" w:rsidRPr="00EB42F9" w14:paraId="0BCEFFE4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6D608CA0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2BFFB4FC" w14:textId="1D3D9761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1F3B873A" w14:textId="77777777" w:rsidR="00E75E8A" w:rsidRDefault="00E75E8A" w:rsidP="00E75E8A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95BDCEE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650BFB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</w:t>
      </w:r>
      <w:r w:rsidRPr="00650BFB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650BFB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6437625D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BC563B3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650BFB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650BFB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650BFB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1E8EA2AB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650BFB" w:rsidRPr="00650BFB" w:rsidDel="00E8532A" w14:paraId="4768F309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1034F63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650BF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57097DED" w14:textId="77777777" w:rsidR="00650BFB" w:rsidRPr="00650BFB" w:rsidDel="00E8532A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2230DBB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650BFB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650BFB" w:rsidRPr="00650BFB" w14:paraId="554AAAC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0408307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65EF667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C3A51D9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5462C64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C5D6077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6D179D2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C870770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5335176C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6D06BD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74C6F11F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1D2B6D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4FBE2B6C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DF4057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558226C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D159E5D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4169575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1485A5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7184DD46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4D949F1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59A7CD8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585B42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455C0CE9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6825F3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650BFB" w:rsidRPr="00650BFB" w14:paraId="1800853E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129CC5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0B907CC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0F6BA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07A0E61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A6E73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650BFB" w:rsidRPr="00650BFB" w14:paraId="5976EBE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7045CB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2D658D0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BDF45D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2F881BB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39BC23A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0C0764CF" w14:textId="77777777" w:rsidR="00650BFB" w:rsidRPr="00EB42F9" w:rsidRDefault="00650BFB" w:rsidP="00E75E8A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9BF74CA" w14:textId="430E4FAC" w:rsidR="00617791" w:rsidRDefault="00617791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17133F18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0F0567A" w14:textId="0F658206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2.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650BFB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2F327225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D51B787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E20386">
        <w:rPr>
          <w:rFonts w:ascii="Arial" w:hAnsi="Arial"/>
          <w:sz w:val="18"/>
          <w:lang w:val="x-none"/>
        </w:rPr>
        <w:t>A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E20386">
        <w:rPr>
          <w:rFonts w:ascii="Arial" w:hAnsi="Arial"/>
          <w:sz w:val="18"/>
          <w:lang w:val="x-none"/>
        </w:rPr>
        <w:t xml:space="preserve">legalább 3 éves futamidejű 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E20386">
        <w:rPr>
          <w:rFonts w:ascii="Arial" w:hAnsi="Arial"/>
          <w:sz w:val="18"/>
          <w:lang w:val="x-none"/>
        </w:rPr>
        <w:t xml:space="preserve">beruházási 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E20386">
        <w:rPr>
          <w:rFonts w:ascii="Arial" w:hAnsi="Arial"/>
          <w:sz w:val="18"/>
          <w:lang w:val="x-none"/>
        </w:rPr>
        <w:t>kezességi díj</w:t>
      </w:r>
      <w:r w:rsidRPr="00EB42F9">
        <w:rPr>
          <w:rFonts w:ascii="Arial" w:hAnsi="Arial" w:cs="Arial"/>
          <w:iCs/>
          <w:sz w:val="18"/>
          <w:szCs w:val="18"/>
          <w:lang w:val="hu-HU"/>
        </w:rPr>
        <w:t>a</w:t>
      </w:r>
      <w:r w:rsidRPr="00E20386">
        <w:rPr>
          <w:rFonts w:ascii="Arial" w:hAnsi="Arial"/>
          <w:sz w:val="18"/>
          <w:lang w:val="x-none"/>
        </w:rPr>
        <w:t xml:space="preserve"> elengedésre kerül</w:t>
      </w:r>
      <w:r w:rsidRPr="00EB42F9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E20386">
        <w:rPr>
          <w:rFonts w:ascii="Arial" w:hAnsi="Arial"/>
          <w:sz w:val="18"/>
          <w:lang w:val="x-none"/>
        </w:rPr>
        <w:t>.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EB42F9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02FA97D4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9F5510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3.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158F37BC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3259E783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E13599E" w14:textId="77777777" w:rsidR="00E75E8A" w:rsidRPr="00EB42F9" w:rsidRDefault="00E75E8A" w:rsidP="00EB42F9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0761D1C0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4EB873F0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B42F9" w:rsidRPr="00EB42F9" w14:paraId="44FFDFD7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544991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B15469" w14:textId="47C5467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color w:val="000000"/>
                <w:sz w:val="18"/>
                <w:szCs w:val="24"/>
                <w:lang w:val="x-none" w:eastAsia="x-none"/>
              </w:rPr>
              <w:t>0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,91%</w:t>
            </w:r>
          </w:p>
        </w:tc>
      </w:tr>
      <w:tr w:rsidR="00EB42F9" w:rsidRPr="00EB42F9" w14:paraId="7EDB802C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273B0E9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FAB0495" w14:textId="762C836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,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36FAB9DE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5D1131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0D643FC" w14:textId="6F55EE3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B42F9" w:rsidRPr="00EB42F9" w14:paraId="7B81776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BB950A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578476" w14:textId="70C4389F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30CDE69C" w14:textId="77777777" w:rsidR="00E75E8A" w:rsidRPr="00EB42F9" w:rsidRDefault="00E75E8A" w:rsidP="00E75E8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429B49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0F02A02A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B42F9" w:rsidRPr="00EB42F9" w14:paraId="3F9890B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2C7166A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AB3D253" w14:textId="32BD1D81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1,04%</w:t>
            </w:r>
          </w:p>
        </w:tc>
      </w:tr>
      <w:tr w:rsidR="00EB42F9" w:rsidRPr="00EB42F9" w14:paraId="1902C6A4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AF3CEA2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64B121D" w14:textId="1C21AD84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7D5CD540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A8B4ED5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D5BFF44" w14:textId="530A57A6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,92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00698C9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6D6DFAB3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F378802" w14:textId="4ED16C12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6C4465B5" w14:textId="77777777" w:rsidR="00E75E8A" w:rsidRDefault="00E75E8A" w:rsidP="00E2038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22E2976E" w14:textId="77777777" w:rsidR="00650BFB" w:rsidRPr="00650BFB" w:rsidRDefault="00650BFB" w:rsidP="00650BFB">
      <w:pPr>
        <w:shd w:val="clear" w:color="auto" w:fill="FFFFFF"/>
        <w:spacing w:before="0" w:after="10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650BFB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 feletti, mentesülési díjas ügyletek esetén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650BFB" w:rsidRPr="00650BFB" w:rsidDel="00E8532A" w14:paraId="0EDEAF0E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9D821D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650BF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2396140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4F8A7CB3" w14:textId="77777777" w:rsidR="00650BFB" w:rsidRPr="00650BFB" w:rsidDel="00E8532A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650BFB" w:rsidRPr="00650BFB" w14:paraId="29DFE5C9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FEE5F44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46C9698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37E13D6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FC589A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650BFB" w:rsidRPr="00650BFB" w14:paraId="46014C1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D7F21B2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613C5CB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63BCC086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32C6CB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650BFB" w:rsidRPr="00650BFB" w14:paraId="2EF1352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AD0C8E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76B70DE4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679CDFD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843DFE6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650BFB" w:rsidRPr="00650BFB" w14:paraId="1FD4468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7690CE4A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2C46E4C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36C3250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700748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650BFB" w:rsidRPr="00650BFB" w14:paraId="2BAFA312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DA255C7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47C177A1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6417282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76BBFF2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650BFB" w:rsidRPr="00650BFB" w14:paraId="3C8596D5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C0FC28F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53A7935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5ECC043C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CB624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67D2D0E0" w14:textId="77777777" w:rsidR="00650BFB" w:rsidRDefault="00650BFB" w:rsidP="00E2038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342E9190" w14:textId="77777777" w:rsidR="00617791" w:rsidRPr="00EB42F9" w:rsidRDefault="00617791" w:rsidP="00E2038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04B7FE84" w14:textId="5E10EDA1" w:rsidR="00E75E8A" w:rsidRPr="00EB42F9" w:rsidRDefault="00E75E8A" w:rsidP="00E20386">
      <w:pPr>
        <w:shd w:val="clear" w:color="auto" w:fill="FFFFFF"/>
        <w:spacing w:before="0" w:after="10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4.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Pr="00E20386">
        <w:rPr>
          <w:rFonts w:ascii="Arial" w:hAnsi="Arial"/>
          <w:b/>
          <w:spacing w:val="-3"/>
          <w:sz w:val="18"/>
          <w:u w:val="single"/>
          <w:lang w:val="hu-HU"/>
        </w:rPr>
        <w:t xml:space="preserve">Széchenyi Mikrohitel Konstrukció </w:t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21ABB4D8" w14:textId="77777777" w:rsidR="00E75E8A" w:rsidRPr="00EB42F9" w:rsidRDefault="00E75E8A" w:rsidP="00E75E8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345805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C5A249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93B50B0" w14:textId="77777777" w:rsidR="00E75E8A" w:rsidRPr="00E20386" w:rsidRDefault="00E75E8A" w:rsidP="00E2038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E20386">
        <w:rPr>
          <w:rFonts w:ascii="Arial" w:hAnsi="Arial"/>
          <w:b/>
          <w:sz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B42F9" w:rsidRPr="00EB42F9" w14:paraId="634A320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32584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2E790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B42F9" w:rsidRPr="00EB42F9" w14:paraId="71D0E784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E8259" w14:textId="4A79181F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0,</w:t>
            </w: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E20386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B6C92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</w:tbl>
    <w:p w14:paraId="764EA1EB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BDE94D5" w14:textId="77777777" w:rsidR="00617791" w:rsidRDefault="00617791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  <w:r>
        <w:rPr>
          <w:rFonts w:ascii="Arial" w:hAnsi="Arial"/>
          <w:b/>
          <w:sz w:val="18"/>
          <w:lang w:val="hu-HU"/>
        </w:rPr>
        <w:br w:type="page"/>
      </w:r>
    </w:p>
    <w:p w14:paraId="41A6B506" w14:textId="79931D79" w:rsidR="00E75E8A" w:rsidRPr="00E20386" w:rsidRDefault="00E75E8A" w:rsidP="00E2038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E20386">
        <w:rPr>
          <w:rFonts w:ascii="Arial" w:hAnsi="Arial"/>
          <w:b/>
          <w:sz w:val="18"/>
          <w:lang w:val="hu-HU"/>
        </w:rPr>
        <w:lastRenderedPageBreak/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75E8A" w:rsidRPr="00E75E8A" w14:paraId="7889C4A0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7C60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3682" w14:textId="229F46EA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AE595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75E8A" w:rsidRPr="00E75E8A" w14:paraId="6864FD6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7DE7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DE70" w14:textId="537036D4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0,91%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2828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E75E8A" w:rsidRPr="00E75E8A" w14:paraId="62450F76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791B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A4" w14:textId="12F44939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1,04%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6681" w14:textId="40A9B9E4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0D078AB5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7BF2C48F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247E80AB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41AD94B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350EDC6D" w14:textId="77777777" w:rsidR="00E75E8A" w:rsidRPr="00EB42F9" w:rsidRDefault="00E75E8A" w:rsidP="00EB42F9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62B14B2" w14:textId="77777777" w:rsidR="00E75E8A" w:rsidRPr="00EB42F9" w:rsidRDefault="00E75E8A" w:rsidP="00E20386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0DC5B501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74BD8DA6" w14:textId="77777777" w:rsidR="00E75E8A" w:rsidRPr="00EB42F9" w:rsidRDefault="00E75E8A" w:rsidP="00E20386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26F0128A" w14:textId="77777777" w:rsidR="00E75E8A" w:rsidRPr="00EB42F9" w:rsidRDefault="00E75E8A" w:rsidP="00E20386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63040E13" w14:textId="77777777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D9CD5DB" w14:textId="4A4D43C8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díj számítása 360 nap/év és 30 napos hónapok </w:t>
      </w:r>
      <w:r w:rsidRPr="00EB42F9">
        <w:rPr>
          <w:rFonts w:ascii="Arial" w:hAnsi="Arial" w:cs="Arial"/>
          <w:sz w:val="18"/>
          <w:szCs w:val="18"/>
          <w:lang w:val="hu-HU"/>
        </w:rPr>
        <w:t>figyelembevételével</w:t>
      </w:r>
      <w:r w:rsidRPr="00E20386">
        <w:rPr>
          <w:rFonts w:ascii="Arial" w:hAnsi="Arial"/>
          <w:sz w:val="18"/>
          <w:lang w:val="hu-HU"/>
        </w:rPr>
        <w:t xml:space="preserve"> történik.</w:t>
      </w:r>
    </w:p>
    <w:p w14:paraId="74C4FC0F" w14:textId="77777777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4406D2EB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54D66ACB" w14:textId="77777777" w:rsidR="00E75E8A" w:rsidRPr="004238BA" w:rsidRDefault="00E75E8A" w:rsidP="00E20386">
      <w:pPr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40CBDD64" w14:textId="77777777" w:rsidR="00E75E8A" w:rsidRPr="004238BA" w:rsidRDefault="00E75E8A" w:rsidP="00E20386">
      <w:pPr>
        <w:numPr>
          <w:ilvl w:val="2"/>
          <w:numId w:val="17"/>
        </w:numPr>
        <w:spacing w:before="0" w:after="240"/>
        <w:rPr>
          <w:rFonts w:ascii="Arial" w:hAnsi="Arial"/>
          <w:sz w:val="18"/>
        </w:rPr>
      </w:pPr>
      <w:bookmarkStart w:id="15" w:name="_Hlk38864136"/>
      <w:r w:rsidRPr="00E20386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67F91187" w14:textId="77777777" w:rsidR="00E75E8A" w:rsidRPr="004238BA" w:rsidRDefault="00E75E8A" w:rsidP="00E20386">
      <w:pPr>
        <w:numPr>
          <w:ilvl w:val="2"/>
          <w:numId w:val="17"/>
        </w:numPr>
        <w:spacing w:before="0" w:after="24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59225DD4" w14:textId="6D7AA8DD" w:rsidR="00617791" w:rsidRDefault="00E75E8A" w:rsidP="00E20386">
      <w:pPr>
        <w:numPr>
          <w:ilvl w:val="2"/>
          <w:numId w:val="37"/>
        </w:numPr>
        <w:spacing w:before="0" w:after="240"/>
        <w:ind w:left="709"/>
        <w:rPr>
          <w:rFonts w:ascii="Arial" w:hAnsi="Arial"/>
          <w:sz w:val="18"/>
          <w:lang w:val="hu-HU"/>
        </w:rPr>
      </w:pPr>
      <w:r w:rsidRPr="00E20386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5AD266A" w14:textId="77777777" w:rsidR="00617791" w:rsidRDefault="00617791">
      <w:pPr>
        <w:spacing w:before="0" w:after="0"/>
        <w:ind w:left="0"/>
        <w:jc w:val="left"/>
        <w:rPr>
          <w:rFonts w:ascii="Arial" w:hAnsi="Arial"/>
          <w:sz w:val="18"/>
          <w:lang w:val="hu-HU"/>
        </w:rPr>
      </w:pPr>
      <w:r>
        <w:rPr>
          <w:rFonts w:ascii="Arial" w:hAnsi="Arial"/>
          <w:sz w:val="18"/>
          <w:lang w:val="hu-HU"/>
        </w:rPr>
        <w:br w:type="page"/>
      </w:r>
    </w:p>
    <w:p w14:paraId="16767C8A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lastRenderedPageBreak/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A946A89" w14:textId="77777777" w:rsidR="00E75E8A" w:rsidRPr="004238BA" w:rsidRDefault="00E75E8A" w:rsidP="00E203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0AC7F0A6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3367D2D8" w14:textId="77777777" w:rsidR="00E75E8A" w:rsidRPr="00EB42F9" w:rsidRDefault="00E75E8A" w:rsidP="00E203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31106756" w14:textId="77777777" w:rsidR="00E75E8A" w:rsidRPr="004238BA" w:rsidRDefault="00E75E8A" w:rsidP="00E20386">
      <w:pPr>
        <w:numPr>
          <w:ilvl w:val="0"/>
          <w:numId w:val="23"/>
        </w:numPr>
        <w:spacing w:before="0" w:after="240"/>
        <w:ind w:left="709" w:hanging="709"/>
        <w:rPr>
          <w:rFonts w:ascii="Arial" w:hAnsi="Arial"/>
          <w:b/>
          <w:sz w:val="18"/>
        </w:rPr>
      </w:pPr>
      <w:bookmarkStart w:id="16" w:name="_Hlk15408924"/>
      <w:r w:rsidRPr="00E20386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16"/>
      <w:r w:rsidRPr="00E20386">
        <w:rPr>
          <w:rFonts w:ascii="Arial" w:hAnsi="Arial"/>
          <w:b/>
          <w:sz w:val="18"/>
          <w:lang w:val="hu-HU"/>
        </w:rPr>
        <w:t>, jogutódlás esetén</w:t>
      </w:r>
    </w:p>
    <w:p w14:paraId="5D5910ED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3CEB4743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2919B626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A6D9D5B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A3A85D3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22CBA5A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8F61292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33338E4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6F1A521A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5FCC9007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45BE3BA0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</w:t>
      </w:r>
      <w:r w:rsidRPr="00E20386" w:rsidDel="003E7905">
        <w:rPr>
          <w:rFonts w:ascii="Arial" w:hAnsi="Arial"/>
          <w:sz w:val="18"/>
          <w:lang w:val="hu-HU"/>
        </w:rPr>
        <w:t xml:space="preserve"> </w:t>
      </w:r>
      <w:r w:rsidRPr="00E20386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E025639" w14:textId="112E3556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</w:t>
      </w:r>
      <w:r w:rsidRPr="00E20386" w:rsidDel="003E7905">
        <w:rPr>
          <w:rFonts w:ascii="Arial" w:hAnsi="Arial"/>
          <w:sz w:val="18"/>
          <w:lang w:val="hu-HU"/>
        </w:rPr>
        <w:t xml:space="preserve"> </w:t>
      </w:r>
      <w:r w:rsidRPr="00E20386">
        <w:rPr>
          <w:rFonts w:ascii="Arial" w:hAnsi="Arial"/>
          <w:sz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2AB28E2B" w14:textId="77777777" w:rsidR="00E75E8A" w:rsidRPr="00617791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5A1A481F" w14:textId="77777777" w:rsidR="00650BFB" w:rsidRPr="00650BFB" w:rsidRDefault="00650BFB" w:rsidP="00617791">
      <w:pPr>
        <w:pStyle w:val="Listaszerbekezds"/>
        <w:numPr>
          <w:ilvl w:val="2"/>
          <w:numId w:val="23"/>
        </w:numPr>
        <w:rPr>
          <w:rFonts w:ascii="Arial" w:hAnsi="Arial"/>
          <w:sz w:val="18"/>
          <w:szCs w:val="20"/>
          <w:lang w:val="en-US"/>
        </w:rPr>
      </w:pPr>
      <w:proofErr w:type="spellStart"/>
      <w:r w:rsidRPr="00650BFB">
        <w:rPr>
          <w:rFonts w:ascii="Arial" w:hAnsi="Arial"/>
          <w:sz w:val="18"/>
          <w:szCs w:val="20"/>
          <w:lang w:val="en-US"/>
        </w:rPr>
        <w:t>Mentes</w:t>
      </w:r>
      <w:r w:rsidRPr="00650BFB">
        <w:rPr>
          <w:rFonts w:ascii="Arial" w:hAnsi="Arial" w:hint="eastAsia"/>
          <w:sz w:val="18"/>
          <w:szCs w:val="20"/>
          <w:lang w:val="en-US"/>
        </w:rPr>
        <w:t>ü</w:t>
      </w:r>
      <w:r w:rsidRPr="00650BFB">
        <w:rPr>
          <w:rFonts w:ascii="Arial" w:hAnsi="Arial"/>
          <w:sz w:val="18"/>
          <w:szCs w:val="20"/>
          <w:lang w:val="en-US"/>
        </w:rPr>
        <w:t>l</w:t>
      </w:r>
      <w:r w:rsidRPr="00650BFB">
        <w:rPr>
          <w:rFonts w:ascii="Arial" w:hAnsi="Arial" w:hint="eastAsia"/>
          <w:sz w:val="18"/>
          <w:szCs w:val="20"/>
          <w:lang w:val="en-US"/>
        </w:rPr>
        <w:t>é</w:t>
      </w:r>
      <w:r w:rsidRPr="00650BFB">
        <w:rPr>
          <w:rFonts w:ascii="Arial" w:hAnsi="Arial"/>
          <w:sz w:val="18"/>
          <w:szCs w:val="20"/>
          <w:lang w:val="en-US"/>
        </w:rPr>
        <w:t>si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r w:rsidRPr="00650BFB">
        <w:rPr>
          <w:rFonts w:ascii="Arial" w:hAnsi="Arial" w:hint="eastAsia"/>
          <w:sz w:val="18"/>
          <w:szCs w:val="20"/>
          <w:lang w:val="en-US"/>
        </w:rPr>
        <w:t>–</w:t>
      </w:r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vagy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a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kapcsol</w:t>
      </w:r>
      <w:r w:rsidRPr="00650BFB">
        <w:rPr>
          <w:rFonts w:ascii="Arial" w:hAnsi="Arial" w:hint="eastAsia"/>
          <w:sz w:val="18"/>
          <w:szCs w:val="20"/>
          <w:lang w:val="en-US"/>
        </w:rPr>
        <w:t>ó</w:t>
      </w:r>
      <w:r w:rsidRPr="00650BFB">
        <w:rPr>
          <w:rFonts w:ascii="Arial" w:hAnsi="Arial"/>
          <w:sz w:val="18"/>
          <w:szCs w:val="20"/>
          <w:lang w:val="en-US"/>
        </w:rPr>
        <w:t>d</w:t>
      </w:r>
      <w:r w:rsidRPr="00650BFB">
        <w:rPr>
          <w:rFonts w:ascii="Arial" w:hAnsi="Arial" w:hint="eastAsia"/>
          <w:sz w:val="18"/>
          <w:szCs w:val="20"/>
          <w:lang w:val="en-US"/>
        </w:rPr>
        <w:t>ó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kedvezm</w:t>
      </w:r>
      <w:r w:rsidRPr="00650BFB">
        <w:rPr>
          <w:rFonts w:ascii="Arial" w:hAnsi="Arial" w:hint="eastAsia"/>
          <w:sz w:val="18"/>
          <w:szCs w:val="20"/>
          <w:lang w:val="en-US"/>
        </w:rPr>
        <w:t>é</w:t>
      </w:r>
      <w:r w:rsidRPr="00650BFB">
        <w:rPr>
          <w:rFonts w:ascii="Arial" w:hAnsi="Arial"/>
          <w:sz w:val="18"/>
          <w:szCs w:val="20"/>
          <w:lang w:val="en-US"/>
        </w:rPr>
        <w:t>nyes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r w:rsidRPr="00650BFB">
        <w:rPr>
          <w:rFonts w:ascii="Arial" w:hAnsi="Arial" w:hint="eastAsia"/>
          <w:sz w:val="18"/>
          <w:szCs w:val="20"/>
          <w:lang w:val="en-US"/>
        </w:rPr>
        <w:t>–</w:t>
      </w:r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d</w:t>
      </w:r>
      <w:r w:rsidRPr="00650BFB">
        <w:rPr>
          <w:rFonts w:ascii="Arial" w:hAnsi="Arial" w:hint="eastAsia"/>
          <w:sz w:val="18"/>
          <w:szCs w:val="20"/>
          <w:lang w:val="en-US"/>
        </w:rPr>
        <w:t>í</w:t>
      </w:r>
      <w:r w:rsidRPr="00650BFB">
        <w:rPr>
          <w:rFonts w:ascii="Arial" w:hAnsi="Arial"/>
          <w:sz w:val="18"/>
          <w:szCs w:val="20"/>
          <w:lang w:val="en-US"/>
        </w:rPr>
        <w:t>jon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ny</w:t>
      </w:r>
      <w:r w:rsidRPr="00650BFB">
        <w:rPr>
          <w:rFonts w:ascii="Arial" w:hAnsi="Arial" w:hint="eastAsia"/>
          <w:sz w:val="18"/>
          <w:szCs w:val="20"/>
          <w:lang w:val="en-US"/>
        </w:rPr>
        <w:t>ú</w:t>
      </w:r>
      <w:r w:rsidRPr="00650BFB">
        <w:rPr>
          <w:rFonts w:ascii="Arial" w:hAnsi="Arial"/>
          <w:sz w:val="18"/>
          <w:szCs w:val="20"/>
          <w:lang w:val="en-US"/>
        </w:rPr>
        <w:t>jtott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kezess</w:t>
      </w:r>
      <w:r w:rsidRPr="00650BFB">
        <w:rPr>
          <w:rFonts w:ascii="Arial" w:hAnsi="Arial" w:hint="eastAsia"/>
          <w:sz w:val="18"/>
          <w:szCs w:val="20"/>
          <w:lang w:val="en-US"/>
        </w:rPr>
        <w:t>é</w:t>
      </w:r>
      <w:r w:rsidRPr="00650BFB">
        <w:rPr>
          <w:rFonts w:ascii="Arial" w:hAnsi="Arial"/>
          <w:sz w:val="18"/>
          <w:szCs w:val="20"/>
          <w:lang w:val="en-US"/>
        </w:rPr>
        <w:t>g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eset</w:t>
      </w:r>
      <w:r w:rsidRPr="00650BFB">
        <w:rPr>
          <w:rFonts w:ascii="Arial" w:hAnsi="Arial" w:hint="eastAsia"/>
          <w:sz w:val="18"/>
          <w:szCs w:val="20"/>
          <w:lang w:val="en-US"/>
        </w:rPr>
        <w:t>é</w:t>
      </w:r>
      <w:r w:rsidRPr="00650BFB">
        <w:rPr>
          <w:rFonts w:ascii="Arial" w:hAnsi="Arial"/>
          <w:sz w:val="18"/>
          <w:szCs w:val="20"/>
          <w:lang w:val="en-US"/>
        </w:rPr>
        <w:t>n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az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 w:hint="eastAsia"/>
          <w:sz w:val="18"/>
          <w:szCs w:val="20"/>
          <w:lang w:val="en-US"/>
        </w:rPr>
        <w:t>ü</w:t>
      </w:r>
      <w:r w:rsidRPr="00650BFB">
        <w:rPr>
          <w:rFonts w:ascii="Arial" w:hAnsi="Arial"/>
          <w:sz w:val="18"/>
          <w:szCs w:val="20"/>
          <w:lang w:val="en-US"/>
        </w:rPr>
        <w:t>gylet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abban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az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esetben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sem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ker</w:t>
      </w:r>
      <w:r w:rsidRPr="00650BFB">
        <w:rPr>
          <w:rFonts w:ascii="Arial" w:hAnsi="Arial" w:hint="eastAsia"/>
          <w:sz w:val="18"/>
          <w:szCs w:val="20"/>
          <w:lang w:val="en-US"/>
        </w:rPr>
        <w:t>ü</w:t>
      </w:r>
      <w:r w:rsidRPr="00650BFB">
        <w:rPr>
          <w:rFonts w:ascii="Arial" w:hAnsi="Arial"/>
          <w:sz w:val="18"/>
          <w:szCs w:val="20"/>
          <w:lang w:val="en-US"/>
        </w:rPr>
        <w:t>l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tsorol</w:t>
      </w:r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sra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a 2,5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milli</w:t>
      </w:r>
      <w:r w:rsidRPr="00650BFB">
        <w:rPr>
          <w:rFonts w:ascii="Arial" w:hAnsi="Arial" w:hint="eastAsia"/>
          <w:sz w:val="18"/>
          <w:szCs w:val="20"/>
          <w:lang w:val="en-US"/>
        </w:rPr>
        <w:t>ó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eur</w:t>
      </w:r>
      <w:r w:rsidRPr="00650BFB">
        <w:rPr>
          <w:rFonts w:ascii="Arial" w:hAnsi="Arial" w:hint="eastAsia"/>
          <w:sz w:val="18"/>
          <w:szCs w:val="20"/>
          <w:lang w:val="en-US"/>
        </w:rPr>
        <w:t>ó</w:t>
      </w:r>
      <w:r w:rsidRPr="00650BFB">
        <w:rPr>
          <w:rFonts w:ascii="Arial" w:hAnsi="Arial"/>
          <w:sz w:val="18"/>
          <w:szCs w:val="20"/>
          <w:lang w:val="en-US"/>
        </w:rPr>
        <w:t>s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 w:hint="eastAsia"/>
          <w:sz w:val="18"/>
          <w:szCs w:val="20"/>
          <w:lang w:val="en-US"/>
        </w:rPr>
        <w:t>ö</w:t>
      </w:r>
      <w:r w:rsidRPr="00650BFB">
        <w:rPr>
          <w:rFonts w:ascii="Arial" w:hAnsi="Arial"/>
          <w:sz w:val="18"/>
          <w:szCs w:val="20"/>
          <w:lang w:val="en-US"/>
        </w:rPr>
        <w:t>sszeghat</w:t>
      </w:r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r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alatti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d</w:t>
      </w:r>
      <w:r w:rsidRPr="00650BFB">
        <w:rPr>
          <w:rFonts w:ascii="Arial" w:hAnsi="Arial" w:hint="eastAsia"/>
          <w:sz w:val="18"/>
          <w:szCs w:val="20"/>
          <w:lang w:val="en-US"/>
        </w:rPr>
        <w:t>í</w:t>
      </w:r>
      <w:r w:rsidRPr="00650BFB">
        <w:rPr>
          <w:rFonts w:ascii="Arial" w:hAnsi="Arial"/>
          <w:sz w:val="18"/>
          <w:szCs w:val="20"/>
          <w:lang w:val="en-US"/>
        </w:rPr>
        <w:t>jkateg</w:t>
      </w:r>
      <w:r w:rsidRPr="00650BFB">
        <w:rPr>
          <w:rFonts w:ascii="Arial" w:hAnsi="Arial" w:hint="eastAsia"/>
          <w:sz w:val="18"/>
          <w:szCs w:val="20"/>
          <w:lang w:val="en-US"/>
        </w:rPr>
        <w:t>ó</w:t>
      </w:r>
      <w:r w:rsidRPr="00650BFB">
        <w:rPr>
          <w:rFonts w:ascii="Arial" w:hAnsi="Arial"/>
          <w:sz w:val="18"/>
          <w:szCs w:val="20"/>
          <w:lang w:val="en-US"/>
        </w:rPr>
        <w:t>ri</w:t>
      </w:r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kba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,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amennyiben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egy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v</w:t>
      </w:r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llalkoz</w:t>
      </w:r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s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szerz</w:t>
      </w:r>
      <w:r w:rsidRPr="00650BFB">
        <w:rPr>
          <w:rFonts w:ascii="Arial" w:hAnsi="Arial" w:hint="eastAsia"/>
          <w:sz w:val="18"/>
          <w:szCs w:val="20"/>
          <w:lang w:val="en-US"/>
        </w:rPr>
        <w:t>ő</w:t>
      </w:r>
      <w:r w:rsidRPr="00650BFB">
        <w:rPr>
          <w:rFonts w:ascii="Arial" w:hAnsi="Arial"/>
          <w:sz w:val="18"/>
          <w:szCs w:val="20"/>
          <w:lang w:val="en-US"/>
        </w:rPr>
        <w:t>d</w:t>
      </w:r>
      <w:r w:rsidRPr="00650BFB">
        <w:rPr>
          <w:rFonts w:ascii="Arial" w:hAnsi="Arial" w:hint="eastAsia"/>
          <w:sz w:val="18"/>
          <w:szCs w:val="20"/>
          <w:lang w:val="en-US"/>
        </w:rPr>
        <w:t>é</w:t>
      </w:r>
      <w:r w:rsidRPr="00650BFB">
        <w:rPr>
          <w:rFonts w:ascii="Arial" w:hAnsi="Arial"/>
          <w:sz w:val="18"/>
          <w:szCs w:val="20"/>
          <w:lang w:val="en-US"/>
        </w:rPr>
        <w:t>seihez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v</w:t>
      </w:r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llalt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alap</w:t>
      </w:r>
      <w:r w:rsidRPr="00650BFB">
        <w:rPr>
          <w:rFonts w:ascii="Arial" w:hAnsi="Arial" w:hint="eastAsia"/>
          <w:sz w:val="18"/>
          <w:szCs w:val="20"/>
          <w:lang w:val="en-US"/>
        </w:rPr>
        <w:t>í</w:t>
      </w:r>
      <w:r w:rsidRPr="00650BFB">
        <w:rPr>
          <w:rFonts w:ascii="Arial" w:hAnsi="Arial"/>
          <w:sz w:val="18"/>
          <w:szCs w:val="20"/>
          <w:lang w:val="en-US"/>
        </w:rPr>
        <w:t>tv</w:t>
      </w:r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nyi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kezess</w:t>
      </w:r>
      <w:r w:rsidRPr="00650BFB">
        <w:rPr>
          <w:rFonts w:ascii="Arial" w:hAnsi="Arial" w:hint="eastAsia"/>
          <w:sz w:val="18"/>
          <w:szCs w:val="20"/>
          <w:lang w:val="en-US"/>
        </w:rPr>
        <w:t>é</w:t>
      </w:r>
      <w:r w:rsidRPr="00650BFB">
        <w:rPr>
          <w:rFonts w:ascii="Arial" w:hAnsi="Arial"/>
          <w:sz w:val="18"/>
          <w:szCs w:val="20"/>
          <w:lang w:val="en-US"/>
        </w:rPr>
        <w:t>g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 w:hint="eastAsia"/>
          <w:sz w:val="18"/>
          <w:szCs w:val="20"/>
          <w:lang w:val="en-US"/>
        </w:rPr>
        <w:t>ö</w:t>
      </w:r>
      <w:r w:rsidRPr="00650BFB">
        <w:rPr>
          <w:rFonts w:ascii="Arial" w:hAnsi="Arial"/>
          <w:sz w:val="18"/>
          <w:szCs w:val="20"/>
          <w:lang w:val="en-US"/>
        </w:rPr>
        <w:t>sszege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adott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id</w:t>
      </w:r>
      <w:r w:rsidRPr="00650BFB">
        <w:rPr>
          <w:rFonts w:ascii="Arial" w:hAnsi="Arial" w:hint="eastAsia"/>
          <w:sz w:val="18"/>
          <w:szCs w:val="20"/>
          <w:lang w:val="en-US"/>
        </w:rPr>
        <w:t>ő</w:t>
      </w:r>
      <w:r w:rsidRPr="00650BFB">
        <w:rPr>
          <w:rFonts w:ascii="Arial" w:hAnsi="Arial"/>
          <w:sz w:val="18"/>
          <w:szCs w:val="20"/>
          <w:lang w:val="en-US"/>
        </w:rPr>
        <w:t>pontban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m</w:t>
      </w:r>
      <w:r w:rsidRPr="00650BFB">
        <w:rPr>
          <w:rFonts w:ascii="Arial" w:hAnsi="Arial" w:hint="eastAsia"/>
          <w:sz w:val="18"/>
          <w:szCs w:val="20"/>
          <w:lang w:val="en-US"/>
        </w:rPr>
        <w:t>á</w:t>
      </w:r>
      <w:r w:rsidRPr="00650BFB">
        <w:rPr>
          <w:rFonts w:ascii="Arial" w:hAnsi="Arial"/>
          <w:sz w:val="18"/>
          <w:szCs w:val="20"/>
          <w:lang w:val="en-US"/>
        </w:rPr>
        <w:t>r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nem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haladja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meg a 2,5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milli</w:t>
      </w:r>
      <w:r w:rsidRPr="00650BFB">
        <w:rPr>
          <w:rFonts w:ascii="Arial" w:hAnsi="Arial" w:hint="eastAsia"/>
          <w:sz w:val="18"/>
          <w:szCs w:val="20"/>
          <w:lang w:val="en-US"/>
        </w:rPr>
        <w:t>ó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 xml:space="preserve"> </w:t>
      </w:r>
      <w:proofErr w:type="spellStart"/>
      <w:r w:rsidRPr="00650BFB">
        <w:rPr>
          <w:rFonts w:ascii="Arial" w:hAnsi="Arial"/>
          <w:sz w:val="18"/>
          <w:szCs w:val="20"/>
          <w:lang w:val="en-US"/>
        </w:rPr>
        <w:t>eur</w:t>
      </w:r>
      <w:r w:rsidRPr="00650BFB">
        <w:rPr>
          <w:rFonts w:ascii="Arial" w:hAnsi="Arial" w:hint="eastAsia"/>
          <w:sz w:val="18"/>
          <w:szCs w:val="20"/>
          <w:lang w:val="en-US"/>
        </w:rPr>
        <w:t>ó</w:t>
      </w:r>
      <w:r w:rsidRPr="00650BFB">
        <w:rPr>
          <w:rFonts w:ascii="Arial" w:hAnsi="Arial"/>
          <w:sz w:val="18"/>
          <w:szCs w:val="20"/>
          <w:lang w:val="en-US"/>
        </w:rPr>
        <w:t>t</w:t>
      </w:r>
      <w:proofErr w:type="spellEnd"/>
      <w:r w:rsidRPr="00650BFB">
        <w:rPr>
          <w:rFonts w:ascii="Arial" w:hAnsi="Arial"/>
          <w:sz w:val="18"/>
          <w:szCs w:val="20"/>
          <w:lang w:val="en-US"/>
        </w:rPr>
        <w:t>.</w:t>
      </w:r>
    </w:p>
    <w:p w14:paraId="5AA718C7" w14:textId="2EA77B5D" w:rsidR="00617791" w:rsidRDefault="00617791">
      <w:pPr>
        <w:spacing w:before="0" w:after="0"/>
        <w:ind w:left="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1F04C9B6" w14:textId="77777777" w:rsidR="00E75E8A" w:rsidRPr="004238BA" w:rsidRDefault="00E75E8A" w:rsidP="00E20386">
      <w:pPr>
        <w:spacing w:before="0" w:after="0"/>
        <w:ind w:left="708"/>
        <w:rPr>
          <w:rFonts w:ascii="Arial" w:hAnsi="Arial"/>
          <w:sz w:val="18"/>
        </w:rPr>
      </w:pPr>
    </w:p>
    <w:p w14:paraId="15BB068A" w14:textId="77777777" w:rsidR="00E75E8A" w:rsidRPr="004238BA" w:rsidRDefault="00E75E8A" w:rsidP="00E20386">
      <w:pPr>
        <w:numPr>
          <w:ilvl w:val="0"/>
          <w:numId w:val="23"/>
        </w:numPr>
        <w:spacing w:before="0" w:after="240"/>
        <w:ind w:left="709" w:hanging="709"/>
        <w:rPr>
          <w:rFonts w:ascii="Arial" w:eastAsia="Calibri" w:hAnsi="Arial"/>
          <w:sz w:val="18"/>
        </w:rPr>
      </w:pPr>
      <w:r w:rsidRPr="00E20386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42F6912F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4.1</w:t>
      </w:r>
      <w:r w:rsidRPr="00E20386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82C82A2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4.2</w:t>
      </w:r>
      <w:r w:rsidRPr="00E20386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2E9C2A10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</w:rPr>
      </w:pPr>
    </w:p>
    <w:p w14:paraId="38067DE8" w14:textId="77777777" w:rsidR="00E75E8A" w:rsidRPr="00EB42F9" w:rsidRDefault="00E75E8A" w:rsidP="00E20386">
      <w:pPr>
        <w:numPr>
          <w:ilvl w:val="5"/>
          <w:numId w:val="27"/>
        </w:numPr>
        <w:shd w:val="clear" w:color="auto" w:fill="FFFFFF"/>
        <w:spacing w:before="0"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6C18FBCE" w14:textId="77777777" w:rsidR="00E75E8A" w:rsidRPr="00EB42F9" w:rsidRDefault="00E75E8A" w:rsidP="00E2038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1580F577" w14:textId="77777777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0F5591CD" w14:textId="77777777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0C72875" w14:textId="34C0EA60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367F92E" w14:textId="1D22D16B" w:rsidR="00E75E8A" w:rsidRPr="00EB42F9" w:rsidRDefault="00E75E8A" w:rsidP="00EB42F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1C0560" w:rsidRPr="004367A8">
        <w:rPr>
          <w:rFonts w:ascii="Arial" w:hAnsi="Arial" w:cs="Arial"/>
          <w:sz w:val="18"/>
          <w:szCs w:val="18"/>
          <w:lang w:val="hu-HU"/>
        </w:rPr>
        <w:t>visszajár.</w:t>
      </w:r>
    </w:p>
    <w:p w14:paraId="56CF2A08" w14:textId="77777777" w:rsidR="00E75E8A" w:rsidRPr="00EB42F9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648C6A51" w14:textId="77777777" w:rsidR="00E75E8A" w:rsidRPr="00EB42F9" w:rsidRDefault="00E75E8A" w:rsidP="00E20386">
      <w:pPr>
        <w:numPr>
          <w:ilvl w:val="5"/>
          <w:numId w:val="27"/>
        </w:numPr>
        <w:shd w:val="clear" w:color="auto" w:fill="FFFFFF"/>
        <w:spacing w:before="0" w:after="240"/>
        <w:ind w:left="1134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79D79777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5EDA9B9A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03904807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5127E94B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left="0" w:right="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032DB74B" w14:textId="77777777" w:rsidR="00E75E8A" w:rsidRPr="00EB42F9" w:rsidRDefault="00E75E8A" w:rsidP="00EB42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BDD71F2" w14:textId="77777777" w:rsidR="00E75E8A" w:rsidRPr="00EB42F9" w:rsidRDefault="00E75E8A" w:rsidP="00E20386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4968FF26" w14:textId="77777777" w:rsidR="00E75E8A" w:rsidRPr="00EB42F9" w:rsidRDefault="00E75E8A" w:rsidP="00E20386">
      <w:pPr>
        <w:shd w:val="clear" w:color="auto" w:fill="FFFFFF"/>
        <w:spacing w:before="0" w:after="60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C11220C" w14:textId="77777777" w:rsidR="00E75E8A" w:rsidRPr="00EB42F9" w:rsidRDefault="00E75E8A" w:rsidP="00E20386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1853FB55" w14:textId="77777777" w:rsidR="00E75E8A" w:rsidRPr="00EB42F9" w:rsidRDefault="00E75E8A" w:rsidP="00E20386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1.1</w:t>
      </w:r>
      <w:r w:rsidRPr="00EB42F9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DD9E9A" w14:textId="77777777" w:rsidR="00E75E8A" w:rsidRPr="00EB42F9" w:rsidRDefault="00E75E8A" w:rsidP="00E20386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a)</w:t>
      </w:r>
      <w:r w:rsidRPr="00EB42F9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91A7907" w14:textId="77777777" w:rsidR="00E75E8A" w:rsidRPr="00EB42F9" w:rsidRDefault="00E75E8A" w:rsidP="00E20386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b)</w:t>
      </w:r>
      <w:r w:rsidRPr="00EB42F9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27A1B76B" w14:textId="77777777" w:rsidR="00E75E8A" w:rsidRPr="00EB42F9" w:rsidRDefault="00E75E8A" w:rsidP="00E20386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c)</w:t>
      </w:r>
      <w:r w:rsidRPr="00EB42F9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2064E5B" w14:textId="77777777" w:rsidR="00E75E8A" w:rsidRPr="00EB42F9" w:rsidRDefault="00E75E8A" w:rsidP="00E20386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d)</w:t>
      </w:r>
      <w:r w:rsidRPr="00EB42F9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F89B4D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lastRenderedPageBreak/>
        <w:t>1.2</w:t>
      </w:r>
      <w:r w:rsidRPr="00EB42F9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A6AB330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EB42F9">
        <w:rPr>
          <w:rFonts w:ascii="Arial" w:hAnsi="Arial" w:cs="Arial"/>
          <w:bCs/>
          <w:sz w:val="18"/>
          <w:szCs w:val="18"/>
          <w:lang w:val="hu-HU"/>
        </w:rPr>
        <w:t>1.3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B42F9" w:rsidRPr="00EB42F9" w14:paraId="270D3D7A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91D96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10BF0" w14:textId="77777777" w:rsidR="00E75E8A" w:rsidRPr="00EB42F9" w:rsidRDefault="00E75E8A" w:rsidP="00E20386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1653C730" w14:textId="77777777" w:rsidR="00E75E8A" w:rsidRPr="00EB42F9" w:rsidRDefault="00E75E8A" w:rsidP="00E20386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B42F9" w:rsidRPr="00EB42F9" w14:paraId="31B0AFD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C3E46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DCBD0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B42F9" w:rsidRPr="00EB42F9" w14:paraId="1548B20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7D886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A76B4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B42F9" w:rsidRPr="00EB42F9" w14:paraId="06F73BFD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94AF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BCFFF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B42F9" w:rsidRPr="00EB42F9" w14:paraId="317788B5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4FDEC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E3C9A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51C45A66" w14:textId="77777777" w:rsidR="00E75E8A" w:rsidRPr="00EB42F9" w:rsidRDefault="00E75E8A" w:rsidP="00E20386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EB42F9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4CCEDCE" w14:textId="77777777" w:rsidR="00E75E8A" w:rsidRPr="004238BA" w:rsidRDefault="00E75E8A" w:rsidP="00E20386">
      <w:pPr>
        <w:numPr>
          <w:ilvl w:val="0"/>
          <w:numId w:val="47"/>
        </w:numPr>
        <w:shd w:val="clear" w:color="auto" w:fill="FFFFFF"/>
        <w:spacing w:before="0" w:after="240"/>
        <w:ind w:left="426" w:hanging="426"/>
        <w:rPr>
          <w:rFonts w:ascii="Arial" w:hAnsi="Arial"/>
          <w:b/>
          <w:sz w:val="18"/>
        </w:rPr>
      </w:pPr>
      <w:r w:rsidRPr="00E20386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74CBEBD2" w14:textId="77777777" w:rsidR="00E75E8A" w:rsidRPr="00EB42F9" w:rsidRDefault="00E75E8A" w:rsidP="00E20386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2.1</w:t>
      </w:r>
      <w:r w:rsidRPr="00EB42F9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4E22DE62" w14:textId="285B34AF" w:rsidR="00E75E8A" w:rsidRPr="00EB42F9" w:rsidRDefault="00E75E8A" w:rsidP="00E20386">
      <w:pPr>
        <w:numPr>
          <w:ilvl w:val="1"/>
          <w:numId w:val="48"/>
        </w:num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E20386">
        <w:rPr>
          <w:rFonts w:ascii="Arial" w:hAnsi="Arial"/>
          <w:sz w:val="18"/>
          <w:lang w:val="hu-HU"/>
        </w:rPr>
        <w:t xml:space="preserve">A beváltási határidő hosszabbítási díj mértéke évente 0,1%, vetítési alapja a </w:t>
      </w:r>
      <w:r w:rsidRPr="00EB42F9">
        <w:rPr>
          <w:rFonts w:ascii="Arial" w:hAnsi="Arial" w:cs="Arial"/>
          <w:sz w:val="18"/>
          <w:szCs w:val="18"/>
          <w:lang w:val="hu-HU"/>
        </w:rPr>
        <w:t>kezességgel</w:t>
      </w:r>
      <w:r w:rsidRPr="00E20386">
        <w:rPr>
          <w:rFonts w:ascii="Arial" w:hAnsi="Arial"/>
          <w:sz w:val="18"/>
          <w:lang w:val="hu-HU"/>
        </w:rPr>
        <w:t xml:space="preserve"> biztosított </w:t>
      </w:r>
      <w:r w:rsidRPr="00EB42F9">
        <w:rPr>
          <w:rFonts w:ascii="Arial" w:hAnsi="Arial" w:cs="Arial"/>
          <w:sz w:val="18"/>
          <w:szCs w:val="18"/>
          <w:lang w:val="hu-HU"/>
        </w:rPr>
        <w:t>összeg</w:t>
      </w:r>
      <w:r w:rsidRPr="00E20386">
        <w:rPr>
          <w:rFonts w:ascii="Arial" w:hAnsi="Arial"/>
          <w:sz w:val="18"/>
          <w:lang w:val="hu-HU"/>
        </w:rPr>
        <w:t>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2ABA42A0" w14:textId="77777777" w:rsidR="00E75E8A" w:rsidRPr="004238BA" w:rsidRDefault="00E75E8A" w:rsidP="00E20386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2.3</w:t>
      </w:r>
      <w:r w:rsidRPr="00E20386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8D0F" w14:textId="77777777" w:rsidR="00EB42F9" w:rsidRDefault="00EB42F9">
      <w:pPr>
        <w:spacing w:before="0" w:after="0"/>
      </w:pPr>
      <w:r>
        <w:separator/>
      </w:r>
    </w:p>
  </w:endnote>
  <w:endnote w:type="continuationSeparator" w:id="0">
    <w:p w14:paraId="0962A914" w14:textId="77777777" w:rsidR="00EB42F9" w:rsidRDefault="00EB42F9">
      <w:pPr>
        <w:spacing w:before="0" w:after="0"/>
      </w:pPr>
      <w:r>
        <w:continuationSeparator/>
      </w:r>
    </w:p>
  </w:endnote>
  <w:endnote w:type="continuationNotice" w:id="1">
    <w:p w14:paraId="116A9B5A" w14:textId="77777777" w:rsidR="00EB42F9" w:rsidRDefault="00EB42F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4FED7" w14:textId="77777777" w:rsidR="00EB42F9" w:rsidRDefault="00EB42F9">
      <w:pPr>
        <w:spacing w:before="0" w:after="0"/>
      </w:pPr>
      <w:r>
        <w:separator/>
      </w:r>
    </w:p>
  </w:footnote>
  <w:footnote w:type="continuationSeparator" w:id="0">
    <w:p w14:paraId="7CD5C538" w14:textId="77777777" w:rsidR="00EB42F9" w:rsidRDefault="00EB42F9">
      <w:pPr>
        <w:spacing w:before="0" w:after="0"/>
      </w:pPr>
      <w:r>
        <w:continuationSeparator/>
      </w:r>
    </w:p>
  </w:footnote>
  <w:footnote w:type="continuationNotice" w:id="1">
    <w:p w14:paraId="6E5B80F3" w14:textId="77777777" w:rsidR="00EB42F9" w:rsidRDefault="00EB42F9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469AB29D" w14:textId="77777777" w:rsidR="00E75E8A" w:rsidRPr="00E01407" w:rsidRDefault="00E75E8A" w:rsidP="00E75E8A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37C31D9B" w14:textId="77777777" w:rsidR="00E75E8A" w:rsidRPr="00E20386" w:rsidRDefault="00E75E8A" w:rsidP="00E75E8A">
      <w:pPr>
        <w:pStyle w:val="Lbjegyzetszveg"/>
        <w:rPr>
          <w:rFonts w:ascii="Arial" w:hAnsi="Arial"/>
          <w:sz w:val="18"/>
          <w:lang w:val="hu-HU"/>
        </w:rPr>
      </w:pPr>
      <w:r w:rsidRPr="00E20386">
        <w:rPr>
          <w:rStyle w:val="Lbjegyzet-hivatkozs"/>
          <w:rFonts w:ascii="Arial" w:hAnsi="Arial"/>
          <w:sz w:val="18"/>
        </w:rPr>
        <w:footnoteRef/>
      </w:r>
      <w:r w:rsidRPr="00E20386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5353A4B7" w14:textId="77777777" w:rsidR="00E75E8A" w:rsidRPr="00130A5F" w:rsidRDefault="00E75E8A" w:rsidP="00E75E8A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49E04555" w14:textId="77777777" w:rsidR="00650BFB" w:rsidRPr="00F47A3B" w:rsidRDefault="00650BFB" w:rsidP="00650BFB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3BD0B86D" w14:textId="77777777" w:rsidR="00650BFB" w:rsidRPr="00AD7D9E" w:rsidRDefault="00650BFB" w:rsidP="00650BFB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514012AD" w14:textId="77777777" w:rsidR="00650BFB" w:rsidRPr="00945AA7" w:rsidRDefault="00650BFB" w:rsidP="00650BFB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221951F6" w14:textId="77777777" w:rsidR="00650BFB" w:rsidRPr="00A83345" w:rsidRDefault="00650BFB" w:rsidP="00650BFB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4439EA0F" w14:textId="4CDFFA30" w:rsidR="00650BFB" w:rsidRPr="00617791" w:rsidRDefault="00650BFB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617791">
        <w:rPr>
          <w:rStyle w:val="Lbjegyzet-hivatkozs"/>
          <w:rFonts w:ascii="Arial" w:hAnsi="Arial" w:cs="Arial"/>
          <w:sz w:val="18"/>
          <w:szCs w:val="18"/>
        </w:rPr>
        <w:footnoteRef/>
      </w:r>
      <w:r w:rsidRPr="00617791">
        <w:rPr>
          <w:rFonts w:ascii="Arial" w:hAnsi="Arial" w:cs="Arial"/>
          <w:sz w:val="18"/>
          <w:szCs w:val="18"/>
        </w:rPr>
        <w:t xml:space="preserve"> A 2,5 milli</w:t>
      </w:r>
      <w:r w:rsidRPr="00617791">
        <w:rPr>
          <w:rFonts w:ascii="Arial" w:hAnsi="Arial" w:cs="Arial" w:hint="eastAsia"/>
          <w:sz w:val="18"/>
          <w:szCs w:val="18"/>
        </w:rPr>
        <w:t>ó</w:t>
      </w:r>
      <w:r w:rsidRPr="00617791">
        <w:rPr>
          <w:rFonts w:ascii="Arial" w:hAnsi="Arial" w:cs="Arial"/>
          <w:sz w:val="18"/>
          <w:szCs w:val="18"/>
        </w:rPr>
        <w:t xml:space="preserve"> eur</w:t>
      </w:r>
      <w:r w:rsidRPr="00617791">
        <w:rPr>
          <w:rFonts w:ascii="Arial" w:hAnsi="Arial" w:cs="Arial" w:hint="eastAsia"/>
          <w:sz w:val="18"/>
          <w:szCs w:val="18"/>
        </w:rPr>
        <w:t>ó</w:t>
      </w:r>
      <w:r w:rsidRPr="00617791">
        <w:rPr>
          <w:rFonts w:ascii="Arial" w:hAnsi="Arial" w:cs="Arial"/>
          <w:sz w:val="18"/>
          <w:szCs w:val="18"/>
        </w:rPr>
        <w:t xml:space="preserve">s </w:t>
      </w:r>
      <w:r w:rsidRPr="00617791">
        <w:rPr>
          <w:rFonts w:ascii="Arial" w:hAnsi="Arial" w:cs="Arial" w:hint="eastAsia"/>
          <w:sz w:val="18"/>
          <w:szCs w:val="18"/>
        </w:rPr>
        <w:t>ö</w:t>
      </w:r>
      <w:r w:rsidRPr="00617791">
        <w:rPr>
          <w:rFonts w:ascii="Arial" w:hAnsi="Arial" w:cs="Arial"/>
          <w:sz w:val="18"/>
          <w:szCs w:val="18"/>
        </w:rPr>
        <w:t>sszeghat</w:t>
      </w:r>
      <w:r w:rsidRPr="00617791">
        <w:rPr>
          <w:rFonts w:ascii="Arial" w:hAnsi="Arial" w:cs="Arial" w:hint="eastAsia"/>
          <w:sz w:val="18"/>
          <w:szCs w:val="18"/>
        </w:rPr>
        <w:t>á</w:t>
      </w:r>
      <w:r w:rsidRPr="00617791">
        <w:rPr>
          <w:rFonts w:ascii="Arial" w:hAnsi="Arial" w:cs="Arial"/>
          <w:sz w:val="18"/>
          <w:szCs w:val="18"/>
        </w:rPr>
        <w:t xml:space="preserve">r feletti </w:t>
      </w:r>
      <w:r w:rsidRPr="00617791">
        <w:rPr>
          <w:rFonts w:ascii="Arial" w:hAnsi="Arial" w:cs="Arial" w:hint="eastAsia"/>
          <w:sz w:val="18"/>
          <w:szCs w:val="18"/>
        </w:rPr>
        <w:t>ü</w:t>
      </w:r>
      <w:r w:rsidRPr="00617791">
        <w:rPr>
          <w:rFonts w:ascii="Arial" w:hAnsi="Arial" w:cs="Arial"/>
          <w:sz w:val="18"/>
          <w:szCs w:val="18"/>
        </w:rPr>
        <w:t>gyletek eset</w:t>
      </w:r>
      <w:r w:rsidRPr="00617791">
        <w:rPr>
          <w:rFonts w:ascii="Arial" w:hAnsi="Arial" w:cs="Arial" w:hint="eastAsia"/>
          <w:sz w:val="18"/>
          <w:szCs w:val="18"/>
        </w:rPr>
        <w:t>é</w:t>
      </w:r>
      <w:r w:rsidRPr="00617791">
        <w:rPr>
          <w:rFonts w:ascii="Arial" w:hAnsi="Arial" w:cs="Arial"/>
          <w:sz w:val="18"/>
          <w:szCs w:val="18"/>
        </w:rPr>
        <w:t>n nem ker</w:t>
      </w:r>
      <w:r w:rsidRPr="00617791">
        <w:rPr>
          <w:rFonts w:ascii="Arial" w:hAnsi="Arial" w:cs="Arial" w:hint="eastAsia"/>
          <w:sz w:val="18"/>
          <w:szCs w:val="18"/>
        </w:rPr>
        <w:t>ü</w:t>
      </w:r>
      <w:r w:rsidRPr="00617791">
        <w:rPr>
          <w:rFonts w:ascii="Arial" w:hAnsi="Arial" w:cs="Arial"/>
          <w:sz w:val="18"/>
          <w:szCs w:val="18"/>
        </w:rPr>
        <w:t>l alkalmaz</w:t>
      </w:r>
      <w:r w:rsidRPr="00617791">
        <w:rPr>
          <w:rFonts w:ascii="Arial" w:hAnsi="Arial" w:cs="Arial" w:hint="eastAsia"/>
          <w:sz w:val="18"/>
          <w:szCs w:val="18"/>
        </w:rPr>
        <w:t>á</w:t>
      </w:r>
      <w:r w:rsidRPr="00617791">
        <w:rPr>
          <w:rFonts w:ascii="Arial" w:hAnsi="Arial" w:cs="Arial"/>
          <w:sz w:val="18"/>
          <w:szCs w:val="18"/>
        </w:rPr>
        <w:t>sra.</w:t>
      </w:r>
    </w:p>
  </w:footnote>
  <w:footnote w:id="13">
    <w:p w14:paraId="2B9CAB05" w14:textId="77777777" w:rsidR="00650BFB" w:rsidRPr="005A3948" w:rsidRDefault="00650BFB" w:rsidP="00650BFB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A8FD2" w14:textId="19B685CE" w:rsidR="0037093F" w:rsidRPr="008B267B" w:rsidRDefault="006E2EEE" w:rsidP="006E2EEE">
    <w:pPr>
      <w:pStyle w:val="lfej"/>
      <w:tabs>
        <w:tab w:val="left" w:pos="1905"/>
        <w:tab w:val="right" w:pos="7071"/>
      </w:tabs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37093F"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93F" w:rsidRPr="008B267B">
      <w:rPr>
        <w:rFonts w:ascii="Arial" w:hAnsi="Arial" w:cs="Arial"/>
        <w:sz w:val="18"/>
        <w:szCs w:val="18"/>
      </w:rPr>
      <w:fldChar w:fldCharType="begin"/>
    </w:r>
    <w:r w:rsidR="0037093F" w:rsidRPr="008B267B">
      <w:rPr>
        <w:rFonts w:ascii="Arial" w:hAnsi="Arial" w:cs="Arial"/>
        <w:sz w:val="18"/>
        <w:szCs w:val="18"/>
      </w:rPr>
      <w:instrText>PAGE   \* MERGEFORMAT</w:instrText>
    </w:r>
    <w:r w:rsidR="0037093F" w:rsidRPr="008B267B">
      <w:rPr>
        <w:rFonts w:ascii="Arial" w:hAnsi="Arial" w:cs="Arial"/>
        <w:sz w:val="18"/>
        <w:szCs w:val="18"/>
      </w:rPr>
      <w:fldChar w:fldCharType="separate"/>
    </w:r>
    <w:r w:rsidR="0037093F">
      <w:rPr>
        <w:rFonts w:ascii="Arial" w:hAnsi="Arial" w:cs="Arial"/>
        <w:sz w:val="18"/>
        <w:szCs w:val="18"/>
      </w:rPr>
      <w:t>1</w:t>
    </w:r>
    <w:r w:rsidR="0037093F" w:rsidRPr="008B267B">
      <w:rPr>
        <w:rFonts w:ascii="Arial" w:hAnsi="Arial" w:cs="Arial"/>
        <w:sz w:val="18"/>
        <w:szCs w:val="18"/>
      </w:rPr>
      <w:fldChar w:fldCharType="end"/>
    </w:r>
    <w:r w:rsidR="0037093F">
      <w:rPr>
        <w:rFonts w:ascii="Arial" w:hAnsi="Arial" w:cs="Arial"/>
        <w:sz w:val="18"/>
        <w:szCs w:val="18"/>
      </w:rPr>
      <w:t xml:space="preserve">. </w:t>
    </w:r>
    <w:r w:rsidR="0037093F"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47E0964F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4F131A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AF54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s</w:t>
    </w:r>
    <w:r w:rsidR="00650BF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zeptember</w:t>
    </w:r>
    <w:r w:rsidR="00AF54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4F13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" name="Kép 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0DF31F8E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A0214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4526F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s</w:t>
    </w:r>
    <w:r w:rsidR="00650BF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zeptember</w:t>
    </w:r>
    <w:r w:rsidR="004526F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A021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37625839">
    <w:abstractNumId w:val="34"/>
  </w:num>
  <w:num w:numId="2" w16cid:durableId="86580264">
    <w:abstractNumId w:val="24"/>
  </w:num>
  <w:num w:numId="3" w16cid:durableId="1442921117">
    <w:abstractNumId w:val="15"/>
  </w:num>
  <w:num w:numId="4" w16cid:durableId="1634679496">
    <w:abstractNumId w:val="30"/>
  </w:num>
  <w:num w:numId="5" w16cid:durableId="1680305141">
    <w:abstractNumId w:val="49"/>
  </w:num>
  <w:num w:numId="6" w16cid:durableId="572205931">
    <w:abstractNumId w:val="23"/>
  </w:num>
  <w:num w:numId="7" w16cid:durableId="2090154393">
    <w:abstractNumId w:val="42"/>
  </w:num>
  <w:num w:numId="8" w16cid:durableId="1929653482">
    <w:abstractNumId w:val="16"/>
  </w:num>
  <w:num w:numId="9" w16cid:durableId="3636795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9946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5932501">
    <w:abstractNumId w:val="22"/>
  </w:num>
  <w:num w:numId="12" w16cid:durableId="1870754653">
    <w:abstractNumId w:val="26"/>
  </w:num>
  <w:num w:numId="13" w16cid:durableId="1460295245">
    <w:abstractNumId w:val="32"/>
  </w:num>
  <w:num w:numId="14" w16cid:durableId="1885555554">
    <w:abstractNumId w:val="37"/>
  </w:num>
  <w:num w:numId="15" w16cid:durableId="366417922">
    <w:abstractNumId w:val="31"/>
  </w:num>
  <w:num w:numId="16" w16cid:durableId="1338926448">
    <w:abstractNumId w:val="45"/>
  </w:num>
  <w:num w:numId="17" w16cid:durableId="1334575731">
    <w:abstractNumId w:val="14"/>
  </w:num>
  <w:num w:numId="18" w16cid:durableId="404768934">
    <w:abstractNumId w:val="33"/>
  </w:num>
  <w:num w:numId="19" w16cid:durableId="610085782">
    <w:abstractNumId w:val="20"/>
  </w:num>
  <w:num w:numId="20" w16cid:durableId="438840397">
    <w:abstractNumId w:val="47"/>
  </w:num>
  <w:num w:numId="21" w16cid:durableId="1513450456">
    <w:abstractNumId w:val="46"/>
  </w:num>
  <w:num w:numId="22" w16cid:durableId="558201465">
    <w:abstractNumId w:val="4"/>
  </w:num>
  <w:num w:numId="23" w16cid:durableId="605237347">
    <w:abstractNumId w:val="38"/>
  </w:num>
  <w:num w:numId="24" w16cid:durableId="766586086">
    <w:abstractNumId w:val="17"/>
  </w:num>
  <w:num w:numId="25" w16cid:durableId="227880187">
    <w:abstractNumId w:val="9"/>
  </w:num>
  <w:num w:numId="26" w16cid:durableId="1320230901">
    <w:abstractNumId w:val="12"/>
  </w:num>
  <w:num w:numId="27" w16cid:durableId="1793134274">
    <w:abstractNumId w:val="1"/>
  </w:num>
  <w:num w:numId="28" w16cid:durableId="1200126474">
    <w:abstractNumId w:val="39"/>
  </w:num>
  <w:num w:numId="29" w16cid:durableId="2111388716">
    <w:abstractNumId w:val="3"/>
  </w:num>
  <w:num w:numId="30" w16cid:durableId="1771195287">
    <w:abstractNumId w:val="7"/>
  </w:num>
  <w:num w:numId="31" w16cid:durableId="1275677426">
    <w:abstractNumId w:val="0"/>
  </w:num>
  <w:num w:numId="32" w16cid:durableId="1902865265">
    <w:abstractNumId w:val="41"/>
  </w:num>
  <w:num w:numId="33" w16cid:durableId="1489518946">
    <w:abstractNumId w:val="40"/>
  </w:num>
  <w:num w:numId="34" w16cid:durableId="892891649">
    <w:abstractNumId w:val="19"/>
  </w:num>
  <w:num w:numId="35" w16cid:durableId="198009943">
    <w:abstractNumId w:val="27"/>
  </w:num>
  <w:num w:numId="36" w16cid:durableId="612903933">
    <w:abstractNumId w:val="43"/>
  </w:num>
  <w:num w:numId="37" w16cid:durableId="1282686016">
    <w:abstractNumId w:val="5"/>
  </w:num>
  <w:num w:numId="38" w16cid:durableId="1743335761">
    <w:abstractNumId w:val="29"/>
  </w:num>
  <w:num w:numId="39" w16cid:durableId="165485093">
    <w:abstractNumId w:val="25"/>
  </w:num>
  <w:num w:numId="40" w16cid:durableId="565651016">
    <w:abstractNumId w:val="18"/>
  </w:num>
  <w:num w:numId="41" w16cid:durableId="1024281741">
    <w:abstractNumId w:val="35"/>
  </w:num>
  <w:num w:numId="42" w16cid:durableId="1483353108">
    <w:abstractNumId w:val="48"/>
  </w:num>
  <w:num w:numId="43" w16cid:durableId="350910367">
    <w:abstractNumId w:val="6"/>
  </w:num>
  <w:num w:numId="44" w16cid:durableId="1697342112">
    <w:abstractNumId w:val="10"/>
  </w:num>
  <w:num w:numId="45" w16cid:durableId="368989163">
    <w:abstractNumId w:val="44"/>
  </w:num>
  <w:num w:numId="46" w16cid:durableId="993993874">
    <w:abstractNumId w:val="8"/>
  </w:num>
  <w:num w:numId="47" w16cid:durableId="1878621692">
    <w:abstractNumId w:val="11"/>
  </w:num>
  <w:num w:numId="48" w16cid:durableId="1086421476">
    <w:abstractNumId w:val="28"/>
  </w:num>
  <w:num w:numId="49" w16cid:durableId="616526698">
    <w:abstractNumId w:val="2"/>
  </w:num>
  <w:num w:numId="50" w16cid:durableId="1686010116">
    <w:abstractNumId w:val="13"/>
  </w:num>
  <w:num w:numId="51" w16cid:durableId="691108759">
    <w:abstractNumId w:val="36"/>
  </w:num>
  <w:num w:numId="52" w16cid:durableId="26030879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nN9VqSZ2zzZVmJA/fnX2paDXhUyHM2ubRVy9okDUBsh+ZIZ9TxaDNWHlJl4I/fYePPrCV5jd7tWL4pQJP/rjiw==" w:salt="VkFf9NpywEsF2sF03zWL4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57822"/>
    <w:rsid w:val="00060BE8"/>
    <w:rsid w:val="00060EAC"/>
    <w:rsid w:val="00065A73"/>
    <w:rsid w:val="00067928"/>
    <w:rsid w:val="00071551"/>
    <w:rsid w:val="00075B75"/>
    <w:rsid w:val="00082C4F"/>
    <w:rsid w:val="00083369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A5F56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603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3AAC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3CE3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CE0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0F8C"/>
    <w:rsid w:val="00371893"/>
    <w:rsid w:val="0037228A"/>
    <w:rsid w:val="003725B3"/>
    <w:rsid w:val="00372774"/>
    <w:rsid w:val="00373005"/>
    <w:rsid w:val="00376534"/>
    <w:rsid w:val="00377798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4837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8BA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DBB"/>
    <w:rsid w:val="00444ED5"/>
    <w:rsid w:val="00451493"/>
    <w:rsid w:val="00451536"/>
    <w:rsid w:val="004519D4"/>
    <w:rsid w:val="00452542"/>
    <w:rsid w:val="004526FC"/>
    <w:rsid w:val="00454D44"/>
    <w:rsid w:val="00457E28"/>
    <w:rsid w:val="00457EFA"/>
    <w:rsid w:val="0046065C"/>
    <w:rsid w:val="00462C5D"/>
    <w:rsid w:val="0047009F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28D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2678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03DF"/>
    <w:rsid w:val="004F131A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0469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17791"/>
    <w:rsid w:val="006204C2"/>
    <w:rsid w:val="006243A4"/>
    <w:rsid w:val="00625062"/>
    <w:rsid w:val="00625AA2"/>
    <w:rsid w:val="006273A7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46B53"/>
    <w:rsid w:val="0065000D"/>
    <w:rsid w:val="00650BFB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2808"/>
    <w:rsid w:val="0068673E"/>
    <w:rsid w:val="00687170"/>
    <w:rsid w:val="00690A93"/>
    <w:rsid w:val="00692FA0"/>
    <w:rsid w:val="0069529B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2EEE"/>
    <w:rsid w:val="006E4788"/>
    <w:rsid w:val="006F0F6D"/>
    <w:rsid w:val="006F1726"/>
    <w:rsid w:val="006F6958"/>
    <w:rsid w:val="00700569"/>
    <w:rsid w:val="00700CE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B77E8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75E16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7603A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2148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3F24"/>
    <w:rsid w:val="00A66220"/>
    <w:rsid w:val="00A667B7"/>
    <w:rsid w:val="00A67F6F"/>
    <w:rsid w:val="00A7029A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97E9D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0ADA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541A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492"/>
    <w:rsid w:val="00BB39FF"/>
    <w:rsid w:val="00BC36BB"/>
    <w:rsid w:val="00BC466A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2FD4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0C3F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120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5620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038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5E8A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2F9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267A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4BBC-639A-47CC-A81F-562C37F0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</TotalTime>
  <Pages>13</Pages>
  <Words>5566</Words>
  <Characters>38409</Characters>
  <Application>Microsoft Office Word</Application>
  <DocSecurity>0</DocSecurity>
  <Lines>320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Szűcs-Májer Barbara dr.</cp:lastModifiedBy>
  <cp:revision>4</cp:revision>
  <cp:lastPrinted>2017-08-10T12:05:00Z</cp:lastPrinted>
  <dcterms:created xsi:type="dcterms:W3CDTF">2024-08-16T06:42:00Z</dcterms:created>
  <dcterms:modified xsi:type="dcterms:W3CDTF">2024-08-16T06:43:00Z</dcterms:modified>
</cp:coreProperties>
</file>