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bookmarkStart w:id="0" w:name="_GoBack"/>
      <w:bookmarkEnd w:id="0"/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1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1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6F69C64A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328D6AAF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73DAF022" w:rsidR="0090416C" w:rsidRPr="00782929" w:rsidRDefault="00140EE8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573B9">
        <w:rPr>
          <w:rFonts w:ascii="Arial" w:hAnsi="Arial" w:cs="Arial"/>
          <w:sz w:val="18"/>
          <w:szCs w:val="18"/>
          <w:lang w:val="hu-HU"/>
        </w:rPr>
        <w:t>követelés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573B9">
        <w:rPr>
          <w:rFonts w:ascii="Arial" w:hAnsi="Arial" w:cs="Arial"/>
          <w:sz w:val="18"/>
          <w:szCs w:val="18"/>
          <w:lang w:val="hu-HU"/>
        </w:rPr>
        <w:t>éről szóló</w:t>
      </w:r>
      <w:r w:rsidR="001573B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 xml:space="preserve">a szerződésátruházás vagy </w:t>
      </w:r>
      <w:r w:rsidR="0090416C" w:rsidRPr="00782929">
        <w:rPr>
          <w:rFonts w:ascii="Arial" w:hAnsi="Arial" w:cs="Arial"/>
          <w:sz w:val="18"/>
          <w:szCs w:val="18"/>
          <w:lang w:val="hu-HU"/>
        </w:rPr>
        <w:t>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="0090416C"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1B9EB1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</w:t>
      </w:r>
      <w:r w:rsidR="005A74D0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236E16">
        <w:rPr>
          <w:rFonts w:ascii="Arial" w:hAnsi="Arial" w:cs="Arial"/>
          <w:sz w:val="18"/>
          <w:szCs w:val="18"/>
          <w:lang w:val="hu-HU"/>
        </w:rPr>
        <w:t>létrejöttétől</w:t>
      </w:r>
      <w:r w:rsidR="00236E16" w:rsidRPr="00FF5E6F">
        <w:rPr>
          <w:rFonts w:ascii="Arial" w:hAnsi="Arial" w:cs="Arial"/>
          <w:sz w:val="18"/>
          <w:szCs w:val="18"/>
          <w:lang w:val="hu-HU"/>
        </w:rPr>
        <w:t xml:space="preserve"> 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36DBD8DB" w:rsidR="00226BAF" w:rsidRPr="00974FD7" w:rsidRDefault="00226BAF" w:rsidP="00974FD7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C52F8C">
        <w:rPr>
          <w:rFonts w:ascii="Arial" w:hAnsi="Arial" w:cs="Arial"/>
          <w:sz w:val="18"/>
          <w:szCs w:val="18"/>
        </w:rPr>
        <w:t>az adós ellen folyó csőd-, felszámolási és végelszámolási eljárás esetén a hitelezői igény bejelentése és annak visszaigazolása</w:t>
      </w:r>
      <w:r w:rsidR="00C52F8C" w:rsidRPr="00C52F8C">
        <w:rPr>
          <w:rFonts w:ascii="Arial" w:hAnsi="Arial" w:cs="Arial"/>
          <w:sz w:val="18"/>
          <w:szCs w:val="18"/>
        </w:rPr>
        <w:t>, szerkezetátalakítási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l hozott joger</w:t>
      </w:r>
      <w:r w:rsidR="00C52F8C" w:rsidRPr="00C52F8C">
        <w:rPr>
          <w:rFonts w:ascii="Arial" w:hAnsi="Arial" w:cs="Arial" w:hint="eastAsia"/>
          <w:sz w:val="18"/>
          <w:szCs w:val="18"/>
        </w:rPr>
        <w:t>ő</w:t>
      </w:r>
      <w:r w:rsidR="00C52F8C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E96F96">
        <w:rPr>
          <w:rFonts w:ascii="Arial" w:hAnsi="Arial" w:cs="Arial"/>
          <w:sz w:val="18"/>
          <w:szCs w:val="18"/>
        </w:rPr>
        <w:t>,</w:t>
      </w:r>
      <w:r w:rsidR="00C52F8C" w:rsidRPr="00C52F8C">
        <w:rPr>
          <w:rFonts w:ascii="Arial" w:hAnsi="Arial" w:cs="Arial"/>
          <w:sz w:val="18"/>
          <w:szCs w:val="18"/>
        </w:rPr>
        <w:t xml:space="preserve"> 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2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2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3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3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lastRenderedPageBreak/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4C779291" w:rsidR="003C540B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A41A08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A41A08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8292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929ABCC" w14:textId="2C1D6494" w:rsidR="0089776A" w:rsidRDefault="0089776A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A41A08">
        <w:rPr>
          <w:rFonts w:ascii="Arial" w:hAnsi="Arial" w:cs="Arial"/>
          <w:sz w:val="18"/>
          <w:szCs w:val="18"/>
          <w:lang w:val="hu-HU"/>
        </w:rPr>
        <w:t>biztos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tott k</w:t>
      </w:r>
      <w:r w:rsidRPr="00A41A08">
        <w:rPr>
          <w:rFonts w:ascii="Arial" w:hAnsi="Arial" w:cs="Arial" w:hint="eastAsia"/>
          <w:sz w:val="18"/>
          <w:szCs w:val="18"/>
          <w:lang w:val="hu-HU"/>
        </w:rPr>
        <w:t>ö</w:t>
      </w:r>
      <w:r w:rsidRPr="00A41A08">
        <w:rPr>
          <w:rFonts w:ascii="Arial" w:hAnsi="Arial" w:cs="Arial"/>
          <w:sz w:val="18"/>
          <w:szCs w:val="18"/>
          <w:lang w:val="hu-HU"/>
        </w:rPr>
        <w:t>vetel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egy 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nek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tsz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ll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sa eset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A41A08">
        <w:rPr>
          <w:rFonts w:ascii="Arial" w:hAnsi="Arial" w:cs="Arial"/>
          <w:sz w:val="18"/>
          <w:szCs w:val="18"/>
          <w:lang w:val="hu-HU"/>
        </w:rPr>
        <w:t>a 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nz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gyi int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zm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nyt 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 az Alap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 a z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logjog </w:t>
      </w:r>
      <w:r w:rsidRPr="00A41A08">
        <w:rPr>
          <w:rFonts w:ascii="Arial" w:hAnsi="Arial" w:cs="Arial" w:hint="eastAsia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teljes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í</w:t>
      </w:r>
      <w:r w:rsidRPr="00A41A08">
        <w:rPr>
          <w:rFonts w:ascii="Arial" w:hAnsi="Arial" w:cs="Arial"/>
          <w:sz w:val="18"/>
          <w:szCs w:val="18"/>
          <w:lang w:val="hu-HU"/>
        </w:rPr>
        <w:t>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si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ó</w:t>
      </w:r>
      <w:r w:rsidRPr="00A41A08">
        <w:rPr>
          <w:rFonts w:ascii="Arial" w:hAnsi="Arial" w:cs="Arial"/>
          <w:sz w:val="18"/>
          <w:szCs w:val="18"/>
          <w:lang w:val="hu-HU"/>
        </w:rPr>
        <w:t>l f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>ggetlen</w:t>
      </w:r>
      <w:r w:rsidRPr="00A41A08">
        <w:rPr>
          <w:rFonts w:ascii="Arial" w:hAnsi="Arial" w:cs="Arial" w:hint="eastAsia"/>
          <w:sz w:val="18"/>
          <w:szCs w:val="18"/>
          <w:lang w:val="hu-HU"/>
        </w:rPr>
        <w:t>ü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 a kezess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gi lev</w:t>
      </w:r>
      <w:r w:rsidRPr="00A41A08">
        <w:rPr>
          <w:rFonts w:ascii="Arial" w:hAnsi="Arial" w:cs="Arial" w:hint="eastAsia"/>
          <w:sz w:val="18"/>
          <w:szCs w:val="18"/>
          <w:lang w:val="hu-HU"/>
        </w:rPr>
        <w:t>é</w:t>
      </w:r>
      <w:r w:rsidRPr="00A41A08">
        <w:rPr>
          <w:rFonts w:ascii="Arial" w:hAnsi="Arial" w:cs="Arial"/>
          <w:sz w:val="18"/>
          <w:szCs w:val="18"/>
          <w:lang w:val="hu-HU"/>
        </w:rPr>
        <w:t>lben meghat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 xml:space="preserve">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A41A08">
        <w:rPr>
          <w:rFonts w:ascii="Arial" w:hAnsi="Arial" w:cs="Arial"/>
          <w:sz w:val="18"/>
          <w:szCs w:val="18"/>
          <w:lang w:val="hu-HU"/>
        </w:rPr>
        <w:t>os ar</w:t>
      </w:r>
      <w:r w:rsidRPr="00A41A08">
        <w:rPr>
          <w:rFonts w:ascii="Arial" w:hAnsi="Arial" w:cs="Arial" w:hint="eastAsia"/>
          <w:sz w:val="18"/>
          <w:szCs w:val="18"/>
          <w:lang w:val="hu-HU"/>
        </w:rPr>
        <w:t>á</w:t>
      </w:r>
      <w:r w:rsidRPr="00A41A08">
        <w:rPr>
          <w:rFonts w:ascii="Arial" w:hAnsi="Arial" w:cs="Arial"/>
          <w:sz w:val="18"/>
          <w:szCs w:val="18"/>
          <w:lang w:val="hu-HU"/>
        </w:rPr>
        <w:t>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ED1F5D3" w:rsidR="00755B05" w:rsidRPr="00974FD7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07D09F1C" w14:textId="77777777" w:rsidR="009955AA" w:rsidRPr="000F65F1" w:rsidRDefault="009955AA" w:rsidP="00974FD7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59CF5843" w14:textId="6A430902" w:rsidR="00A970F7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28BD8378" w14:textId="09696219" w:rsidR="009034BB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2AE501D8" w14:textId="2E848E1E" w:rsidR="009034BB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2E4CD5CA" w14:textId="54B26566" w:rsidR="009034BB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5AE8CAAD" w14:textId="77777777" w:rsidR="009034BB" w:rsidRPr="0087261C" w:rsidRDefault="009034BB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505FE485" w:rsidR="00A970F7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7970BBE0" w14:textId="77777777" w:rsidR="009955AA" w:rsidRPr="00700569" w:rsidRDefault="009955AA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lastRenderedPageBreak/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lastRenderedPageBreak/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02D3BC" w14:textId="100611E5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55EB5E85" w:rsidR="00B74AA8" w:rsidRDefault="00B74AA8" w:rsidP="00F1278E">
      <w:pPr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375192" w:rsidRPr="00B74AA8">
        <w:rPr>
          <w:rFonts w:ascii="Arial" w:hAnsi="Arial" w:cs="Arial"/>
          <w:sz w:val="18"/>
          <w:szCs w:val="18"/>
          <w:lang w:val="hu-HU"/>
        </w:rPr>
        <w:t>202</w:t>
      </w:r>
      <w:r w:rsidR="00BE517C">
        <w:rPr>
          <w:rFonts w:ascii="Arial" w:hAnsi="Arial" w:cs="Arial"/>
          <w:sz w:val="18"/>
          <w:szCs w:val="18"/>
          <w:lang w:val="hu-HU"/>
        </w:rPr>
        <w:t>4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BE517C">
        <w:rPr>
          <w:rFonts w:ascii="Arial" w:hAnsi="Arial" w:cs="Arial"/>
          <w:sz w:val="18"/>
          <w:szCs w:val="18"/>
          <w:lang w:val="hu-HU"/>
        </w:rPr>
        <w:t>február</w:t>
      </w:r>
      <w:r w:rsidR="00375192">
        <w:rPr>
          <w:rFonts w:ascii="Arial" w:hAnsi="Arial" w:cs="Arial"/>
          <w:sz w:val="18"/>
          <w:szCs w:val="18"/>
          <w:lang w:val="hu-HU"/>
        </w:rPr>
        <w:t xml:space="preserve"> 1</w:t>
      </w:r>
      <w:r w:rsidR="00BE517C">
        <w:rPr>
          <w:rFonts w:ascii="Arial" w:hAnsi="Arial" w:cs="Arial"/>
          <w:sz w:val="18"/>
          <w:szCs w:val="18"/>
          <w:lang w:val="hu-HU"/>
        </w:rPr>
        <w:t>5</w:t>
      </w:r>
      <w:r w:rsidRPr="00B74AA8">
        <w:rPr>
          <w:rFonts w:ascii="Arial" w:hAnsi="Arial" w:cs="Arial"/>
          <w:sz w:val="18"/>
          <w:szCs w:val="18"/>
          <w:lang w:val="hu-HU"/>
        </w:rPr>
        <w:t>-</w:t>
      </w:r>
      <w:r w:rsidR="00375192" w:rsidRPr="00B74AA8">
        <w:rPr>
          <w:rFonts w:ascii="Arial" w:hAnsi="Arial" w:cs="Arial"/>
          <w:sz w:val="18"/>
          <w:szCs w:val="18"/>
          <w:lang w:val="hu-HU"/>
        </w:rPr>
        <w:t>t</w:t>
      </w:r>
      <w:r w:rsidR="00375192">
        <w:rPr>
          <w:rFonts w:ascii="Arial" w:hAnsi="Arial" w:cs="Arial"/>
          <w:sz w:val="18"/>
          <w:szCs w:val="18"/>
          <w:lang w:val="hu-HU"/>
        </w:rPr>
        <w:t>ő</w:t>
      </w:r>
      <w:r w:rsidR="00375192" w:rsidRPr="00B74AA8">
        <w:rPr>
          <w:rFonts w:ascii="Arial" w:hAnsi="Arial" w:cs="Arial"/>
          <w:sz w:val="18"/>
          <w:szCs w:val="18"/>
          <w:lang w:val="hu-HU"/>
        </w:rPr>
        <w:t>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4370AB2" w14:textId="77777777" w:rsidR="009034BB" w:rsidRPr="00B74AA8" w:rsidRDefault="009034BB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3E39384" w14:textId="01D02998" w:rsidR="00B74AA8" w:rsidRPr="00B74AA8" w:rsidRDefault="00B74AA8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3399"/>
      </w:tblGrid>
      <w:tr w:rsidR="001F2D71" w:rsidRPr="00B74AA8" w14:paraId="47EBB9DD" w14:textId="77777777" w:rsidTr="00861DD7">
        <w:trPr>
          <w:trHeight w:val="1016"/>
        </w:trPr>
        <w:tc>
          <w:tcPr>
            <w:tcW w:w="2263" w:type="dxa"/>
          </w:tcPr>
          <w:p w14:paraId="4B0C4C34" w14:textId="77777777" w:rsidR="001F2D71" w:rsidRPr="00B74AA8" w:rsidRDefault="001F2D71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402" w:type="dxa"/>
          </w:tcPr>
          <w:p w14:paraId="2F2D55AD" w14:textId="0F2D8187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3CD22D" w14:textId="7F1D573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399" w:type="dxa"/>
          </w:tcPr>
          <w:p w14:paraId="15C877C7" w14:textId="0586A49A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8ABFC5" w14:textId="66737C2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5701AB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1F2D71" w:rsidRPr="00B74AA8" w14:paraId="5097F2CB" w14:textId="77777777" w:rsidTr="00B2665F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1F2D71" w:rsidRPr="00B74AA8" w:rsidRDefault="001F2D7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1742D86B" w14:textId="1E02596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659085" w14:textId="0DC6C913" w:rsidR="001F2D71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0,97</w:t>
            </w:r>
            <w:r w:rsidR="001F2D71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38FF5FC" w14:textId="5B2CDF7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8983F3" w14:textId="1E1CA8D5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22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6C495A0C" w14:textId="4C85BF6E" w:rsidR="00B74AA8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95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55105E57" w14:textId="420DC6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3B4F55E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vAlign w:val="center"/>
          </w:tcPr>
          <w:p w14:paraId="5727E71D" w14:textId="436C5863" w:rsidR="00B74AA8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0DA21CC" w14:textId="2E879586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4BAFF23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9" w:type="dxa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490CF02" w14:textId="77777777" w:rsidR="009034BB" w:rsidRDefault="009034BB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20B43121" w14:textId="77777777" w:rsidR="009034BB" w:rsidRDefault="009034BB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0ACE60F3" w14:textId="5262506C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8D3C3B">
        <w:rPr>
          <w:vertAlign w:val="superscript"/>
        </w:rPr>
        <w:footnoteReference w:id="7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22CF764C" w:rsidR="00B74AA8" w:rsidRPr="00F1278E" w:rsidRDefault="00375192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02CF6639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hitelekhez és lízingszerződésekhez nyújtott állami támogatásnak minősülő kezesség</w:t>
      </w:r>
      <w:r w:rsidR="0085680A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110AE9D9" w:rsidR="00B74AA8" w:rsidRPr="00B74AA8" w:rsidRDefault="00375192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lang w:val="x-none"/>
              </w:rPr>
              <w:t>0</w:t>
            </w:r>
            <w:r>
              <w:rPr>
                <w:rFonts w:ascii="Arial" w:hAnsi="Arial"/>
                <w:color w:val="000000"/>
                <w:sz w:val="18"/>
                <w:lang w:val="hu-HU"/>
              </w:rPr>
              <w:t>,97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6AB9D18B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0,</w:t>
            </w:r>
            <w:r w:rsidR="00375192"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95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61E8B211" w:rsidR="00B74AA8" w:rsidRPr="00B74AA8" w:rsidRDefault="00375192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lang w:val="hu-HU"/>
              </w:rPr>
              <w:t>0,95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3704164F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="00375192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09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lastRenderedPageBreak/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3DEED2D5" w:rsidR="00B74AA8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</w:t>
            </w: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,90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3C5DA8F6" w:rsidR="00B74AA8" w:rsidRPr="00B74AA8" w:rsidRDefault="00375192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0</w:t>
            </w: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,95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6DB66C1" w14:textId="102B0D68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Újraindítási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>Széchenyi Mikrohitel Konstrukció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0D4E6EF8" w:rsid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  <w:r w:rsidR="003F3BF4">
        <w:rPr>
          <w:rFonts w:ascii="Arial" w:hAnsi="Arial" w:cs="Arial"/>
          <w:sz w:val="18"/>
          <w:szCs w:val="18"/>
          <w:lang w:val="hu-HU"/>
        </w:rPr>
        <w:t xml:space="preserve"> </w:t>
      </w:r>
      <w:r w:rsidR="003F3BF4" w:rsidRPr="00B74AA8">
        <w:rPr>
          <w:rFonts w:ascii="Arial" w:hAnsi="Arial" w:cs="Arial"/>
          <w:sz w:val="18"/>
          <w:szCs w:val="18"/>
          <w:lang w:val="hu-HU"/>
        </w:rPr>
        <w:t>80%-tól eltérő kezességi mérték esetén a díjkulcs arányosan változik.</w:t>
      </w:r>
    </w:p>
    <w:p w14:paraId="6A08702C" w14:textId="77777777" w:rsidR="0052271B" w:rsidRDefault="0052271B" w:rsidP="0052271B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60C42618" w14:textId="77777777" w:rsidR="0052271B" w:rsidRPr="00C07588" w:rsidRDefault="0052271B" w:rsidP="0052271B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C07588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52271B" w:rsidRPr="00C07588" w14:paraId="75559847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45F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7650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52271B" w:rsidRPr="00C07588" w14:paraId="18B38EBC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C4FD" w14:textId="7027ACD9" w:rsidR="0052271B" w:rsidRPr="00C07588" w:rsidRDefault="00375192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0,97</w:t>
            </w:r>
            <w:r w:rsidR="0052271B" w:rsidRPr="00C07588">
              <w:rPr>
                <w:rFonts w:ascii="Arial" w:hAnsi="Arial" w:cs="Arial"/>
                <w:iCs/>
                <w:sz w:val="18"/>
                <w:szCs w:val="18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1F03" w14:textId="3D1EE59C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0%</w:t>
            </w:r>
          </w:p>
        </w:tc>
      </w:tr>
    </w:tbl>
    <w:p w14:paraId="44757B4F" w14:textId="77777777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A045C16" w14:textId="544D92BB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BD3E133" w14:textId="77777777" w:rsidR="00974FD7" w:rsidRPr="00B74AA8" w:rsidRDefault="00974FD7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D5B792B" w14:textId="3B777134" w:rsidR="00B74AA8" w:rsidRPr="00FF58F8" w:rsidRDefault="0052271B" w:rsidP="00FF58F8">
      <w:pPr>
        <w:shd w:val="clear" w:color="auto" w:fill="FFFFFF"/>
        <w:spacing w:after="60"/>
        <w:rPr>
          <w:rFonts w:ascii="Arial" w:hAnsi="Arial" w:cs="Arial"/>
          <w:b/>
          <w:iCs/>
          <w:sz w:val="18"/>
          <w:szCs w:val="18"/>
        </w:rPr>
      </w:pPr>
      <w:r w:rsidRPr="00C07588">
        <w:rPr>
          <w:rFonts w:ascii="Arial" w:hAnsi="Arial" w:cs="Arial"/>
          <w:b/>
          <w:iCs/>
          <w:sz w:val="18"/>
          <w:szCs w:val="18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74AA8" w:rsidRPr="00B74AA8" w14:paraId="33A59314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680275F8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00FE7DD5" w:rsidR="00B74AA8" w:rsidRPr="00F1278E" w:rsidRDefault="00375192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>
              <w:rPr>
                <w:rFonts w:ascii="Arial" w:hAnsi="Arial"/>
                <w:sz w:val="18"/>
                <w:lang w:val="hu-HU"/>
              </w:rPr>
              <w:t>0,97</w:t>
            </w:r>
            <w:r w:rsidR="00B74AA8"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07072D33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0%</w:t>
            </w:r>
          </w:p>
        </w:tc>
      </w:tr>
      <w:tr w:rsidR="00B74AA8" w:rsidRPr="00B74AA8" w14:paraId="6B59797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lastRenderedPageBreak/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395DC16A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375192">
              <w:rPr>
                <w:rFonts w:ascii="Arial" w:hAnsi="Arial" w:cs="Arial"/>
                <w:iCs/>
                <w:sz w:val="18"/>
                <w:szCs w:val="18"/>
                <w:lang w:val="hu-HU"/>
              </w:rPr>
              <w:t>09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5CD1C8B6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375192">
              <w:rPr>
                <w:rFonts w:ascii="Arial" w:hAnsi="Arial" w:cs="Arial"/>
                <w:iCs/>
                <w:sz w:val="18"/>
                <w:szCs w:val="18"/>
                <w:lang w:val="hu-HU"/>
              </w:rPr>
              <w:t>12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 xml:space="preserve">Amennyiben a kezesség beváltására év közben kerül sor, az Alapítványt az adott évre járó teljes összegű kezességi díj illeti meg. A beváltás csak a beváltás évére járó kezességi díj megfizetésével lehetséges, abban az </w:t>
      </w:r>
      <w:r w:rsidRPr="00F1278E">
        <w:rPr>
          <w:rFonts w:ascii="Arial" w:hAnsi="Arial"/>
          <w:sz w:val="18"/>
          <w:lang w:val="hu-HU"/>
        </w:rPr>
        <w:lastRenderedPageBreak/>
        <w:t>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3A735930" w:rsid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437BC5F5" w14:textId="15C25B26" w:rsidR="0052252C" w:rsidRDefault="0052252C">
      <w:pPr>
        <w:spacing w:before="0" w:after="0"/>
        <w:ind w:left="0"/>
        <w:jc w:val="left"/>
        <w:rPr>
          <w:rFonts w:ascii="Arial" w:hAnsi="Arial" w:cs="Arial"/>
          <w:b/>
          <w:bCs/>
          <w:caps/>
          <w:sz w:val="18"/>
          <w:szCs w:val="18"/>
          <w:lang w:val="hu-HU"/>
        </w:rPr>
      </w:pPr>
      <w:r>
        <w:rPr>
          <w:rFonts w:ascii="Arial" w:hAnsi="Arial" w:cs="Arial"/>
          <w:b/>
          <w:bCs/>
          <w:caps/>
          <w:sz w:val="18"/>
          <w:szCs w:val="18"/>
          <w:lang w:val="hu-HU"/>
        </w:rPr>
        <w:br w:type="page"/>
      </w:r>
    </w:p>
    <w:p w14:paraId="5C2F892F" w14:textId="77777777" w:rsidR="00B74AA8" w:rsidRPr="00B74AA8" w:rsidRDefault="00B74AA8" w:rsidP="00084E4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699152ED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 xml:space="preserve">A beváltási határidő hosszabbítási díj mértéke évente 0,1%, vetítési alapja a </w:t>
      </w:r>
      <w:r w:rsidR="003F3BF4">
        <w:rPr>
          <w:rFonts w:ascii="Arial" w:hAnsi="Arial"/>
          <w:sz w:val="18"/>
        </w:rPr>
        <w:t>kezességgel biztosított</w:t>
      </w:r>
      <w:r w:rsidRPr="00901141">
        <w:rPr>
          <w:rFonts w:ascii="Arial" w:hAnsi="Arial"/>
          <w:sz w:val="18"/>
        </w:rPr>
        <w:t xml:space="preserve">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369D2D5D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974F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1BB53" w14:textId="2BA08FF5" w:rsidR="009955AA" w:rsidRPr="00974FD7" w:rsidRDefault="009955AA" w:rsidP="00974FD7">
    <w:pPr>
      <w:pStyle w:val="llb"/>
      <w:tabs>
        <w:tab w:val="left" w:pos="0"/>
      </w:tabs>
      <w:ind w:left="0" w:hanging="142"/>
      <w:rPr>
        <w:rFonts w:ascii="Arial" w:hAnsi="Arial" w:cs="Arial"/>
        <w:sz w:val="16"/>
        <w:szCs w:val="18"/>
        <w:lang w:val="hu-HU"/>
      </w:rPr>
    </w:pPr>
    <w:r w:rsidRPr="00974FD7">
      <w:rPr>
        <w:rFonts w:ascii="Arial" w:hAnsi="Arial" w:cs="Arial"/>
        <w:sz w:val="16"/>
        <w:szCs w:val="18"/>
        <w:lang w:val="hu-HU"/>
      </w:rPr>
      <w:t>* Az Alapítvány a 202</w:t>
    </w:r>
    <w:r w:rsidR="00375192">
      <w:rPr>
        <w:rFonts w:ascii="Arial" w:hAnsi="Arial" w:cs="Arial"/>
        <w:sz w:val="16"/>
        <w:szCs w:val="18"/>
        <w:lang w:val="hu-HU"/>
      </w:rPr>
      <w:t>3</w:t>
    </w:r>
    <w:r w:rsidRPr="00974FD7">
      <w:rPr>
        <w:rFonts w:ascii="Arial" w:hAnsi="Arial" w:cs="Arial"/>
        <w:sz w:val="16"/>
        <w:szCs w:val="18"/>
        <w:lang w:val="hu-HU"/>
      </w:rPr>
      <w:t xml:space="preserve">. </w:t>
    </w:r>
    <w:r w:rsidR="00D64CC4">
      <w:rPr>
        <w:rFonts w:ascii="Arial" w:hAnsi="Arial" w:cs="Arial"/>
        <w:sz w:val="16"/>
        <w:szCs w:val="18"/>
        <w:lang w:val="hu-HU"/>
      </w:rPr>
      <w:t xml:space="preserve">július </w:t>
    </w:r>
    <w:r w:rsidR="00375192">
      <w:rPr>
        <w:rFonts w:ascii="Arial" w:hAnsi="Arial" w:cs="Arial"/>
        <w:sz w:val="16"/>
        <w:szCs w:val="18"/>
        <w:lang w:val="hu-HU"/>
      </w:rPr>
      <w:t>1</w:t>
    </w:r>
    <w:r w:rsidRPr="00974FD7">
      <w:rPr>
        <w:rFonts w:ascii="Arial" w:hAnsi="Arial" w:cs="Arial"/>
        <w:sz w:val="16"/>
        <w:szCs w:val="18"/>
        <w:lang w:val="hu-HU"/>
      </w:rPr>
      <w:t>-t</w:t>
    </w:r>
    <w:r w:rsidR="00140EE8">
      <w:rPr>
        <w:rFonts w:ascii="Arial" w:hAnsi="Arial" w:cs="Arial"/>
        <w:sz w:val="16"/>
        <w:szCs w:val="18"/>
        <w:lang w:val="hu-HU"/>
      </w:rPr>
      <w:t>ő</w:t>
    </w:r>
    <w:r w:rsidRPr="00974FD7">
      <w:rPr>
        <w:rFonts w:ascii="Arial" w:hAnsi="Arial" w:cs="Arial"/>
        <w:sz w:val="16"/>
        <w:szCs w:val="18"/>
        <w:lang w:val="hu-HU"/>
      </w:rPr>
      <w:t>l érvényes Kezességi Általános Szerz</w:t>
    </w:r>
    <w:r w:rsidRPr="00974FD7">
      <w:rPr>
        <w:rFonts w:ascii="Arial" w:hAnsi="Arial" w:cs="Arial" w:hint="eastAsia"/>
        <w:sz w:val="16"/>
        <w:szCs w:val="18"/>
        <w:lang w:val="hu-HU"/>
      </w:rPr>
      <w:t>ő</w:t>
    </w:r>
    <w:r w:rsidRPr="00974FD7">
      <w:rPr>
        <w:rFonts w:ascii="Arial" w:hAnsi="Arial" w:cs="Arial"/>
        <w:sz w:val="16"/>
        <w:szCs w:val="18"/>
        <w:lang w:val="hu-HU"/>
      </w:rPr>
      <w:t xml:space="preserve">dési Feltételek dokumentumot a PartnerWeben </w:t>
    </w:r>
    <w:r w:rsidR="00D64CC4" w:rsidRPr="00974FD7">
      <w:rPr>
        <w:rFonts w:ascii="Arial" w:hAnsi="Arial" w:cs="Arial"/>
        <w:sz w:val="16"/>
        <w:szCs w:val="18"/>
        <w:lang w:val="hu-HU"/>
      </w:rPr>
      <w:t>202</w:t>
    </w:r>
    <w:r w:rsidR="00D64CC4">
      <w:rPr>
        <w:rFonts w:ascii="Arial" w:hAnsi="Arial" w:cs="Arial"/>
        <w:sz w:val="16"/>
        <w:szCs w:val="18"/>
        <w:lang w:val="hu-HU"/>
      </w:rPr>
      <w:t>4</w:t>
    </w:r>
    <w:r w:rsidRPr="00974FD7">
      <w:rPr>
        <w:rFonts w:ascii="Arial" w:hAnsi="Arial" w:cs="Arial"/>
        <w:sz w:val="16"/>
        <w:szCs w:val="18"/>
        <w:lang w:val="hu-HU"/>
      </w:rPr>
      <w:t xml:space="preserve">. </w:t>
    </w:r>
    <w:r w:rsidR="00D64CC4">
      <w:rPr>
        <w:rFonts w:ascii="Arial" w:hAnsi="Arial" w:cs="Arial"/>
        <w:sz w:val="16"/>
        <w:szCs w:val="18"/>
        <w:lang w:val="hu-HU"/>
      </w:rPr>
      <w:t>március</w:t>
    </w:r>
    <w:r w:rsidR="00D64CC4" w:rsidRPr="00974FD7">
      <w:rPr>
        <w:rFonts w:ascii="Arial" w:hAnsi="Arial" w:cs="Arial"/>
        <w:sz w:val="16"/>
        <w:szCs w:val="18"/>
        <w:lang w:val="hu-HU"/>
      </w:rPr>
      <w:t xml:space="preserve"> </w:t>
    </w:r>
    <w:r w:rsidRPr="00974FD7">
      <w:rPr>
        <w:rFonts w:ascii="Arial" w:hAnsi="Arial" w:cs="Arial"/>
        <w:sz w:val="16"/>
        <w:szCs w:val="18"/>
        <w:lang w:val="hu-HU"/>
      </w:rPr>
      <w:t>1-ig benyújtott kérelmek vonatkozásában fogadja el.</w:t>
    </w:r>
  </w:p>
  <w:p w14:paraId="58A24DDB" w14:textId="77777777" w:rsidR="009955AA" w:rsidRDefault="009955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776DE0BE" w14:textId="1A625594" w:rsidR="005701AB" w:rsidRPr="005701AB" w:rsidRDefault="005701AB">
      <w:pPr>
        <w:pStyle w:val="Lbjegyzetszveg"/>
        <w:rPr>
          <w:lang w:val="hu-HU"/>
        </w:rPr>
      </w:pPr>
      <w:r w:rsidRPr="005701AB">
        <w:rPr>
          <w:rStyle w:val="Lbjegyzet-hivatkozs"/>
          <w:rFonts w:ascii="Arial" w:hAnsi="Arial" w:cs="Arial"/>
        </w:rPr>
        <w:footnoteRef/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7">
    <w:p w14:paraId="29297A8B" w14:textId="23B6DC8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36248E">
        <w:rPr>
          <w:rFonts w:ascii="Arial" w:hAnsi="Arial" w:cs="Arial"/>
          <w:sz w:val="18"/>
          <w:szCs w:val="18"/>
          <w:lang w:val="hu-HU"/>
        </w:rPr>
        <w:t xml:space="preserve"> </w:t>
      </w:r>
      <w:r w:rsidR="0036248E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148C1B11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E76388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E7638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E7638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február 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E7638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A74D0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2CF9A" w14:textId="77777777" w:rsidR="009955AA" w:rsidRPr="008B267B" w:rsidRDefault="009955AA" w:rsidP="009955AA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5408" behindDoc="0" locked="0" layoutInCell="1" allowOverlap="1" wp14:anchorId="4DF26638" wp14:editId="67484EF4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23B305AA" w14:textId="77777777" w:rsidR="009955AA" w:rsidRDefault="009955AA" w:rsidP="009955AA">
    <w:pPr>
      <w:pStyle w:val="lfej"/>
      <w:jc w:val="right"/>
    </w:pPr>
  </w:p>
  <w:p w14:paraId="25ECFF82" w14:textId="77777777" w:rsidR="009955AA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1012F346" w14:textId="77777777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420B7E20" w14:textId="49827D05" w:rsidR="009955AA" w:rsidRPr="00E549CD" w:rsidRDefault="009955AA" w:rsidP="009955AA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374004"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37400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37400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február </w:t>
    </w:r>
    <w:r w:rsidR="00140EE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374004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p w14:paraId="55905ADF" w14:textId="77777777" w:rsidR="009955AA" w:rsidRDefault="009955A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27"/>
  </w:num>
  <w:num w:numId="3">
    <w:abstractNumId w:val="34"/>
  </w:num>
  <w:num w:numId="4">
    <w:abstractNumId w:val="6"/>
  </w:num>
  <w:num w:numId="5">
    <w:abstractNumId w:val="21"/>
  </w:num>
  <w:num w:numId="6">
    <w:abstractNumId w:val="10"/>
  </w:num>
  <w:num w:numId="7">
    <w:abstractNumId w:val="14"/>
  </w:num>
  <w:num w:numId="8">
    <w:abstractNumId w:val="25"/>
  </w:num>
  <w:num w:numId="9">
    <w:abstractNumId w:val="36"/>
  </w:num>
  <w:num w:numId="10">
    <w:abstractNumId w:val="20"/>
  </w:num>
  <w:num w:numId="11">
    <w:abstractNumId w:val="31"/>
  </w:num>
  <w:num w:numId="12">
    <w:abstractNumId w:val="16"/>
  </w:num>
  <w:num w:numId="13">
    <w:abstractNumId w:val="19"/>
  </w:num>
  <w:num w:numId="14">
    <w:abstractNumId w:val="22"/>
  </w:num>
  <w:num w:numId="15">
    <w:abstractNumId w:val="26"/>
  </w:num>
  <w:num w:numId="16">
    <w:abstractNumId w:val="13"/>
  </w:num>
  <w:num w:numId="17">
    <w:abstractNumId w:val="4"/>
  </w:num>
  <w:num w:numId="18">
    <w:abstractNumId w:val="29"/>
  </w:num>
  <w:num w:numId="19">
    <w:abstractNumId w:val="17"/>
  </w:num>
  <w:num w:numId="20">
    <w:abstractNumId w:val="9"/>
  </w:num>
  <w:num w:numId="21">
    <w:abstractNumId w:val="1"/>
  </w:num>
  <w:num w:numId="22">
    <w:abstractNumId w:val="30"/>
  </w:num>
  <w:num w:numId="23">
    <w:abstractNumId w:val="7"/>
  </w:num>
  <w:num w:numId="24">
    <w:abstractNumId w:val="0"/>
  </w:num>
  <w:num w:numId="25">
    <w:abstractNumId w:val="33"/>
  </w:num>
  <w:num w:numId="26">
    <w:abstractNumId w:val="8"/>
  </w:num>
  <w:num w:numId="27">
    <w:abstractNumId w:val="32"/>
  </w:num>
  <w:num w:numId="28">
    <w:abstractNumId w:val="11"/>
  </w:num>
  <w:num w:numId="29">
    <w:abstractNumId w:val="23"/>
  </w:num>
  <w:num w:numId="30">
    <w:abstractNumId w:val="5"/>
  </w:num>
  <w:num w:numId="31">
    <w:abstractNumId w:val="2"/>
  </w:num>
  <w:num w:numId="32">
    <w:abstractNumId w:val="24"/>
  </w:num>
  <w:num w:numId="33">
    <w:abstractNumId w:val="12"/>
  </w:num>
  <w:num w:numId="34">
    <w:abstractNumId w:val="28"/>
  </w:num>
  <w:num w:numId="35">
    <w:abstractNumId w:val="18"/>
  </w:num>
  <w:num w:numId="36">
    <w:abstractNumId w:val="3"/>
  </w:num>
  <w:num w:numId="3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6MfX4eDCrK9Swd+20n0Dk7OP9nddSijDnZr9eJJoX4MwT7aso/uXn6zSLenlRQv9zPCVaPveTyKF8fnMt3gk5A==" w:salt="S0/wyNSTIc6LLxC4zMWKP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2F20"/>
    <w:rsid w:val="00084BCD"/>
    <w:rsid w:val="00084E49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0EE8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573B9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1A54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2818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AD8"/>
    <w:rsid w:val="00225B9D"/>
    <w:rsid w:val="00226BAF"/>
    <w:rsid w:val="00227632"/>
    <w:rsid w:val="00227771"/>
    <w:rsid w:val="00231A4C"/>
    <w:rsid w:val="00232DB3"/>
    <w:rsid w:val="00236E16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980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004"/>
    <w:rsid w:val="003745D8"/>
    <w:rsid w:val="00375134"/>
    <w:rsid w:val="00375192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83D"/>
    <w:rsid w:val="003B4BBF"/>
    <w:rsid w:val="003B70D7"/>
    <w:rsid w:val="003C1747"/>
    <w:rsid w:val="003C2873"/>
    <w:rsid w:val="003C3B31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5514"/>
    <w:rsid w:val="003E6C65"/>
    <w:rsid w:val="003F125E"/>
    <w:rsid w:val="003F31F0"/>
    <w:rsid w:val="003F3BF4"/>
    <w:rsid w:val="003F5E8A"/>
    <w:rsid w:val="003F7E78"/>
    <w:rsid w:val="004006C5"/>
    <w:rsid w:val="0040361A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52C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01AB"/>
    <w:rsid w:val="005743FC"/>
    <w:rsid w:val="00575BE9"/>
    <w:rsid w:val="00575E9E"/>
    <w:rsid w:val="00576BC4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4D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009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740EE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622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2125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0CCA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9776A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228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34BB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4FD7"/>
    <w:rsid w:val="00975710"/>
    <w:rsid w:val="00976A47"/>
    <w:rsid w:val="009819B3"/>
    <w:rsid w:val="00981FE3"/>
    <w:rsid w:val="00982D06"/>
    <w:rsid w:val="009856B5"/>
    <w:rsid w:val="00986CAB"/>
    <w:rsid w:val="00987DE7"/>
    <w:rsid w:val="00993CF5"/>
    <w:rsid w:val="009949E8"/>
    <w:rsid w:val="00994B15"/>
    <w:rsid w:val="009955AA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B76EB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169EE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64A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17C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B4D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2F8C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4CC4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DF6D9F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388"/>
    <w:rsid w:val="00E7698A"/>
    <w:rsid w:val="00E8045C"/>
    <w:rsid w:val="00E8053B"/>
    <w:rsid w:val="00E80FA2"/>
    <w:rsid w:val="00E832F2"/>
    <w:rsid w:val="00E839B5"/>
    <w:rsid w:val="00E85DF4"/>
    <w:rsid w:val="00E87A11"/>
    <w:rsid w:val="00E9032F"/>
    <w:rsid w:val="00E91734"/>
    <w:rsid w:val="00E93B77"/>
    <w:rsid w:val="00E96F96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44B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1FD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4774"/>
    <w:rsid w:val="00FD7031"/>
    <w:rsid w:val="00FE130B"/>
    <w:rsid w:val="00FE3154"/>
    <w:rsid w:val="00FE3D1C"/>
    <w:rsid w:val="00FE513C"/>
    <w:rsid w:val="00FE67D0"/>
    <w:rsid w:val="00FE7B41"/>
    <w:rsid w:val="00FF1156"/>
    <w:rsid w:val="00FF58F8"/>
    <w:rsid w:val="00FF5E6F"/>
    <w:rsid w:val="00FF66A7"/>
    <w:rsid w:val="00FF678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4480-E6E1-4542-9BCB-A611806B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2014.04.15..dot</Template>
  <TotalTime>0</TotalTime>
  <Pages>12</Pages>
  <Words>5616</Words>
  <Characters>38753</Characters>
  <Application>Microsoft Office Word</Application>
  <DocSecurity>4</DocSecurity>
  <Lines>322</Lines>
  <Paragraphs>88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Szegediné Király Gabriella</cp:lastModifiedBy>
  <cp:revision>2</cp:revision>
  <cp:lastPrinted>2021-05-25T13:43:00Z</cp:lastPrinted>
  <dcterms:created xsi:type="dcterms:W3CDTF">2024-03-01T10:53:00Z</dcterms:created>
  <dcterms:modified xsi:type="dcterms:W3CDTF">2024-03-01T10:53:00Z</dcterms:modified>
</cp:coreProperties>
</file>