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</w:t>
      </w:r>
      <w:r w:rsidRPr="00CC1CA8">
        <w:rPr>
          <w:rFonts w:cs="Arial"/>
          <w:sz w:val="18"/>
          <w:szCs w:val="18"/>
        </w:rPr>
        <w:lastRenderedPageBreak/>
        <w:t>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1213F69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rul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kok n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lk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ig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rgyb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 kiel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DB1BD3" w:rsidRPr="00DE68E4">
        <w:rPr>
          <w:rFonts w:ascii="Arial" w:hAnsi="Arial" w:cs="Arial"/>
          <w:sz w:val="18"/>
          <w:szCs w:val="18"/>
          <w:lang w:val="hu-HU"/>
        </w:rPr>
        <w:t>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27FBAD82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59858BA4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C1CA8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1607078E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bookmarkEnd w:id="1"/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6445B090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Érvényes: 202</w:t>
      </w:r>
      <w:r w:rsidR="00B15FBE">
        <w:rPr>
          <w:rFonts w:ascii="Arial" w:hAnsi="Arial"/>
          <w:sz w:val="18"/>
          <w:lang w:val="hu-HU"/>
        </w:rPr>
        <w:t>2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CB2306">
        <w:rPr>
          <w:rFonts w:ascii="Arial" w:hAnsi="Arial" w:cs="Arial"/>
          <w:sz w:val="18"/>
          <w:szCs w:val="18"/>
          <w:lang w:val="hu-HU"/>
        </w:rPr>
        <w:t>augusztus 8</w:t>
      </w:r>
      <w:r w:rsidRPr="000858B4">
        <w:rPr>
          <w:rFonts w:ascii="Arial" w:hAnsi="Arial" w:cs="Arial"/>
          <w:sz w:val="18"/>
          <w:szCs w:val="18"/>
          <w:lang w:val="hu-HU"/>
        </w:rPr>
        <w:t>-</w:t>
      </w:r>
      <w:r w:rsidR="00D516AB" w:rsidRPr="000858B4">
        <w:rPr>
          <w:rFonts w:ascii="Arial" w:hAnsi="Arial" w:cs="Arial"/>
          <w:sz w:val="18"/>
          <w:szCs w:val="18"/>
          <w:lang w:val="hu-HU"/>
        </w:rPr>
        <w:t>t</w:t>
      </w:r>
      <w:r w:rsidR="00D516AB">
        <w:rPr>
          <w:rFonts w:ascii="Arial" w:hAnsi="Arial" w:cs="Arial"/>
          <w:sz w:val="18"/>
          <w:szCs w:val="18"/>
          <w:lang w:val="hu-HU"/>
        </w:rPr>
        <w:t>ó</w:t>
      </w:r>
      <w:r w:rsidR="00D516AB" w:rsidRPr="000858B4">
        <w:rPr>
          <w:rFonts w:ascii="Arial" w:hAnsi="Arial" w:cs="Arial"/>
          <w:sz w:val="18"/>
          <w:szCs w:val="18"/>
          <w:lang w:val="hu-HU"/>
        </w:rPr>
        <w:t>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5C1D5D8" w14:textId="352DCB47" w:rsidR="005C667F" w:rsidRPr="00306CAA" w:rsidRDefault="00D44D8A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5C667F"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0835B61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970BB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9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30A914EB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2FA74337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1944001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684EE4" w14:textId="38DC348A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5C667F" w:rsidRPr="00306CAA" w14:paraId="39EA897A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3ECA6C46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6A8845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4AD15E0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D44D8A"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D44D8A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10A114B1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customMarkFollows="1" w:id="7"/>
              <w:t>6</w:t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578D6C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04A613F2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32572FC1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55CFD78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218C3CC6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C042C8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3AA9BA0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072DA797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25FA4C82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10E8B80B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38F11391" w14:textId="4AE92F60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lastRenderedPageBreak/>
        <w:t>Vidékfejlesztési célú ügylet esetén</w:t>
      </w:r>
      <w:r w:rsidRPr="00306CAA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2D49388D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2967CF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7E3650F7" w:rsidR="005C667F" w:rsidRPr="00306CAA" w:rsidRDefault="005C667F" w:rsidP="000858B4">
      <w:pPr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</w:t>
      </w:r>
      <w:bookmarkStart w:id="16" w:name="_Hlk109900354"/>
      <w:r w:rsidRPr="00306CAA">
        <w:rPr>
          <w:rFonts w:ascii="Arial" w:hAnsi="Arial"/>
          <w:sz w:val="18"/>
          <w:lang w:val="hu-HU"/>
        </w:rPr>
        <w:t xml:space="preserve"> </w:t>
      </w:r>
      <w:bookmarkEnd w:id="16"/>
      <w:r w:rsidRPr="00306CAA">
        <w:rPr>
          <w:rFonts w:ascii="Arial" w:hAnsi="Arial"/>
          <w:sz w:val="18"/>
          <w:lang w:val="hu-HU"/>
        </w:rPr>
        <w:t>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="00F665CF" w:rsidRPr="00F665CF">
        <w:rPr>
          <w:rFonts w:ascii="Arial" w:hAnsi="Arial"/>
          <w:sz w:val="18"/>
          <w:lang w:val="hu-HU"/>
        </w:rPr>
        <w:t>(AVHGA Krízis Agrárgarancia Program II. keretében vállalt kezességek kivételével)</w:t>
      </w:r>
      <w:r w:rsidRPr="00306CAA">
        <w:rPr>
          <w:rFonts w:ascii="Arial" w:hAnsi="Arial"/>
          <w:sz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32EF45FE" w14:textId="070624F1" w:rsidR="005C667F" w:rsidRPr="007C6CA0" w:rsidRDefault="005C667F" w:rsidP="007C6CA0">
      <w:pPr>
        <w:shd w:val="clear" w:color="auto" w:fill="FFFFFF"/>
        <w:spacing w:after="60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205CDD4B" w14:textId="77777777" w:rsidR="005C667F" w:rsidRPr="000858B4" w:rsidRDefault="005C667F" w:rsidP="000858B4">
      <w:pPr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628D6BE0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00DB439E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76BDAE21" w:rsidR="005C667F" w:rsidRPr="000858B4" w:rsidRDefault="005C667F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718F229" w14:textId="77777777" w:rsidR="00590EE9" w:rsidRPr="000858B4" w:rsidRDefault="00590EE9" w:rsidP="007C6CA0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65CE2EDC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1,35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31E89181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2,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2B3EC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4222C4B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FB8635B" w14:textId="77777777" w:rsidR="005C667F" w:rsidRPr="000858B4" w:rsidRDefault="005C667F" w:rsidP="005C667F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2EA781A5" w:rsidR="005C667F" w:rsidRPr="00306CAA" w:rsidRDefault="005C667F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r w:rsidR="00355F03">
        <w:rPr>
          <w:rFonts w:ascii="Arial" w:hAnsi="Arial"/>
          <w:b/>
          <w:sz w:val="18"/>
          <w:u w:val="single"/>
          <w:lang w:val="hu-HU"/>
        </w:rPr>
        <w:t xml:space="preserve">Újraindítási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</w:t>
      </w:r>
      <w:r w:rsidR="0039085F">
        <w:rPr>
          <w:rFonts w:ascii="Arial" w:hAnsi="Arial"/>
          <w:b/>
          <w:sz w:val="18"/>
          <w:u w:val="single"/>
          <w:lang w:val="hu-HU"/>
        </w:rPr>
        <w:t xml:space="preserve"> </w:t>
      </w:r>
      <w:bookmarkStart w:id="17" w:name="_Hlk109900025"/>
      <w:r w:rsidR="0039085F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 </w:t>
      </w:r>
      <w:bookmarkEnd w:id="17"/>
      <w:r w:rsidRPr="00306CAA">
        <w:rPr>
          <w:rFonts w:ascii="Arial" w:hAnsi="Arial"/>
          <w:b/>
          <w:sz w:val="18"/>
          <w:u w:val="single"/>
          <w:lang w:val="hu-HU"/>
        </w:rPr>
        <w:t>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4D3992CF" w:rsidR="005C667F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</w:p>
    <w:p w14:paraId="34C200A4" w14:textId="119F6D92" w:rsidR="0039085F" w:rsidRDefault="0039085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62B48AA" w14:textId="77777777" w:rsidR="0039085F" w:rsidRPr="0069021F" w:rsidRDefault="0039085F" w:rsidP="0039085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bookmarkStart w:id="18" w:name="_Hlk109900038"/>
      <w:r w:rsidRPr="0069021F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9085F" w:rsidRPr="0039085F" w14:paraId="5CDB1AB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9718" w14:textId="425E1BFA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Pénzügyi intézmény által megfizetend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5EF2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(nettó) kezességi díj</w:t>
            </w:r>
          </w:p>
        </w:tc>
      </w:tr>
      <w:tr w:rsidR="0039085F" w:rsidRPr="0039085F" w14:paraId="481BA74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DBA7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9053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  <w:bookmarkEnd w:id="18"/>
    </w:tbl>
    <w:p w14:paraId="2C3B3349" w14:textId="1B5B2F8B" w:rsidR="0039085F" w:rsidRP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43B9727" w14:textId="4D227AB9" w:rsidR="0039085F" w:rsidRPr="00CB2306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3ECAF6F4" w14:textId="0B70D020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01ED1B2B" w14:textId="0037F54D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DCA32AF" w14:textId="730EE67C" w:rsid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DAD09DA" w14:textId="77777777" w:rsidR="00590EE9" w:rsidRPr="00F73867" w:rsidRDefault="00590EE9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E684D92" w14:textId="0C128AF8" w:rsidR="005C667F" w:rsidRPr="00306CAA" w:rsidRDefault="0039085F" w:rsidP="0069021F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  <w:bookmarkStart w:id="19" w:name="_Hlk109900079"/>
      <w:r w:rsidRPr="0069021F">
        <w:rPr>
          <w:rFonts w:ascii="Arial" w:hAnsi="Arial" w:cs="Arial"/>
          <w:b/>
          <w:iCs/>
          <w:sz w:val="18"/>
          <w:szCs w:val="18"/>
        </w:rPr>
        <w:t>Piaci kezességi díj évenkénti mértéke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1FE61BA2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65833CC4" w:rsidR="005C667F" w:rsidRPr="000858B4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76BF257C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0,06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E0DF0AC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17D6BC3F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20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Amennyiben az állami támogatási szabályokkal összefüggésben jogszabályváltozás vagy hatósági döntés az Alapítvány részére díjmódosítási kötelezettséget ír elő, úgy az Alapítvány a kezességi szerződés módosítása </w:t>
      </w:r>
      <w:r w:rsidRPr="00306CAA">
        <w:rPr>
          <w:rFonts w:ascii="Arial" w:hAnsi="Arial" w:cs="Arial"/>
          <w:sz w:val="18"/>
          <w:szCs w:val="18"/>
        </w:rPr>
        <w:lastRenderedPageBreak/>
        <w:t>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6C13C449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4D5E1AE8" w14:textId="77777777" w:rsidR="005C667F" w:rsidRPr="000858B4" w:rsidRDefault="005C667F" w:rsidP="005C66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21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21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3AAC8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Állami viszontgaranciával biztosított kezesség esetén, ha jogutódlásra (így különösen átalakulásra, szétválásra, egyesülésre, öröklésre, szerződésátruházásra, tartozásátvállalásra) kerül sor, úgy a támogatások nemzeti </w:t>
      </w:r>
      <w:r w:rsidRPr="00306CAA">
        <w:rPr>
          <w:rFonts w:ascii="Arial" w:hAnsi="Arial" w:cs="Arial"/>
          <w:sz w:val="18"/>
          <w:szCs w:val="18"/>
        </w:rPr>
        <w:lastRenderedPageBreak/>
        <w:t>nyilvántartásának rendszere miatt a kedvezményes és korrigált kezességi díj piaci kezességi díjra módosul, és az emelt összegű díjról kerül számviteli bizonylat kiállításra a jogutód felé.</w:t>
      </w:r>
    </w:p>
    <w:p w14:paraId="08EE0C0A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F508166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3E80EE83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9972AB9" w14:textId="7258B799" w:rsidR="005C667F" w:rsidRDefault="005C667F" w:rsidP="007C6CA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50886137" w14:textId="1B0665E8" w:rsidR="007C6CA0" w:rsidRDefault="007C6CA0" w:rsidP="007C6CA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/>
          <w:sz w:val="18"/>
          <w:lang w:val="hu-HU"/>
        </w:rPr>
      </w:pPr>
    </w:p>
    <w:p w14:paraId="5F803079" w14:textId="53D07ED4" w:rsidR="007C6CA0" w:rsidRDefault="007C6CA0" w:rsidP="007C6CA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/>
          <w:sz w:val="18"/>
          <w:lang w:val="hu-HU"/>
        </w:rPr>
      </w:pPr>
    </w:p>
    <w:p w14:paraId="009E61F0" w14:textId="571FDC46" w:rsidR="007C6CA0" w:rsidRDefault="007C6CA0" w:rsidP="007C6CA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/>
          <w:sz w:val="18"/>
          <w:lang w:val="hu-HU"/>
        </w:rPr>
      </w:pPr>
    </w:p>
    <w:p w14:paraId="7C524A16" w14:textId="77777777" w:rsidR="007C6CA0" w:rsidRPr="007C6CA0" w:rsidRDefault="007C6CA0" w:rsidP="007C6CA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/>
          <w:sz w:val="18"/>
          <w:lang w:val="hu-HU"/>
        </w:rPr>
      </w:pPr>
    </w:p>
    <w:p w14:paraId="476C923A" w14:textId="6C4FBF76" w:rsidR="005C667F" w:rsidRDefault="005C667F" w:rsidP="007C6CA0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lastRenderedPageBreak/>
        <w:t>V. Egyéb díjak</w:t>
      </w:r>
    </w:p>
    <w:p w14:paraId="4A70FF7D" w14:textId="77777777" w:rsidR="007C6CA0" w:rsidRPr="007C6CA0" w:rsidRDefault="007C6CA0" w:rsidP="007C6CA0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4BB39D63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835" w14:textId="0015B97F" w:rsidR="000333E8" w:rsidRPr="00911EDB" w:rsidRDefault="000333E8" w:rsidP="005674E5">
    <w:pPr>
      <w:pStyle w:val="llb"/>
      <w:spacing w:before="0" w:after="0"/>
      <w:ind w:left="-284"/>
      <w:rPr>
        <w:rFonts w:ascii="Arial" w:hAnsi="Arial" w:cs="Arial"/>
      </w:rPr>
    </w:pPr>
    <w:r w:rsidRPr="005674E5">
      <w:t>*</w:t>
    </w:r>
    <w: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r w:rsidR="00C35415">
      <w:rPr>
        <w:rFonts w:ascii="Arial" w:hAnsi="Arial" w:cs="Arial"/>
        <w:sz w:val="16"/>
        <w:szCs w:val="18"/>
        <w:lang w:val="hu-HU"/>
      </w:rPr>
      <w:t>november 17</w:t>
    </w:r>
    <w:r>
      <w:rPr>
        <w:rFonts w:ascii="Arial" w:hAnsi="Arial" w:cs="Arial"/>
        <w:sz w:val="16"/>
        <w:szCs w:val="18"/>
        <w:lang w:val="hu-HU"/>
      </w:rPr>
      <w:t>-</w:t>
    </w:r>
    <w:r w:rsidRPr="004D5159">
      <w:rPr>
        <w:rFonts w:ascii="Arial" w:hAnsi="Arial" w:cs="Arial"/>
        <w:sz w:val="16"/>
        <w:szCs w:val="18"/>
        <w:lang w:val="hu-HU"/>
      </w:rPr>
      <w:t>t</w:t>
    </w:r>
    <w:r>
      <w:rPr>
        <w:rFonts w:ascii="Arial" w:hAnsi="Arial" w:cs="Arial"/>
        <w:sz w:val="16"/>
        <w:szCs w:val="18"/>
        <w:lang w:val="hu-HU"/>
      </w:rPr>
      <w:t>ó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EE04DC">
      <w:rPr>
        <w:rFonts w:ascii="Arial" w:hAnsi="Arial" w:cs="Arial"/>
        <w:sz w:val="16"/>
        <w:szCs w:val="18"/>
        <w:lang w:val="hu-HU"/>
      </w:rPr>
      <w:t>202</w:t>
    </w:r>
    <w:r w:rsidR="00C35415">
      <w:rPr>
        <w:rFonts w:ascii="Arial" w:hAnsi="Arial" w:cs="Arial"/>
        <w:sz w:val="16"/>
        <w:szCs w:val="18"/>
        <w:lang w:val="hu-HU"/>
      </w:rPr>
      <w:t>3</w:t>
    </w:r>
    <w:r w:rsidRPr="00EE04DC">
      <w:rPr>
        <w:rFonts w:ascii="Arial" w:hAnsi="Arial" w:cs="Arial"/>
        <w:sz w:val="16"/>
        <w:szCs w:val="18"/>
        <w:lang w:val="hu-HU"/>
      </w:rPr>
      <w:t xml:space="preserve">. </w:t>
    </w:r>
    <w:r w:rsidR="00C35415">
      <w:rPr>
        <w:rFonts w:ascii="Arial" w:hAnsi="Arial" w:cs="Arial"/>
        <w:sz w:val="16"/>
        <w:szCs w:val="18"/>
        <w:lang w:val="hu-HU"/>
      </w:rPr>
      <w:t>április</w:t>
    </w:r>
    <w:r w:rsidR="00C35415" w:rsidRPr="00EE04DC">
      <w:rPr>
        <w:rFonts w:ascii="Arial" w:hAnsi="Arial" w:cs="Arial"/>
        <w:sz w:val="16"/>
        <w:szCs w:val="18"/>
        <w:lang w:val="hu-HU"/>
      </w:rPr>
      <w:t xml:space="preserve"> </w:t>
    </w:r>
    <w:r w:rsidRPr="00EE04DC">
      <w:rPr>
        <w:rFonts w:ascii="Arial" w:hAnsi="Arial" w:cs="Arial"/>
        <w:sz w:val="16"/>
        <w:szCs w:val="18"/>
        <w:lang w:val="hu-HU"/>
      </w:rPr>
      <w:t>1</w:t>
    </w:r>
    <w:r>
      <w:rPr>
        <w:rFonts w:ascii="Arial" w:hAnsi="Arial" w:cs="Arial"/>
        <w:sz w:val="16"/>
        <w:szCs w:val="18"/>
        <w:lang w:val="hu-HU"/>
      </w:rPr>
      <w:t>5</w:t>
    </w:r>
    <w:r w:rsidRPr="00EE04DC">
      <w:rPr>
        <w:rFonts w:ascii="Arial" w:hAnsi="Arial" w:cs="Arial"/>
        <w:sz w:val="16"/>
        <w:szCs w:val="18"/>
        <w:lang w:val="hu-HU"/>
      </w:rPr>
      <w:t>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65CEFCE3" w14:textId="2B7AB91F" w:rsidR="00435C52" w:rsidRPr="00EE04DC" w:rsidRDefault="00435C52">
      <w:pPr>
        <w:pStyle w:val="Lbjegyzetszveg"/>
        <w:rPr>
          <w:rFonts w:ascii="Arial" w:hAnsi="Arial" w:cs="Arial"/>
          <w:sz w:val="18"/>
          <w:szCs w:val="18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footnoteRef/>
      </w:r>
      <w:r w:rsidRPr="00EE04DC">
        <w:rPr>
          <w:rFonts w:ascii="Arial" w:hAnsi="Arial" w:cs="Arial"/>
          <w:sz w:val="18"/>
          <w:szCs w:val="18"/>
        </w:rPr>
        <w:t xml:space="preserve"> A Díjrendeletek alapján.</w:t>
      </w:r>
    </w:p>
  </w:footnote>
  <w:footnote w:id="7">
    <w:p w14:paraId="2242E0E3" w14:textId="24C11292" w:rsidR="00435C52" w:rsidRPr="00EE04DC" w:rsidRDefault="00435C5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t>6</w:t>
      </w:r>
      <w:r w:rsidRPr="00EE04DC">
        <w:rPr>
          <w:rFonts w:ascii="Arial" w:hAnsi="Arial" w:cs="Arial"/>
          <w:sz w:val="18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 Díjrendeletek alapján</w:t>
      </w:r>
    </w:p>
  </w:footnote>
  <w:footnote w:id="8">
    <w:p w14:paraId="636E5EF3" w14:textId="01F606A8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7D0633">
        <w:rPr>
          <w:rStyle w:val="Lbjegyzet-hivatkozs"/>
          <w:rFonts w:ascii="Arial" w:hAnsi="Arial" w:cs="Arial"/>
          <w:sz w:val="18"/>
          <w:szCs w:val="18"/>
        </w:rPr>
        <w:footnoteRef/>
      </w:r>
      <w:r w:rsidRPr="007D0633">
        <w:rPr>
          <w:rFonts w:ascii="Arial" w:hAnsi="Arial" w:cs="Arial"/>
          <w:sz w:val="18"/>
          <w:szCs w:val="18"/>
        </w:rPr>
        <w:t xml:space="preserve"> </w:t>
      </w:r>
      <w:r w:rsidR="00435C52" w:rsidRPr="007D0633">
        <w:rPr>
          <w:rFonts w:ascii="Arial" w:hAnsi="Arial" w:cs="Arial"/>
          <w:sz w:val="18"/>
          <w:szCs w:val="18"/>
          <w:lang w:val="hu-HU"/>
        </w:rPr>
        <w:t>A vidékfejlesztési célú ügyletek nem jogosultak a Vállalkozásnak nyújtott költségvetési díjtámogatásra</w:t>
      </w:r>
      <w:r w:rsidRPr="007D0633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386EACD7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2023. március 31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  <w:r w:rsidR="00911ED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*</w:t>
        </w:r>
      </w:p>
      <w:p w14:paraId="205B0C94" w14:textId="77777777" w:rsidR="002B3ECF" w:rsidRDefault="00402AD1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6AD2433E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C3541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2023. március 31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8"/>
  </w:num>
  <w:num w:numId="2">
    <w:abstractNumId w:val="50"/>
  </w:num>
  <w:num w:numId="3">
    <w:abstractNumId w:val="29"/>
  </w:num>
  <w:num w:numId="4">
    <w:abstractNumId w:val="22"/>
  </w:num>
  <w:num w:numId="5">
    <w:abstractNumId w:val="1"/>
  </w:num>
  <w:num w:numId="6">
    <w:abstractNumId w:val="34"/>
  </w:num>
  <w:num w:numId="7">
    <w:abstractNumId w:val="32"/>
  </w:num>
  <w:num w:numId="8">
    <w:abstractNumId w:val="39"/>
  </w:num>
  <w:num w:numId="9">
    <w:abstractNumId w:val="46"/>
  </w:num>
  <w:num w:numId="10">
    <w:abstractNumId w:val="31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3"/>
  </w:num>
  <w:num w:numId="22">
    <w:abstractNumId w:val="18"/>
  </w:num>
  <w:num w:numId="23">
    <w:abstractNumId w:val="11"/>
  </w:num>
  <w:num w:numId="24">
    <w:abstractNumId w:val="0"/>
  </w:num>
  <w:num w:numId="25">
    <w:abstractNumId w:val="49"/>
  </w:num>
  <w:num w:numId="26">
    <w:abstractNumId w:val="6"/>
  </w:num>
  <w:num w:numId="27">
    <w:abstractNumId w:val="26"/>
  </w:num>
  <w:num w:numId="28">
    <w:abstractNumId w:val="47"/>
  </w:num>
  <w:num w:numId="29">
    <w:abstractNumId w:val="9"/>
  </w:num>
  <w:num w:numId="30">
    <w:abstractNumId w:val="35"/>
  </w:num>
  <w:num w:numId="31">
    <w:abstractNumId w:val="7"/>
  </w:num>
  <w:num w:numId="32">
    <w:abstractNumId w:val="44"/>
  </w:num>
  <w:num w:numId="33">
    <w:abstractNumId w:val="45"/>
  </w:num>
  <w:num w:numId="34">
    <w:abstractNumId w:val="23"/>
  </w:num>
  <w:num w:numId="3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0"/>
  </w:num>
  <w:num w:numId="38">
    <w:abstractNumId w:val="14"/>
  </w:num>
  <w:num w:numId="39">
    <w:abstractNumId w:val="36"/>
  </w:num>
  <w:num w:numId="40">
    <w:abstractNumId w:val="52"/>
  </w:num>
  <w:num w:numId="41">
    <w:abstractNumId w:val="27"/>
  </w:num>
  <w:num w:numId="42">
    <w:abstractNumId w:val="37"/>
  </w:num>
  <w:num w:numId="43">
    <w:abstractNumId w:val="48"/>
  </w:num>
  <w:num w:numId="44">
    <w:abstractNumId w:val="12"/>
  </w:num>
  <w:num w:numId="45">
    <w:abstractNumId w:val="15"/>
  </w:num>
  <w:num w:numId="46">
    <w:abstractNumId w:val="33"/>
  </w:num>
  <w:num w:numId="47">
    <w:abstractNumId w:val="4"/>
  </w:num>
  <w:num w:numId="48">
    <w:abstractNumId w:val="16"/>
  </w:num>
  <w:num w:numId="49">
    <w:abstractNumId w:val="40"/>
  </w:num>
  <w:num w:numId="50">
    <w:abstractNumId w:val="24"/>
  </w:num>
  <w:num w:numId="51">
    <w:abstractNumId w:val="30"/>
  </w:num>
  <w:num w:numId="52">
    <w:abstractNumId w:val="1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DdpD7zsbWkuQGQ5oGiSt4aR4yFVgcJL73zFn8t7aaa7YKhhIVnrGEh2aKUI0rmom6tPgE4tQquiBMrsqJe2WA==" w:salt="V0ULaDmWazpUUVHWRakyP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1D17"/>
    <w:rsid w:val="000D2BCE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3024"/>
    <w:rsid w:val="00586931"/>
    <w:rsid w:val="00586EFC"/>
    <w:rsid w:val="00590EE9"/>
    <w:rsid w:val="0059152E"/>
    <w:rsid w:val="00592D4F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C1837"/>
    <w:rsid w:val="006C31D0"/>
    <w:rsid w:val="006D3C41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42EDB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46AB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60691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F195A-93A1-4AE1-A899-2368931B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14</TotalTime>
  <Pages>12</Pages>
  <Words>5384</Words>
  <Characters>37150</Characters>
  <Application>Microsoft Office Word</Application>
  <DocSecurity>0</DocSecurity>
  <Lines>309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Bencsik Dániel</cp:lastModifiedBy>
  <cp:revision>6</cp:revision>
  <cp:lastPrinted>2021-05-25T13:42:00Z</cp:lastPrinted>
  <dcterms:created xsi:type="dcterms:W3CDTF">2023-03-10T08:50:00Z</dcterms:created>
  <dcterms:modified xsi:type="dcterms:W3CDTF">2023-03-14T08:21:00Z</dcterms:modified>
</cp:coreProperties>
</file>