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509508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szerződés megkötésétől 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lastRenderedPageBreak/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az Üzletszabályzatban rögzített megszűnési és megszüntetési okokra alapozva megtagadja, a pénzügyi intézménynek a megszűnt, illetve megszüntetett kezességi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775FC4C6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lastRenderedPageBreak/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116920" w14:textId="41AAD707" w:rsidR="00C97142" w:rsidRPr="00782929" w:rsidRDefault="00C97142" w:rsidP="0085680A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F5C05" w14:textId="31C630A2" w:rsidR="00DC5CF6" w:rsidRDefault="00DC5CF6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1B448262" w14:textId="529185B6" w:rsidR="00E832F2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33C37AD9" w14:textId="6D4CA79A" w:rsidR="008D3C3B" w:rsidRDefault="008D3C3B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0168064D" w14:textId="77777777" w:rsidR="008D3C3B" w:rsidRDefault="008D3C3B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0002D3BC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1A1E8823" w:rsidR="00B74AA8" w:rsidRPr="00B74AA8" w:rsidRDefault="00B74AA8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</w:t>
      </w:r>
      <w:r w:rsidR="008D3C3B">
        <w:rPr>
          <w:rFonts w:ascii="Arial" w:hAnsi="Arial" w:cs="Arial"/>
          <w:sz w:val="18"/>
          <w:szCs w:val="18"/>
          <w:lang w:val="hu-HU"/>
        </w:rPr>
        <w:t>2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1F2D71">
        <w:rPr>
          <w:rFonts w:ascii="Arial" w:hAnsi="Arial" w:cs="Arial"/>
          <w:sz w:val="18"/>
          <w:szCs w:val="18"/>
          <w:lang w:val="hu-HU"/>
        </w:rPr>
        <w:t>július 1</w:t>
      </w:r>
      <w:r w:rsidRPr="00B74AA8">
        <w:rPr>
          <w:rFonts w:ascii="Arial" w:hAnsi="Arial" w:cs="Arial"/>
          <w:sz w:val="18"/>
          <w:szCs w:val="18"/>
          <w:lang w:val="hu-HU"/>
        </w:rPr>
        <w:t>-től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57510C4F" w:rsidR="00B74AA8" w:rsidRPr="00B74AA8" w:rsidRDefault="001F2D71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B74AA8"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C221BF">
              <w:rPr>
                <w:rStyle w:val="Lbjegyzet-hivatkozs"/>
                <w:rFonts w:ascii="Arial" w:hAnsi="Arial" w:cs="Arial"/>
                <w:sz w:val="18"/>
                <w:szCs w:val="18"/>
                <w:lang w:val="x-none" w:eastAsia="x-none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392BDC2A" w:rsidR="00B74AA8" w:rsidRPr="00B74AA8" w:rsidRDefault="00B74AA8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1F2D71"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1F2D71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3399"/>
      </w:tblGrid>
      <w:tr w:rsidR="001F2D71" w:rsidRPr="00B74AA8" w14:paraId="47EBB9DD" w14:textId="77777777" w:rsidTr="00861DD7">
        <w:trPr>
          <w:trHeight w:val="1016"/>
        </w:trPr>
        <w:tc>
          <w:tcPr>
            <w:tcW w:w="2263" w:type="dxa"/>
          </w:tcPr>
          <w:p w14:paraId="4B0C4C34" w14:textId="77777777" w:rsidR="001F2D71" w:rsidRPr="00B74AA8" w:rsidRDefault="001F2D71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402" w:type="dxa"/>
          </w:tcPr>
          <w:p w14:paraId="2F2D55AD" w14:textId="0F2D8187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3CD22D" w14:textId="7F1D573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399" w:type="dxa"/>
          </w:tcPr>
          <w:p w14:paraId="15C877C7" w14:textId="0586A49A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8ABFC5" w14:textId="0B06C6B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004FC7">
              <w:rPr>
                <w:rStyle w:val="Lbjegyzet-hivatkozs"/>
                <w:szCs w:val="20"/>
                <w:lang w:eastAsia="hu-HU"/>
              </w:rPr>
              <w:footnoteReference w:id="7"/>
            </w:r>
            <w:r w:rsidR="00004FC7">
              <w:rPr>
                <w:rStyle w:val="Lbjegyzet-hivatkozs"/>
                <w:szCs w:val="20"/>
                <w:lang w:eastAsia="hu-HU"/>
              </w:rPr>
              <w:t>6</w:t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1F2D71" w:rsidRPr="00B74AA8" w14:paraId="5097F2CB" w14:textId="77777777" w:rsidTr="00B2665F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1F2D71" w:rsidRPr="00B74AA8" w:rsidRDefault="001F2D7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proofErr w:type="spellStart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1742D86B" w14:textId="1E02596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659085" w14:textId="07CE7A9F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399" w:type="dxa"/>
            <w:vAlign w:val="center"/>
          </w:tcPr>
          <w:p w14:paraId="338FF5FC" w14:textId="5B2CDF7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8983F3" w14:textId="116039A4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6C495A0C" w14:textId="6384EB22" w:rsidR="00B74AA8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55105E57" w14:textId="7D3D659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3B4F55E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vAlign w:val="center"/>
          </w:tcPr>
          <w:p w14:paraId="5727E71D" w14:textId="376E734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0DA21CC" w14:textId="2349FBC2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4BAFF23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9" w:type="dxa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ACE60F3" w14:textId="7002D58E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8D3C3B">
        <w:rPr>
          <w:vertAlign w:val="superscript"/>
        </w:rPr>
        <w:footnoteReference w:id="8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37C7ACC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5F4EE0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4BFD467A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hitelekhez és lízingszerződésekhez nyújtott állami támogatásnak minősülő kezesség</w:t>
      </w:r>
      <w:r w:rsidR="0085680A">
        <w:rPr>
          <w:rFonts w:ascii="Arial" w:hAnsi="Arial" w:cs="Arial"/>
          <w:iCs/>
          <w:sz w:val="18"/>
          <w:szCs w:val="18"/>
          <w:lang w:val="hu-HU"/>
        </w:rPr>
        <w:t xml:space="preserve"> (</w:t>
      </w:r>
      <w:r w:rsidR="0085680A" w:rsidRPr="0085680A">
        <w:rPr>
          <w:rFonts w:ascii="Arial" w:hAnsi="Arial" w:cs="Arial"/>
          <w:iCs/>
          <w:sz w:val="18"/>
          <w:szCs w:val="18"/>
          <w:lang w:val="hu-HU"/>
        </w:rPr>
        <w:t>AVHGA Krízis Agrárgarancia Program II. keretében vállalt kezességek kivételével)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3E7F21AE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06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4CCB0F2C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0,99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2511E25A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82A5726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1B5E35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082540C9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6DB66C1" w14:textId="36785D79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Újraindítási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kezességi díj évenkénti mértéke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7D5B792B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74AA8" w:rsidRPr="00B74AA8" w14:paraId="33A59314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77777777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6ACA2470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67E4C536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4E6E917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02CE7A5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3D18877F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r w:rsidRPr="008350F3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8350F3">
        <w:rPr>
          <w:rFonts w:ascii="Arial" w:hAnsi="Arial" w:cs="Arial"/>
          <w:b/>
          <w:bCs/>
          <w:spacing w:val="-3"/>
          <w:sz w:val="18"/>
          <w:szCs w:val="18"/>
        </w:rPr>
        <w:tab/>
      </w:r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 Mikrohitel Konstrukció kezességi díj évenkénti mértéke</w:t>
      </w:r>
    </w:p>
    <w:p w14:paraId="7112D512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7A850DBE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350F3">
        <w:rPr>
          <w:rFonts w:ascii="Arial" w:hAnsi="Arial" w:cs="Arial"/>
          <w:sz w:val="18"/>
          <w:szCs w:val="18"/>
        </w:rPr>
        <w:t>A díjmértékek 80%-os készfizet</w:t>
      </w:r>
      <w:r w:rsidRPr="008350F3">
        <w:rPr>
          <w:rFonts w:ascii="Arial" w:hAnsi="Arial" w:cs="Arial" w:hint="eastAsia"/>
          <w:sz w:val="18"/>
          <w:szCs w:val="18"/>
        </w:rPr>
        <w:t>ő</w:t>
      </w:r>
      <w:r w:rsidRPr="008350F3">
        <w:rPr>
          <w:rFonts w:ascii="Arial" w:hAnsi="Arial" w:cs="Arial"/>
          <w:sz w:val="18"/>
          <w:szCs w:val="18"/>
        </w:rPr>
        <w:t xml:space="preserve"> kezességre vonatkozóan, a kezességgel biztosított összeg százalékában kerülnek feltüntetésre.</w:t>
      </w:r>
    </w:p>
    <w:p w14:paraId="5D6D3C1D" w14:textId="77777777" w:rsidR="00A730D0" w:rsidRDefault="00A730D0" w:rsidP="00A730D0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730D0" w14:paraId="182B02F6" w14:textId="77777777" w:rsidTr="008350F3">
        <w:tc>
          <w:tcPr>
            <w:tcW w:w="3020" w:type="dxa"/>
          </w:tcPr>
          <w:p w14:paraId="42A81BBF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63D47DA" w14:textId="77777777" w:rsidR="00A730D0" w:rsidRPr="008350F3" w:rsidRDefault="00A730D0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csekély összeg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jogcímen nyújtott díjtámogatás esetén</w:t>
            </w:r>
          </w:p>
        </w:tc>
        <w:tc>
          <w:tcPr>
            <w:tcW w:w="3020" w:type="dxa"/>
          </w:tcPr>
          <w:p w14:paraId="37FA4B64" w14:textId="155564E9" w:rsidR="00A730D0" w:rsidRPr="008350F3" w:rsidRDefault="00A730D0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A730D0" w14:paraId="75F29F8C" w14:textId="77777777" w:rsidTr="008350F3">
        <w:tc>
          <w:tcPr>
            <w:tcW w:w="3020" w:type="dxa"/>
            <w:vMerge w:val="restart"/>
          </w:tcPr>
          <w:p w14:paraId="451D63B8" w14:textId="2D10B234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Pénzügyi intézmény által megfizetend</w:t>
            </w:r>
            <w:r w:rsidRPr="008350F3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3020" w:type="dxa"/>
            <w:vMerge w:val="restart"/>
          </w:tcPr>
          <w:p w14:paraId="13876735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4C8F1C2B" w14:textId="080CF100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1,</w:t>
            </w:r>
            <w:r w:rsidR="00FA7925">
              <w:rPr>
                <w:rFonts w:ascii="Arial" w:hAnsi="Arial" w:cs="Arial"/>
                <w:bCs/>
                <w:spacing w:val="-3"/>
                <w:sz w:val="18"/>
                <w:szCs w:val="18"/>
              </w:rPr>
              <w:t>06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3020" w:type="dxa"/>
          </w:tcPr>
          <w:p w14:paraId="29387524" w14:textId="61C7D36D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A730D0" w14:paraId="3EBECECD" w14:textId="77777777" w:rsidTr="008350F3">
        <w:tc>
          <w:tcPr>
            <w:tcW w:w="3020" w:type="dxa"/>
            <w:vMerge/>
          </w:tcPr>
          <w:p w14:paraId="77DFA3E9" w14:textId="77777777" w:rsidR="00A730D0" w:rsidRPr="008350F3" w:rsidRDefault="00A730D0" w:rsidP="008350F3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59A00AC5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6BC9FB69" w14:textId="4DFAEE53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A730D0" w14:paraId="677E3858" w14:textId="77777777" w:rsidTr="008350F3">
        <w:tc>
          <w:tcPr>
            <w:tcW w:w="3020" w:type="dxa"/>
          </w:tcPr>
          <w:p w14:paraId="3910586D" w14:textId="77777777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 nyújtott költségvetési díjtámogatás</w:t>
            </w:r>
          </w:p>
        </w:tc>
        <w:tc>
          <w:tcPr>
            <w:tcW w:w="3020" w:type="dxa"/>
          </w:tcPr>
          <w:p w14:paraId="431D3227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19D2DD" w14:textId="36B0F7FF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43BB5A2D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178F1751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A730D0" w14:paraId="2C78AFB5" w14:textId="77777777" w:rsidTr="008350F3">
        <w:tc>
          <w:tcPr>
            <w:tcW w:w="3020" w:type="dxa"/>
            <w:vMerge w:val="restart"/>
          </w:tcPr>
          <w:p w14:paraId="70447177" w14:textId="77777777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 által fizetend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(nettó) kezességi díj</w:t>
            </w:r>
          </w:p>
        </w:tc>
        <w:tc>
          <w:tcPr>
            <w:tcW w:w="3020" w:type="dxa"/>
            <w:vMerge w:val="restart"/>
          </w:tcPr>
          <w:p w14:paraId="0CC1D8D8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03A89EA1" w14:textId="42DEFA5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0,</w:t>
            </w:r>
            <w:r w:rsidR="00FA7925">
              <w:rPr>
                <w:rFonts w:ascii="Arial" w:hAnsi="Arial" w:cs="Arial"/>
                <w:bCs/>
                <w:spacing w:val="-3"/>
                <w:sz w:val="18"/>
                <w:szCs w:val="18"/>
              </w:rPr>
              <w:t>06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3020" w:type="dxa"/>
          </w:tcPr>
          <w:p w14:paraId="76DA36E4" w14:textId="549C685E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A730D0" w14:paraId="2FC29BCA" w14:textId="77777777" w:rsidTr="008350F3">
        <w:tc>
          <w:tcPr>
            <w:tcW w:w="3020" w:type="dxa"/>
            <w:vMerge/>
          </w:tcPr>
          <w:p w14:paraId="2CF9755E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79185CFA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6B3EE1D" w14:textId="7F2B12F2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</w:tbl>
    <w:p w14:paraId="57DF5246" w14:textId="77777777" w:rsidR="00A730D0" w:rsidRDefault="00A730D0" w:rsidP="00A730D0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lastRenderedPageBreak/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6416385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437BC5F5" w14:textId="77777777" w:rsidR="00B74AA8" w:rsidRPr="00B74AA8" w:rsidRDefault="00B74AA8" w:rsidP="00B74AA8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esetén pedig a meghosszabbított </w:t>
      </w:r>
      <w:r w:rsidRPr="00B74AA8">
        <w:rPr>
          <w:rFonts w:ascii="Arial" w:hAnsi="Arial" w:cs="Arial"/>
          <w:sz w:val="18"/>
          <w:szCs w:val="18"/>
          <w:lang w:val="hu-HU"/>
        </w:rPr>
        <w:lastRenderedPageBreak/>
        <w:t>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11D77F56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B02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52310" w14:textId="52657A7B" w:rsidR="0085680A" w:rsidRPr="00911EDB" w:rsidRDefault="0085680A" w:rsidP="00C221BF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21" w:name="_Hlk56166541"/>
    <w:r>
      <w:rPr>
        <w:rFonts w:ascii="Arial" w:hAnsi="Arial" w:cs="Arial"/>
        <w:sz w:val="16"/>
        <w:szCs w:val="18"/>
        <w:lang w:val="hu-HU"/>
      </w:rPr>
      <w:t>április 4</w:t>
    </w:r>
    <w:r w:rsidRPr="004D5159">
      <w:rPr>
        <w:rFonts w:ascii="Arial" w:hAnsi="Arial" w:cs="Arial"/>
        <w:sz w:val="16"/>
        <w:szCs w:val="18"/>
        <w:lang w:val="hu-HU"/>
      </w:rPr>
      <w:t xml:space="preserve">-től </w:t>
    </w:r>
    <w:bookmarkEnd w:id="21"/>
    <w:r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bookmarkStart w:id="22" w:name="_Hlk56166551"/>
    <w:r>
      <w:rPr>
        <w:rFonts w:ascii="Arial" w:hAnsi="Arial" w:cs="Arial"/>
        <w:sz w:val="16"/>
        <w:szCs w:val="18"/>
        <w:lang w:val="hu-HU"/>
      </w:rPr>
      <w:t>július</w:t>
    </w:r>
    <w:r w:rsidRPr="00671FCF">
      <w:rPr>
        <w:rFonts w:ascii="Arial" w:hAnsi="Arial" w:cs="Arial"/>
        <w:sz w:val="16"/>
        <w:szCs w:val="18"/>
        <w:lang w:val="hu-HU"/>
      </w:rPr>
      <w:t xml:space="preserve"> 1</w:t>
    </w:r>
    <w:r w:rsidR="008C6583">
      <w:rPr>
        <w:rFonts w:ascii="Arial" w:hAnsi="Arial" w:cs="Arial"/>
        <w:sz w:val="16"/>
        <w:szCs w:val="18"/>
        <w:lang w:val="hu-HU"/>
      </w:rPr>
      <w:t>5</w:t>
    </w:r>
    <w:r w:rsidRPr="00671FCF">
      <w:rPr>
        <w:rFonts w:ascii="Arial" w:hAnsi="Arial" w:cs="Arial"/>
        <w:sz w:val="16"/>
        <w:szCs w:val="18"/>
        <w:lang w:val="hu-HU"/>
      </w:rPr>
      <w:t>-ig</w:t>
    </w:r>
    <w:bookmarkEnd w:id="22"/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99919" w14:textId="77777777" w:rsidR="008C6583" w:rsidRDefault="008C658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0A4B21" w:rsidRDefault="00E42F43" w:rsidP="000F65F1">
      <w:pPr>
        <w:pStyle w:val="Lbjegyzetszveg"/>
        <w:jc w:val="both"/>
        <w:rPr>
          <w:lang w:val="hu-HU"/>
        </w:rPr>
      </w:pPr>
      <w:r w:rsidRPr="005C2E9B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5C2E9B">
        <w:rPr>
          <w:rFonts w:ascii="Arial" w:hAnsi="Arial" w:cs="Arial"/>
          <w:sz w:val="16"/>
          <w:szCs w:val="16"/>
          <w:lang w:val="hu-HU"/>
        </w:rPr>
        <w:t xml:space="preserve"> </w:t>
      </w:r>
      <w:r w:rsidRPr="001D0326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Default="00E42F43" w:rsidP="000F65F1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3E1AAB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Default="00E42F43" w:rsidP="000F65F1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057B2D3" w14:textId="1830D061" w:rsidR="00004FC7" w:rsidRPr="005335D8" w:rsidRDefault="00004FC7">
      <w:pPr>
        <w:pStyle w:val="Lbjegyzetszveg"/>
        <w:rPr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8">
    <w:p w14:paraId="29297A8B" w14:textId="23B6DC8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36248E">
        <w:rPr>
          <w:rFonts w:ascii="Arial" w:hAnsi="Arial" w:cs="Arial"/>
          <w:sz w:val="18"/>
          <w:szCs w:val="18"/>
          <w:lang w:val="hu-HU"/>
        </w:rPr>
        <w:t xml:space="preserve"> </w:t>
      </w:r>
      <w:r w:rsidR="0036248E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3" name="Kép 3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264C2BCD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8D3C3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F2D7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július 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től a PartnerWeben benyújtott kérelmekre</w:t>
    </w:r>
    <w:r w:rsidR="008568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A759C" w14:textId="77777777" w:rsidR="008C6583" w:rsidRDefault="008C658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27"/>
  </w:num>
  <w:num w:numId="3">
    <w:abstractNumId w:val="34"/>
  </w:num>
  <w:num w:numId="4">
    <w:abstractNumId w:val="6"/>
  </w:num>
  <w:num w:numId="5">
    <w:abstractNumId w:val="21"/>
  </w:num>
  <w:num w:numId="6">
    <w:abstractNumId w:val="10"/>
  </w:num>
  <w:num w:numId="7">
    <w:abstractNumId w:val="14"/>
  </w:num>
  <w:num w:numId="8">
    <w:abstractNumId w:val="25"/>
  </w:num>
  <w:num w:numId="9">
    <w:abstractNumId w:val="36"/>
  </w:num>
  <w:num w:numId="10">
    <w:abstractNumId w:val="20"/>
  </w:num>
  <w:num w:numId="11">
    <w:abstractNumId w:val="31"/>
  </w:num>
  <w:num w:numId="12">
    <w:abstractNumId w:val="16"/>
  </w:num>
  <w:num w:numId="13">
    <w:abstractNumId w:val="19"/>
  </w:num>
  <w:num w:numId="14">
    <w:abstractNumId w:val="22"/>
  </w:num>
  <w:num w:numId="15">
    <w:abstractNumId w:val="26"/>
  </w:num>
  <w:num w:numId="16">
    <w:abstractNumId w:val="13"/>
  </w:num>
  <w:num w:numId="17">
    <w:abstractNumId w:val="4"/>
  </w:num>
  <w:num w:numId="18">
    <w:abstractNumId w:val="29"/>
  </w:num>
  <w:num w:numId="19">
    <w:abstractNumId w:val="17"/>
  </w:num>
  <w:num w:numId="20">
    <w:abstractNumId w:val="9"/>
  </w:num>
  <w:num w:numId="21">
    <w:abstractNumId w:val="1"/>
  </w:num>
  <w:num w:numId="22">
    <w:abstractNumId w:val="30"/>
  </w:num>
  <w:num w:numId="23">
    <w:abstractNumId w:val="7"/>
  </w:num>
  <w:num w:numId="24">
    <w:abstractNumId w:val="0"/>
  </w:num>
  <w:num w:numId="25">
    <w:abstractNumId w:val="33"/>
  </w:num>
  <w:num w:numId="26">
    <w:abstractNumId w:val="8"/>
  </w:num>
  <w:num w:numId="27">
    <w:abstractNumId w:val="32"/>
  </w:num>
  <w:num w:numId="28">
    <w:abstractNumId w:val="11"/>
  </w:num>
  <w:num w:numId="29">
    <w:abstractNumId w:val="23"/>
  </w:num>
  <w:num w:numId="30">
    <w:abstractNumId w:val="5"/>
  </w:num>
  <w:num w:numId="31">
    <w:abstractNumId w:val="2"/>
  </w:num>
  <w:num w:numId="32">
    <w:abstractNumId w:val="24"/>
  </w:num>
  <w:num w:numId="33">
    <w:abstractNumId w:val="12"/>
  </w:num>
  <w:num w:numId="34">
    <w:abstractNumId w:val="28"/>
  </w:num>
  <w:num w:numId="35">
    <w:abstractNumId w:val="18"/>
  </w:num>
  <w:num w:numId="36">
    <w:abstractNumId w:val="3"/>
  </w:num>
  <w:num w:numId="3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ocumentProtection w:edit="forms" w:enforcement="1" w:cryptProviderType="rsaAES" w:cryptAlgorithmClass="hash" w:cryptAlgorithmType="typeAny" w:cryptAlgorithmSid="14" w:cryptSpinCount="100000" w:hash="oY9cLXSi2YsnyoAxCNa7V//kRK7rrT7Re2uj3sQzM6+l381izMOHBsvXzwqOeromjP0ivwvOsmUJ1mVNVGVMYA==" w:salt="52/7UEXqvmiE/8uVErBxN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4BCD"/>
    <w:rsid w:val="00091A82"/>
    <w:rsid w:val="00093919"/>
    <w:rsid w:val="000971C8"/>
    <w:rsid w:val="000A0A4C"/>
    <w:rsid w:val="000A0E0F"/>
    <w:rsid w:val="000A1DFF"/>
    <w:rsid w:val="000A1F77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46DB"/>
    <w:rsid w:val="000C5585"/>
    <w:rsid w:val="000D12BC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4B15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48D7"/>
    <w:rsid w:val="00BD7BBB"/>
    <w:rsid w:val="00BE1959"/>
    <w:rsid w:val="00BE33BB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E6F"/>
    <w:rsid w:val="00FF66A7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5C9C-C202-41E5-AA48-0580D426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0</TotalTime>
  <Pages>13</Pages>
  <Words>5565</Words>
  <Characters>38404</Characters>
  <Application>Microsoft Office Word</Application>
  <DocSecurity>0</DocSecurity>
  <Lines>320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dr. Bencsik Dániel</cp:lastModifiedBy>
  <cp:revision>4</cp:revision>
  <cp:lastPrinted>2021-05-25T13:43:00Z</cp:lastPrinted>
  <dcterms:created xsi:type="dcterms:W3CDTF">2022-06-24T09:27:00Z</dcterms:created>
  <dcterms:modified xsi:type="dcterms:W3CDTF">2022-06-24T09:27:00Z</dcterms:modified>
</cp:coreProperties>
</file>