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lastRenderedPageBreak/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2A9D81AB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pénzügyi intézmény az új szerződés megkötésétől 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lastRenderedPageBreak/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31C99AD8" w14:textId="77777777" w:rsidR="0048478A" w:rsidRPr="005D79D2" w:rsidRDefault="0048478A" w:rsidP="002A33F5">
      <w:pPr>
        <w:pStyle w:val="Szvegtrzsbehzssal31"/>
        <w:tabs>
          <w:tab w:val="clear" w:pos="6804"/>
        </w:tabs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1E462EA8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</w: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lastRenderedPageBreak/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708412D9" w14:textId="77777777" w:rsidR="002A33F5" w:rsidRPr="002A33F5" w:rsidRDefault="002A33F5" w:rsidP="002A33F5">
      <w:pPr>
        <w:spacing w:before="0" w:after="0"/>
        <w:rPr>
          <w:lang w:val="hu-HU"/>
        </w:rPr>
      </w:pPr>
    </w:p>
    <w:p w14:paraId="15D40931" w14:textId="707CF278" w:rsidR="005D79D2" w:rsidRDefault="005D79D2">
      <w:pPr>
        <w:spacing w:before="0" w:after="0"/>
        <w:ind w:left="0"/>
        <w:jc w:val="left"/>
        <w:rPr>
          <w:lang w:val="hu-HU"/>
        </w:rPr>
      </w:pPr>
      <w:r>
        <w:rPr>
          <w:lang w:val="hu-HU"/>
        </w:rPr>
        <w:br w:type="page"/>
      </w:r>
    </w:p>
    <w:p w14:paraId="00232B99" w14:textId="77777777" w:rsidR="0028467A" w:rsidRDefault="0028467A" w:rsidP="001C0560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</w:rPr>
        <w:sectPr w:rsidR="0028467A" w:rsidSect="00A8141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475" w:right="1133" w:bottom="284" w:left="1134" w:header="510" w:footer="437" w:gutter="0"/>
          <w:pgNumType w:start="1"/>
          <w:cols w:space="708"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lastRenderedPageBreak/>
        <w:t>H I R D E T M É N Y</w:t>
      </w:r>
      <w:bookmarkEnd w:id="2"/>
    </w:p>
    <w:p w14:paraId="67FF8B99" w14:textId="2165A4C3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</w:t>
      </w:r>
      <w:r w:rsidR="00AA5BE5">
        <w:rPr>
          <w:rFonts w:ascii="Arial" w:hAnsi="Arial" w:cs="Arial"/>
          <w:sz w:val="18"/>
          <w:szCs w:val="18"/>
          <w:lang w:val="hu-HU"/>
        </w:rPr>
        <w:t>2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504D06">
        <w:rPr>
          <w:rFonts w:ascii="Arial" w:hAnsi="Arial" w:cs="Arial"/>
          <w:sz w:val="18"/>
          <w:szCs w:val="18"/>
          <w:lang w:val="hu-HU"/>
        </w:rPr>
        <w:t>április</w:t>
      </w:r>
      <w:r w:rsidR="00C05E0F" w:rsidRPr="000E1D91">
        <w:rPr>
          <w:rFonts w:ascii="Arial" w:hAnsi="Arial" w:cs="Arial"/>
          <w:sz w:val="18"/>
          <w:szCs w:val="18"/>
          <w:lang w:val="hu-HU"/>
        </w:rPr>
        <w:t xml:space="preserve"> </w:t>
      </w:r>
      <w:r w:rsidR="00504D06">
        <w:rPr>
          <w:rFonts w:ascii="Arial" w:hAnsi="Arial" w:cs="Arial"/>
          <w:sz w:val="18"/>
          <w:szCs w:val="18"/>
          <w:lang w:val="hu-HU"/>
        </w:rPr>
        <w:t>4</w:t>
      </w:r>
      <w:r w:rsidRPr="000E1D91">
        <w:rPr>
          <w:rFonts w:ascii="Arial" w:hAnsi="Arial" w:cs="Arial"/>
          <w:sz w:val="18"/>
          <w:szCs w:val="18"/>
          <w:lang w:val="hu-HU"/>
        </w:rPr>
        <w:t>-től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699"/>
        <w:gridCol w:w="1562"/>
        <w:gridCol w:w="1836"/>
        <w:gridCol w:w="1700"/>
      </w:tblGrid>
      <w:tr w:rsidR="001C0560" w:rsidRPr="000E1D91" w14:paraId="01F95714" w14:textId="77777777" w:rsidTr="00C05E0F">
        <w:trPr>
          <w:trHeight w:val="1016"/>
        </w:trPr>
        <w:tc>
          <w:tcPr>
            <w:tcW w:w="2263" w:type="dxa"/>
          </w:tcPr>
          <w:p w14:paraId="030C7540" w14:textId="77777777" w:rsidR="001C0560" w:rsidRPr="000E1D91" w:rsidRDefault="001C0560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699" w:type="dxa"/>
          </w:tcPr>
          <w:p w14:paraId="0FFAC2D0" w14:textId="5D938CA1" w:rsidR="001C0560" w:rsidRPr="000E1D91" w:rsidRDefault="001C66AD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2022. január 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-ig</w:t>
            </w:r>
            <w:r w:rsidR="001C0560"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Vállalkozásnak nyújtott költségvetési díjtámogatás nélkül (bruttó)</w:t>
            </w:r>
          </w:p>
        </w:tc>
        <w:tc>
          <w:tcPr>
            <w:tcW w:w="1562" w:type="dxa"/>
            <w:vAlign w:val="center"/>
          </w:tcPr>
          <w:p w14:paraId="22105FA3" w14:textId="109E290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1C66AD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nélkül (bruttó)</w:t>
            </w:r>
          </w:p>
        </w:tc>
        <w:tc>
          <w:tcPr>
            <w:tcW w:w="1836" w:type="dxa"/>
          </w:tcPr>
          <w:p w14:paraId="6931B1ED" w14:textId="542614A8" w:rsidR="001C0560" w:rsidRPr="000E1D91" w:rsidRDefault="00E47A16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január 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-ig a Vállalkozásnak nyújtott költségvetési díjtámogatás mellett (nettó) </w:t>
            </w:r>
          </w:p>
        </w:tc>
        <w:tc>
          <w:tcPr>
            <w:tcW w:w="1700" w:type="dxa"/>
            <w:vAlign w:val="center"/>
          </w:tcPr>
          <w:p w14:paraId="3283B667" w14:textId="6FA63D5C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2022. január 1</w:t>
            </w:r>
            <w:r w:rsidR="00E47A16">
              <w:rPr>
                <w:rFonts w:ascii="Arial" w:hAnsi="Arial" w:cs="Arial"/>
                <w:sz w:val="18"/>
                <w:szCs w:val="18"/>
                <w:lang w:val="hu-HU"/>
              </w:rPr>
              <w:t>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-től 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8"/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1C0560" w:rsidRPr="000E1D91" w14:paraId="595FCA94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1699" w:type="dxa"/>
            <w:vAlign w:val="center"/>
          </w:tcPr>
          <w:p w14:paraId="4CB70150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  <w:tc>
          <w:tcPr>
            <w:tcW w:w="1562" w:type="dxa"/>
            <w:vAlign w:val="center"/>
          </w:tcPr>
          <w:p w14:paraId="23BA3B19" w14:textId="53F344F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1836" w:type="dxa"/>
            <w:vAlign w:val="center"/>
          </w:tcPr>
          <w:p w14:paraId="3A79EA2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0,15%</w:t>
            </w:r>
          </w:p>
        </w:tc>
        <w:tc>
          <w:tcPr>
            <w:tcW w:w="1700" w:type="dxa"/>
            <w:vAlign w:val="center"/>
          </w:tcPr>
          <w:p w14:paraId="72198DBF" w14:textId="36A9145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E47A16"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gridSpan w:val="2"/>
            <w:vAlign w:val="center"/>
          </w:tcPr>
          <w:p w14:paraId="4336BCE1" w14:textId="5D1BE08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536" w:type="dxa"/>
            <w:gridSpan w:val="2"/>
            <w:vAlign w:val="center"/>
          </w:tcPr>
          <w:p w14:paraId="25F8D8A2" w14:textId="118162C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4BB48732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gridSpan w:val="2"/>
            <w:vAlign w:val="center"/>
          </w:tcPr>
          <w:p w14:paraId="3874821C" w14:textId="2BB63312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  <w:tc>
          <w:tcPr>
            <w:tcW w:w="3536" w:type="dxa"/>
            <w:gridSpan w:val="2"/>
            <w:vAlign w:val="center"/>
          </w:tcPr>
          <w:p w14:paraId="68B03A2C" w14:textId="07D212C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0,36%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faktoring szerződés esetén</w:t>
            </w:r>
          </w:p>
        </w:tc>
        <w:tc>
          <w:tcPr>
            <w:tcW w:w="3261" w:type="dxa"/>
            <w:gridSpan w:val="2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gridSpan w:val="2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7062AE2C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="0082099F">
        <w:rPr>
          <w:rFonts w:ascii="Arial" w:hAnsi="Arial" w:cs="Arial"/>
          <w:b/>
          <w:sz w:val="18"/>
          <w:szCs w:val="18"/>
          <w:lang w:val="hu-HU"/>
        </w:rPr>
        <w:t xml:space="preserve"> </w:t>
      </w:r>
      <w:r w:rsidR="0082099F" w:rsidRPr="0082099F">
        <w:rPr>
          <w:rFonts w:ascii="Arial" w:hAnsi="Arial" w:cs="Arial"/>
          <w:b/>
          <w:sz w:val="18"/>
          <w:szCs w:val="18"/>
          <w:lang w:val="hu-HU"/>
        </w:rPr>
        <w:t>(AVHGA Krízis Agrárgarancia Program keretében és azon kívül is)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9"/>
      </w:r>
      <w:r w:rsidRPr="000E1D91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10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212742F2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1,11%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9CA2E4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6E21CCD5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21BBF693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77777777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A4011E8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1,14%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06FBE2E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14498360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23D4BB7C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2,01%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33294C0E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34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52577DE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1,11%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0867DE9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piaci kezességi díj minimális összege 1 000 Ft.</w:t>
      </w: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3FBD39CC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lastRenderedPageBreak/>
        <w:t xml:space="preserve">Az 1 000 Ft-ot el nem érő összegű COSME kezességi díj elengedésre kerül. </w:t>
      </w:r>
    </w:p>
    <w:p w14:paraId="595F25F8" w14:textId="03B381B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885326A" w14:textId="77777777" w:rsidR="00371893" w:rsidRPr="000E1D91" w:rsidRDefault="00371893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2407349" w14:textId="1D38E5FE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 kezességi díj évenkénti mértéke</w:t>
      </w:r>
    </w:p>
    <w:p w14:paraId="6D938957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008B5E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sz w:val="18"/>
          <w:szCs w:val="18"/>
          <w:u w:val="single"/>
          <w:lang w:val="hu-HU"/>
        </w:rPr>
        <w:t>5.1. Átmeneti támogatási jogcímen nyújtott kedvezményes kezességi díj</w:t>
      </w:r>
    </w:p>
    <w:p w14:paraId="793857E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1904C93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</w:t>
      </w:r>
    </w:p>
    <w:p w14:paraId="17D6645E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1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1C0560" w:rsidRPr="000E1D91" w14:paraId="0035B008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023" w14:textId="77777777" w:rsidR="001C0560" w:rsidRPr="000E1D91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Futamidő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605C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kedvezményes kezességi díj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56A4" w14:textId="77777777" w:rsidR="001C0560" w:rsidRPr="004367A8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Vállalkozásnak nyújtott költségvetési díjtámogatás mellett a vállalkozás által fizetendő (nettó) kedvezményes kezességi díj </w:t>
            </w:r>
          </w:p>
        </w:tc>
      </w:tr>
      <w:tr w:rsidR="001C0560" w:rsidRPr="000E1D91" w14:paraId="6A6F1A84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C1A1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Legfeljebb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7031A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1,5%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B47E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  <w:tr w:rsidR="001C0560" w:rsidRPr="000E1D91" w14:paraId="722C13C7" w14:textId="77777777" w:rsidTr="004367A8">
        <w:trPr>
          <w:trHeight w:val="8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2480" w14:textId="77777777" w:rsidR="001C0560" w:rsidRPr="003C71BD" w:rsidRDefault="001C0560" w:rsidP="004367A8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Több, mint 3 év esetén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2794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2%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33E1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</w:tr>
    </w:tbl>
    <w:p w14:paraId="1FFFBFB7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16AA43A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3C71BD">
        <w:rPr>
          <w:rFonts w:ascii="Arial" w:hAnsi="Arial" w:cs="Arial"/>
          <w:sz w:val="18"/>
          <w:szCs w:val="18"/>
          <w:u w:val="single"/>
          <w:lang w:val="hu-HU"/>
        </w:rPr>
        <w:t>5.2 Piaci kezességi díj</w:t>
      </w:r>
    </w:p>
    <w:p w14:paraId="632B0941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p w14:paraId="050EE7B2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27DB4C6A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tbl>
      <w:tblPr>
        <w:tblW w:w="7389" w:type="dxa"/>
        <w:tblLook w:val="04A0" w:firstRow="1" w:lastRow="0" w:firstColumn="1" w:lastColumn="0" w:noHBand="0" w:noVBand="1"/>
      </w:tblPr>
      <w:tblGrid>
        <w:gridCol w:w="1897"/>
        <w:gridCol w:w="2701"/>
        <w:gridCol w:w="2791"/>
      </w:tblGrid>
      <w:tr w:rsidR="001C0560" w:rsidRPr="000E1D91" w14:paraId="2CC6705D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77777777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4367A8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1883D669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1,14%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14C53903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0,14%</w:t>
            </w:r>
          </w:p>
        </w:tc>
      </w:tr>
      <w:tr w:rsidR="001C0560" w:rsidRPr="000E1D91" w14:paraId="6B394EE8" w14:textId="77777777" w:rsidTr="00474ADF">
        <w:trPr>
          <w:trHeight w:val="866"/>
        </w:trPr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2,01%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77777777" w:rsidR="001C0560" w:rsidRPr="000E1D91" w:rsidRDefault="001C0560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1,01%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0485D94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433AA23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3B6E4C0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>A díjmértékek 80%-os 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r w:rsidRPr="008350F3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1167BB41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C66AD" w14:paraId="4F69B7C6" w14:textId="77777777" w:rsidTr="008350F3">
        <w:tc>
          <w:tcPr>
            <w:tcW w:w="3020" w:type="dxa"/>
          </w:tcPr>
          <w:p w14:paraId="5387791D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F3E38D6" w14:textId="77777777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3020" w:type="dxa"/>
          </w:tcPr>
          <w:p w14:paraId="6117216A" w14:textId="77777777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átmeneti jogcímen</w:t>
            </w:r>
            <w:r w:rsidRPr="008350F3">
              <w:rPr>
                <w:rStyle w:val="Lbjegyzet-hivatkozs"/>
                <w:rFonts w:ascii="Arial" w:hAnsi="Arial" w:cs="Arial"/>
                <w:bCs/>
                <w:spacing w:val="-3"/>
                <w:sz w:val="18"/>
                <w:szCs w:val="18"/>
              </w:rPr>
              <w:footnoteReference w:id="11"/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nyújtott díjtámogatás esetén</w:t>
            </w:r>
          </w:p>
        </w:tc>
      </w:tr>
      <w:tr w:rsidR="001C66AD" w14:paraId="29746B5E" w14:textId="77777777" w:rsidTr="008350F3">
        <w:tc>
          <w:tcPr>
            <w:tcW w:w="3020" w:type="dxa"/>
            <w:vMerge w:val="restart"/>
          </w:tcPr>
          <w:p w14:paraId="25BBFFB9" w14:textId="48CC9C2C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3020" w:type="dxa"/>
            <w:vMerge w:val="restart"/>
          </w:tcPr>
          <w:p w14:paraId="384E190D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2723CE15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1,14%/év</w:t>
            </w:r>
          </w:p>
        </w:tc>
        <w:tc>
          <w:tcPr>
            <w:tcW w:w="3020" w:type="dxa"/>
          </w:tcPr>
          <w:p w14:paraId="23A5C49C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1,14%/év</w:t>
            </w:r>
          </w:p>
        </w:tc>
      </w:tr>
      <w:tr w:rsidR="001C66AD" w14:paraId="1458C706" w14:textId="77777777" w:rsidTr="008350F3">
        <w:tc>
          <w:tcPr>
            <w:tcW w:w="3020" w:type="dxa"/>
            <w:vMerge/>
          </w:tcPr>
          <w:p w14:paraId="7247AEB1" w14:textId="77777777" w:rsidR="001C66AD" w:rsidRPr="008350F3" w:rsidRDefault="001C66AD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4305A952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B3D93B8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2,01%/év</w:t>
            </w:r>
          </w:p>
        </w:tc>
      </w:tr>
      <w:tr w:rsidR="001C66AD" w14:paraId="66AA90F6" w14:textId="77777777" w:rsidTr="008350F3">
        <w:tc>
          <w:tcPr>
            <w:tcW w:w="3020" w:type="dxa"/>
          </w:tcPr>
          <w:p w14:paraId="2CD7E81B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3020" w:type="dxa"/>
          </w:tcPr>
          <w:p w14:paraId="71F00CC0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2623C1" w14:textId="2B3F8A95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F365C48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737F26B2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FC741F" w14:textId="0321F222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2FFB409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1C66AD" w14:paraId="5088FBAC" w14:textId="77777777" w:rsidTr="008350F3">
        <w:tc>
          <w:tcPr>
            <w:tcW w:w="3020" w:type="dxa"/>
            <w:vMerge w:val="restart"/>
          </w:tcPr>
          <w:p w14:paraId="38882973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3020" w:type="dxa"/>
            <w:vMerge w:val="restart"/>
          </w:tcPr>
          <w:p w14:paraId="5AAAF2D3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6B325E85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0,14%/év</w:t>
            </w:r>
          </w:p>
        </w:tc>
        <w:tc>
          <w:tcPr>
            <w:tcW w:w="3020" w:type="dxa"/>
          </w:tcPr>
          <w:p w14:paraId="0660F44E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0,14%/év</w:t>
            </w:r>
          </w:p>
        </w:tc>
      </w:tr>
      <w:tr w:rsidR="001C66AD" w14:paraId="329015BC" w14:textId="77777777" w:rsidTr="008350F3">
        <w:tc>
          <w:tcPr>
            <w:tcW w:w="3020" w:type="dxa"/>
            <w:vMerge/>
          </w:tcPr>
          <w:p w14:paraId="322BDD30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7D13CE6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111A21D1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nem els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dleges agrár ügylet esetén: 1,01%/év</w:t>
            </w:r>
          </w:p>
        </w:tc>
      </w:tr>
    </w:tbl>
    <w:p w14:paraId="5C9E99B9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lastRenderedPageBreak/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 xml:space="preserve">A beváltási határidő hosszabbítási díj mértéke évente 0,1%, vetítési alapja a szerződés fennálló összege. A díj a meghosszabbított időszakra időarányosan kerül felszámításra. A beváltási határidő hosszabbítási díj egy összegben </w:t>
      </w:r>
      <w:r w:rsidR="001C0560" w:rsidRPr="0081346D">
        <w:rPr>
          <w:rFonts w:ascii="Arial" w:hAnsi="Arial" w:cs="Arial"/>
          <w:sz w:val="18"/>
          <w:szCs w:val="18"/>
        </w:rPr>
        <w:lastRenderedPageBreak/>
        <w:t>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FDC7A10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</w:rPr>
        <w:footnoteRef/>
      </w:r>
      <w:r w:rsidRPr="00E01407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 xml:space="preserve">A </w:t>
      </w:r>
      <w:r w:rsidRPr="00E01407">
        <w:rPr>
          <w:rFonts w:ascii="Arial" w:hAnsi="Arial" w:cs="Arial"/>
          <w:sz w:val="18"/>
          <w:szCs w:val="18"/>
        </w:rPr>
        <w:t xml:space="preserve">Rendszerben elektronikus úton beérkezett kezességi kérelmek </w:t>
      </w:r>
      <w:r w:rsidRPr="00E01407">
        <w:rPr>
          <w:rFonts w:ascii="Arial" w:hAnsi="Arial" w:cs="Arial"/>
          <w:sz w:val="18"/>
          <w:szCs w:val="18"/>
          <w:lang w:val="hu-HU"/>
        </w:rPr>
        <w:t>tekintetében irányadóak a jelen táblázatban szereplő időpontok.</w:t>
      </w:r>
    </w:p>
  </w:footnote>
  <w:footnote w:id="8">
    <w:p w14:paraId="7843A235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9">
    <w:p w14:paraId="55B2C8C2" w14:textId="77777777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Pr="008B041D">
        <w:rPr>
          <w:rFonts w:ascii="Arial" w:hAnsi="Arial" w:cs="Arial"/>
          <w:sz w:val="18"/>
          <w:szCs w:val="18"/>
          <w:lang w:val="hu-HU"/>
        </w:rPr>
        <w:t>Az AVHGA Krízis Agrárgarancia Program keretében, illetve azon kívül vállalt kezességekre egységesen.</w:t>
      </w:r>
    </w:p>
  </w:footnote>
  <w:footnote w:id="10">
    <w:p w14:paraId="46CC9DE8" w14:textId="77777777" w:rsidR="001C0560" w:rsidRPr="00130A5F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11">
    <w:p w14:paraId="4B7C3289" w14:textId="77777777" w:rsidR="001C66AD" w:rsidRPr="00C41DDC" w:rsidRDefault="001C66AD" w:rsidP="001C66AD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320C9">
        <w:rPr>
          <w:rFonts w:ascii="Arial" w:hAnsi="Arial" w:cs="Arial"/>
          <w:sz w:val="18"/>
          <w:szCs w:val="18"/>
        </w:rPr>
        <w:t>Állami támogatási intézkedésekre vonatkozó ideiglenes keret a gazdaságnak a jelenlegi COVID-19 járvánnyal összefüggésben való támogatása céljából című bizottsági közlemény</w:t>
      </w:r>
      <w:r>
        <w:rPr>
          <w:rFonts w:ascii="Arial" w:hAnsi="Arial" w:cs="Arial"/>
          <w:sz w:val="18"/>
          <w:szCs w:val="18"/>
          <w:lang w:val="hu-HU"/>
        </w:rPr>
        <w:t xml:space="preserve">en alapuló jogcím.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1EF445DE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AA5BE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99467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április</w:t>
    </w:r>
    <w:r w:rsidR="00C05E0F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99467C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-től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J4+i35CxVijLG7Ppo/eMZr8oIYNN2JZ8ODmw2WnfHhdcUv3/EecD5ccDaRSGzXZIgsNXoVMqV5xrSWyMJZqcg==" w:salt="3pPWtBl14h9bi7Kw/7P3G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36FF"/>
    <w:rsid w:val="0040651B"/>
    <w:rsid w:val="00406666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7594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90264"/>
    <w:rsid w:val="00890F30"/>
    <w:rsid w:val="008919C2"/>
    <w:rsid w:val="00892FE4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7442A"/>
    <w:rsid w:val="00A74704"/>
    <w:rsid w:val="00A748B6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321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5743"/>
    <w:rsid w:val="00CB76D1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21A66-814C-4C7A-8684-F0A60B27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</TotalTime>
  <Pages>14</Pages>
  <Words>5560</Words>
  <Characters>38365</Characters>
  <Application>Microsoft Office Word</Application>
  <DocSecurity>0</DocSecurity>
  <Lines>319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Vályi-Nagy Adrienn dr.</cp:lastModifiedBy>
  <cp:revision>3</cp:revision>
  <cp:lastPrinted>2017-08-10T12:05:00Z</cp:lastPrinted>
  <dcterms:created xsi:type="dcterms:W3CDTF">2022-03-11T08:58:00Z</dcterms:created>
  <dcterms:modified xsi:type="dcterms:W3CDTF">2022-03-11T08:58:00Z</dcterms:modified>
</cp:coreProperties>
</file>