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7E1016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149F9FDC" w:rsidR="00870EC2" w:rsidRPr="00700569" w:rsidRDefault="00870EC2" w:rsidP="007E1016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és az </w:t>
      </w:r>
      <w:r w:rsidRPr="00E46395">
        <w:rPr>
          <w:rFonts w:ascii="Arial" w:hAnsi="Arial" w:cs="Arial"/>
          <w:sz w:val="18"/>
          <w:szCs w:val="18"/>
          <w:lang w:val="hu-HU"/>
        </w:rPr>
        <w:t xml:space="preserve">Alapítvány közös megegyezése alapján megszüntetésre kerül a kezességi szerződés </w:t>
      </w:r>
      <w:r w:rsidR="00D268BE" w:rsidRPr="00E46395">
        <w:rPr>
          <w:rFonts w:ascii="Arial" w:hAnsi="Arial" w:cs="Arial"/>
          <w:sz w:val="18"/>
          <w:szCs w:val="18"/>
          <w:lang w:val="hu-HU"/>
        </w:rPr>
        <w:t>annak az új</w:t>
      </w:r>
      <w:r w:rsidR="00543E08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E46395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E46395">
        <w:rPr>
          <w:rFonts w:ascii="Arial" w:hAnsi="Arial" w:cs="Arial"/>
          <w:sz w:val="18"/>
          <w:szCs w:val="18"/>
          <w:lang w:val="hu-HU"/>
        </w:rPr>
        <w:t xml:space="preserve"> a napjával, amelynek célja, hogy a vállalkozás az ugyanannál a pénzügyi intézménynél fennálló és alapítványi kezességgel biztosított másik hitelét kiváltsa,</w:t>
      </w:r>
      <w:r w:rsidR="00C37357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="00C37357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D268BE" w:rsidRPr="00E46395">
        <w:rPr>
          <w:rFonts w:ascii="Arial" w:hAnsi="Arial" w:cs="Arial"/>
          <w:sz w:val="18"/>
          <w:szCs w:val="18"/>
          <w:lang w:val="hu-HU"/>
        </w:rPr>
        <w:t xml:space="preserve"> </w:t>
      </w:r>
      <w:r w:rsidR="00C37357">
        <w:rPr>
          <w:rFonts w:ascii="Arial" w:hAnsi="Arial" w:cs="Arial"/>
          <w:sz w:val="18"/>
          <w:szCs w:val="18"/>
          <w:lang w:val="hu-HU"/>
        </w:rPr>
        <w:t>h</w:t>
      </w:r>
      <w:r w:rsidR="00485FFC" w:rsidRPr="00485FFC">
        <w:rPr>
          <w:rFonts w:ascii="Arial" w:hAnsi="Arial" w:cs="Arial"/>
          <w:sz w:val="18"/>
          <w:szCs w:val="18"/>
          <w:lang w:val="hu-HU"/>
        </w:rPr>
        <w:t xml:space="preserve">a </w:t>
      </w:r>
      <w:r w:rsidR="00C7202C">
        <w:rPr>
          <w:rFonts w:ascii="Arial" w:hAnsi="Arial" w:cs="Arial"/>
          <w:sz w:val="18"/>
          <w:szCs w:val="18"/>
          <w:lang w:val="hu-HU"/>
        </w:rPr>
        <w:t xml:space="preserve">a </w:t>
      </w:r>
      <w:r w:rsidR="00485FFC" w:rsidRPr="00485FFC">
        <w:rPr>
          <w:rFonts w:ascii="Arial" w:hAnsi="Arial" w:cs="Arial"/>
          <w:sz w:val="18"/>
          <w:szCs w:val="18"/>
          <w:lang w:val="hu-HU"/>
        </w:rPr>
        <w:t xml:space="preserve">pénzügyi intézmény az új szerződés megkötésétől számított 90 napon belül </w:t>
      </w:r>
      <w:r w:rsidR="00C37357"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="00485FFC" w:rsidRPr="00485FFC">
        <w:rPr>
          <w:rFonts w:ascii="Arial" w:hAnsi="Arial" w:cs="Arial"/>
          <w:sz w:val="18"/>
          <w:szCs w:val="18"/>
          <w:lang w:val="hu-HU"/>
        </w:rPr>
        <w:t>a folyósítás elmarad</w:t>
      </w:r>
      <w:r w:rsidR="00C37357">
        <w:rPr>
          <w:rFonts w:ascii="Arial" w:hAnsi="Arial" w:cs="Arial"/>
          <w:sz w:val="18"/>
          <w:szCs w:val="18"/>
          <w:lang w:val="hu-HU"/>
        </w:rPr>
        <w:t>t.</w:t>
      </w:r>
    </w:p>
    <w:p w14:paraId="7375E071" w14:textId="77777777" w:rsidR="00C33471" w:rsidRPr="00700569" w:rsidRDefault="00D2293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0C3771C8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lastRenderedPageBreak/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31C99AD8" w14:textId="77777777" w:rsidR="0048478A" w:rsidRPr="005D79D2" w:rsidRDefault="0048478A" w:rsidP="002A33F5">
      <w:pPr>
        <w:pStyle w:val="Szvegtrzsbehzssal31"/>
        <w:tabs>
          <w:tab w:val="clear" w:pos="6804"/>
        </w:tabs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1E462EA8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</w: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708412D9" w14:textId="77777777" w:rsidR="002A33F5" w:rsidRPr="002A33F5" w:rsidRDefault="002A33F5" w:rsidP="002A33F5">
      <w:pPr>
        <w:spacing w:before="0" w:after="0"/>
        <w:rPr>
          <w:lang w:val="hu-HU"/>
        </w:rPr>
      </w:pPr>
    </w:p>
    <w:p w14:paraId="15D40931" w14:textId="707CF278" w:rsidR="005D79D2" w:rsidRDefault="005D79D2">
      <w:pPr>
        <w:spacing w:before="0" w:after="0"/>
        <w:ind w:left="0"/>
        <w:jc w:val="left"/>
        <w:rPr>
          <w:lang w:val="hu-HU"/>
        </w:rPr>
      </w:pPr>
      <w:r>
        <w:rPr>
          <w:lang w:val="hu-HU"/>
        </w:rPr>
        <w:br w:type="page"/>
      </w:r>
    </w:p>
    <w:p w14:paraId="00232B99" w14:textId="77777777" w:rsidR="0028467A" w:rsidRDefault="0028467A" w:rsidP="001C0560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</w:rPr>
        <w:sectPr w:rsidR="0028467A" w:rsidSect="00A814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docGrid w:linePitch="360"/>
        </w:sectPr>
      </w:pPr>
      <w:bookmarkStart w:id="3" w:name="pr2"/>
      <w:bookmarkStart w:id="4" w:name="_Toc47516409"/>
      <w:bookmarkStart w:id="5" w:name="_Toc185386872"/>
      <w:bookmarkStart w:id="6" w:name="_Toc246929553"/>
      <w:bookmarkStart w:id="7" w:name="_Toc385192684"/>
      <w:bookmarkStart w:id="8" w:name="_Toc385192858"/>
      <w:bookmarkStart w:id="9" w:name="_Toc385192938"/>
      <w:bookmarkStart w:id="10" w:name="_Toc385193880"/>
      <w:bookmarkStart w:id="11" w:name="_Toc388354115"/>
      <w:bookmarkStart w:id="12" w:name="_Toc417047299"/>
      <w:bookmarkStart w:id="13" w:name="_Toc477250364"/>
      <w:bookmarkStart w:id="14" w:name="_Toc477250409"/>
      <w:bookmarkStart w:id="15" w:name="_Toc477250465"/>
      <w:bookmarkStart w:id="16" w:name="_Toc490144058"/>
      <w:bookmarkEnd w:id="3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lastRenderedPageBreak/>
        <w:t>H I R D E T M É N Y</w:t>
      </w:r>
      <w:bookmarkEnd w:id="4"/>
    </w:p>
    <w:p w14:paraId="67FF8B99" w14:textId="55A21D9D" w:rsidR="001C0560" w:rsidRPr="000E1D91" w:rsidRDefault="001C0560" w:rsidP="0028467A">
      <w:pPr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2021.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E47A16">
        <w:rPr>
          <w:rFonts w:ascii="Arial" w:hAnsi="Arial" w:cs="Arial"/>
          <w:sz w:val="18"/>
          <w:szCs w:val="18"/>
          <w:lang w:val="hu-HU"/>
        </w:rPr>
        <w:t>december</w:t>
      </w:r>
      <w:r w:rsidR="00E47A16" w:rsidRPr="000E1D91">
        <w:rPr>
          <w:rFonts w:ascii="Arial" w:hAnsi="Arial" w:cs="Arial"/>
          <w:sz w:val="18"/>
          <w:szCs w:val="18"/>
          <w:lang w:val="hu-HU"/>
        </w:rPr>
        <w:t xml:space="preserve"> </w:t>
      </w:r>
      <w:r w:rsidRPr="000E1D91">
        <w:rPr>
          <w:rFonts w:ascii="Arial" w:hAnsi="Arial" w:cs="Arial"/>
          <w:sz w:val="18"/>
          <w:szCs w:val="18"/>
          <w:lang w:val="hu-HU"/>
        </w:rPr>
        <w:t>1-től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562"/>
        <w:gridCol w:w="1836"/>
        <w:gridCol w:w="1700"/>
      </w:tblGrid>
      <w:tr w:rsidR="001C0560" w:rsidRPr="000E1D91" w14:paraId="01F95714" w14:textId="77777777" w:rsidTr="007E1016">
        <w:trPr>
          <w:trHeight w:val="1016"/>
        </w:trPr>
        <w:tc>
          <w:tcPr>
            <w:tcW w:w="2263" w:type="dxa"/>
          </w:tcPr>
          <w:p w14:paraId="030C7540" w14:textId="77777777" w:rsidR="001C0560" w:rsidRPr="000E1D91" w:rsidRDefault="001C0560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0FFAC2D0" w14:textId="4756F02B" w:rsidR="001C0560" w:rsidRPr="000E1D91" w:rsidRDefault="001C66AD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2022. január 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-ig</w:t>
            </w:r>
            <w:r w:rsidR="001C0560"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562" w:type="dxa"/>
            <w:vAlign w:val="center"/>
          </w:tcPr>
          <w:p w14:paraId="22105FA3" w14:textId="109E290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1C66AD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nélkül (bruttó)</w:t>
            </w:r>
          </w:p>
        </w:tc>
        <w:tc>
          <w:tcPr>
            <w:tcW w:w="1836" w:type="dxa"/>
          </w:tcPr>
          <w:p w14:paraId="6931B1ED" w14:textId="10F74C91" w:rsidR="001C0560" w:rsidRPr="000E1D91" w:rsidRDefault="00E47A16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január 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3283B667" w14:textId="6FA63D5C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E47A16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1C0560" w:rsidRPr="000E1D91" w14:paraId="595FCA94" w14:textId="77777777" w:rsidTr="007E1016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1699" w:type="dxa"/>
            <w:vAlign w:val="center"/>
          </w:tcPr>
          <w:p w14:paraId="4CB70150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562" w:type="dxa"/>
            <w:vAlign w:val="center"/>
          </w:tcPr>
          <w:p w14:paraId="23BA3B19" w14:textId="7A411E1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1836" w:type="dxa"/>
            <w:vAlign w:val="center"/>
          </w:tcPr>
          <w:p w14:paraId="3A79EA2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72198DBF" w14:textId="2F2BE97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E47A16"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7E1016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gridSpan w:val="2"/>
            <w:vAlign w:val="center"/>
          </w:tcPr>
          <w:p w14:paraId="4336BCE1" w14:textId="5D1BE08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536" w:type="dxa"/>
            <w:gridSpan w:val="2"/>
            <w:vAlign w:val="center"/>
          </w:tcPr>
          <w:p w14:paraId="25F8D8A2" w14:textId="118162C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4BB48732" w14:textId="77777777" w:rsidTr="007E1016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gridSpan w:val="2"/>
            <w:vAlign w:val="center"/>
          </w:tcPr>
          <w:p w14:paraId="3874821C" w14:textId="2BB63312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536" w:type="dxa"/>
            <w:gridSpan w:val="2"/>
            <w:vAlign w:val="center"/>
          </w:tcPr>
          <w:p w14:paraId="68B03A2C" w14:textId="07D212C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65E3AE90" w14:textId="77777777" w:rsidTr="007E1016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faktoring szerződés esetén</w:t>
            </w:r>
          </w:p>
        </w:tc>
        <w:tc>
          <w:tcPr>
            <w:tcW w:w="3261" w:type="dxa"/>
            <w:gridSpan w:val="2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gridSpan w:val="2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9"/>
      </w:r>
      <w:r w:rsidRPr="000E1D91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10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1C0560" w:rsidRPr="000E1D91" w14:paraId="609EC23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92B9B5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4534" w:type="dxa"/>
            <w:vAlign w:val="center"/>
          </w:tcPr>
          <w:p w14:paraId="38F315F9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212742F2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9CA2E4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6E21CCD5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21BBF693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77777777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A4011E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1,14%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06FBE2E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14498360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23D4BB7C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33294C0E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34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52577DE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867DE9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piaci kezességi díj minimális összege 1 000 Ft.</w:t>
      </w: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3FBD39CC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Az 1 000 Ft-ot el nem érő összegű COSME kezességi díj elengedésre kerül. </w:t>
      </w:r>
    </w:p>
    <w:p w14:paraId="595F25F8" w14:textId="03B381B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885326A" w14:textId="77777777" w:rsidR="00371893" w:rsidRPr="000E1D91" w:rsidRDefault="00371893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2407349" w14:textId="1D38E5FE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lastRenderedPageBreak/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 kezességi díj évenkénti mértéke</w:t>
      </w:r>
    </w:p>
    <w:p w14:paraId="6D938957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008B5E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793857E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1904C93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17D6645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1C0560" w:rsidRPr="000E1D91" w14:paraId="0035B008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023" w14:textId="77777777" w:rsidR="001C0560" w:rsidRPr="000E1D91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605C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56A4" w14:textId="77777777" w:rsidR="001C0560" w:rsidRPr="004367A8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1C0560" w:rsidRPr="000E1D91" w14:paraId="6A6F1A84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C1A1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7031A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B47E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1C0560" w:rsidRPr="000E1D91" w14:paraId="722C13C7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2480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2794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33E1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1FFFBFB7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16AA43A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3C71BD">
        <w:rPr>
          <w:rFonts w:ascii="Arial" w:hAnsi="Arial" w:cs="Arial"/>
          <w:sz w:val="18"/>
          <w:szCs w:val="18"/>
          <w:u w:val="single"/>
          <w:lang w:val="hu-HU"/>
        </w:rPr>
        <w:t>5.2 Piaci kezességi díj</w:t>
      </w:r>
    </w:p>
    <w:p w14:paraId="632B094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50EE7B2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27DB4C6A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1C0560" w:rsidRPr="000E1D91" w14:paraId="2CC6705D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77777777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1883D669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1,14%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14C53903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0,14%</w:t>
            </w:r>
          </w:p>
        </w:tc>
      </w:tr>
      <w:tr w:rsidR="001C0560" w:rsidRPr="000E1D91" w14:paraId="6B394EE8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0485D94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Mikrohitel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Konstrukció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kezességi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díj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évenkénti</w:t>
      </w:r>
      <w:proofErr w:type="spellEnd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</w:t>
      </w:r>
      <w:proofErr w:type="spellStart"/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mértéke</w:t>
      </w:r>
      <w:proofErr w:type="spellEnd"/>
    </w:p>
    <w:p w14:paraId="433AA23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3B6E4C0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8350F3">
        <w:rPr>
          <w:rFonts w:ascii="Arial" w:hAnsi="Arial" w:cs="Arial"/>
          <w:sz w:val="18"/>
          <w:szCs w:val="18"/>
        </w:rPr>
        <w:t>díjmértékek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80%-</w:t>
      </w:r>
      <w:proofErr w:type="spellStart"/>
      <w:r w:rsidRPr="008350F3">
        <w:rPr>
          <w:rFonts w:ascii="Arial" w:hAnsi="Arial" w:cs="Arial"/>
          <w:sz w:val="18"/>
          <w:szCs w:val="18"/>
        </w:rPr>
        <w:t>os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kezességre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vonatkozóan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, a </w:t>
      </w:r>
      <w:proofErr w:type="spellStart"/>
      <w:r w:rsidRPr="008350F3">
        <w:rPr>
          <w:rFonts w:ascii="Arial" w:hAnsi="Arial" w:cs="Arial"/>
          <w:sz w:val="18"/>
          <w:szCs w:val="18"/>
        </w:rPr>
        <w:t>kezességgel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biztosított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összeg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százalékában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kerülnek</w:t>
      </w:r>
      <w:proofErr w:type="spellEnd"/>
      <w:r w:rsidRPr="008350F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350F3">
        <w:rPr>
          <w:rFonts w:ascii="Arial" w:hAnsi="Arial" w:cs="Arial"/>
          <w:sz w:val="18"/>
          <w:szCs w:val="18"/>
        </w:rPr>
        <w:t>feltüntetésre</w:t>
      </w:r>
      <w:proofErr w:type="spellEnd"/>
      <w:r w:rsidRPr="008350F3">
        <w:rPr>
          <w:rFonts w:ascii="Arial" w:hAnsi="Arial" w:cs="Arial"/>
          <w:sz w:val="18"/>
          <w:szCs w:val="18"/>
        </w:rPr>
        <w:t>.</w:t>
      </w:r>
    </w:p>
    <w:p w14:paraId="1167BB41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C66AD" w14:paraId="4F69B7C6" w14:textId="77777777" w:rsidTr="008350F3">
        <w:tc>
          <w:tcPr>
            <w:tcW w:w="3020" w:type="dxa"/>
          </w:tcPr>
          <w:p w14:paraId="5387791D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F3E38D6" w14:textId="77777777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a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csekély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jogcímen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nyújtott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díjtámogatás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</w:p>
        </w:tc>
        <w:tc>
          <w:tcPr>
            <w:tcW w:w="3020" w:type="dxa"/>
          </w:tcPr>
          <w:p w14:paraId="6117216A" w14:textId="77777777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a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átmeneti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jogcímen</w:t>
            </w:r>
            <w:proofErr w:type="spellEnd"/>
            <w:r w:rsidRPr="008350F3">
              <w:rPr>
                <w:rStyle w:val="Lbjegyzet-hivatkozs"/>
                <w:rFonts w:ascii="Arial" w:hAnsi="Arial" w:cs="Arial"/>
                <w:bCs/>
                <w:spacing w:val="-3"/>
                <w:sz w:val="18"/>
                <w:szCs w:val="18"/>
              </w:rPr>
              <w:footnoteReference w:id="11"/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nyújtott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díjtámogatás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</w:p>
        </w:tc>
      </w:tr>
      <w:tr w:rsidR="001C66AD" w14:paraId="29746B5E" w14:textId="77777777" w:rsidTr="008350F3">
        <w:tc>
          <w:tcPr>
            <w:tcW w:w="3020" w:type="dxa"/>
            <w:vMerge w:val="restart"/>
          </w:tcPr>
          <w:p w14:paraId="25BBFFB9" w14:textId="6DBD46AA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intézmény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által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bruttó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kezességi</w:t>
            </w:r>
            <w:proofErr w:type="spellEnd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3020" w:type="dxa"/>
            <w:vMerge w:val="restart"/>
          </w:tcPr>
          <w:p w14:paraId="384E190D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2723CE15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1,14%/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23A5C49C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agrár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ügylet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: 1,14%/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</w:tr>
      <w:tr w:rsidR="001C66AD" w14:paraId="1458C706" w14:textId="77777777" w:rsidTr="008350F3">
        <w:tc>
          <w:tcPr>
            <w:tcW w:w="3020" w:type="dxa"/>
            <w:vMerge/>
          </w:tcPr>
          <w:p w14:paraId="7247AEB1" w14:textId="77777777" w:rsidR="001C66AD" w:rsidRPr="008350F3" w:rsidRDefault="001C66AD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4305A952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B3D93B8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agrár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ügylet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: 2,01%/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</w:tr>
      <w:tr w:rsidR="001C66AD" w14:paraId="66AA90F6" w14:textId="77777777" w:rsidTr="008350F3">
        <w:tc>
          <w:tcPr>
            <w:tcW w:w="3020" w:type="dxa"/>
          </w:tcPr>
          <w:p w14:paraId="2CD7E81B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nyújtott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költségvetési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díjtámogatás</w:t>
            </w:r>
            <w:proofErr w:type="spellEnd"/>
          </w:p>
        </w:tc>
        <w:tc>
          <w:tcPr>
            <w:tcW w:w="3020" w:type="dxa"/>
          </w:tcPr>
          <w:p w14:paraId="71F00CC0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2623C1" w14:textId="7323B914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</w:t>
            </w:r>
            <w:proofErr w:type="spellStart"/>
            <w:r w:rsidRPr="008350F3">
              <w:rPr>
                <w:rFonts w:ascii="Arial" w:hAnsi="Arial" w:cs="Arial"/>
                <w:sz w:val="18"/>
                <w:szCs w:val="18"/>
              </w:rPr>
              <w:t>év</w:t>
            </w:r>
            <w:proofErr w:type="spellEnd"/>
          </w:p>
          <w:p w14:paraId="4F365C48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737F26B2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FC741F" w14:textId="3C8030CC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</w:t>
            </w:r>
            <w:proofErr w:type="spellStart"/>
            <w:r w:rsidRPr="008350F3">
              <w:rPr>
                <w:rFonts w:ascii="Arial" w:hAnsi="Arial" w:cs="Arial"/>
                <w:sz w:val="18"/>
                <w:szCs w:val="18"/>
              </w:rPr>
              <w:t>év</w:t>
            </w:r>
            <w:proofErr w:type="spellEnd"/>
          </w:p>
          <w:p w14:paraId="42FFB409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1C66AD" w14:paraId="5088FBAC" w14:textId="77777777" w:rsidTr="008350F3">
        <w:tc>
          <w:tcPr>
            <w:tcW w:w="3020" w:type="dxa"/>
            <w:vMerge w:val="restart"/>
          </w:tcPr>
          <w:p w14:paraId="38882973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által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nettó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)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kezességi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3020" w:type="dxa"/>
            <w:vMerge w:val="restart"/>
          </w:tcPr>
          <w:p w14:paraId="5AAAF2D3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6B325E85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0,14%/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0660F44E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agrár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ügylet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: 0,14%/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</w:tr>
      <w:tr w:rsidR="001C66AD" w14:paraId="329015BC" w14:textId="77777777" w:rsidTr="008350F3">
        <w:tc>
          <w:tcPr>
            <w:tcW w:w="3020" w:type="dxa"/>
            <w:vMerge/>
          </w:tcPr>
          <w:p w14:paraId="322BDD30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7D13CE6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111A21D1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agrár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ügylet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esetén</w:t>
            </w:r>
            <w:proofErr w:type="spellEnd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: 1,01%/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</w:tr>
    </w:tbl>
    <w:p w14:paraId="5C9E99B9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153E40CB" w14:textId="77777777" w:rsidR="001C66AD" w:rsidRPr="000E1D91" w:rsidRDefault="001C66AD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7" w:name="_Hlk38864136"/>
      <w:r w:rsidRPr="000E1D91">
        <w:rPr>
          <w:rFonts w:ascii="Arial" w:hAnsi="Arial" w:cs="Arial"/>
          <w:sz w:val="18"/>
          <w:szCs w:val="18"/>
        </w:rPr>
        <w:lastRenderedPageBreak/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7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8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8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</w:t>
      </w:r>
      <w:r w:rsidRPr="004367A8">
        <w:rPr>
          <w:rFonts w:ascii="Arial" w:hAnsi="Arial" w:cs="Arial"/>
          <w:sz w:val="18"/>
          <w:szCs w:val="18"/>
          <w:lang w:val="hu-HU"/>
        </w:rPr>
        <w:lastRenderedPageBreak/>
        <w:t>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lastRenderedPageBreak/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6BD55B61" w:rsidR="0037093F" w:rsidRPr="00712C0E" w:rsidRDefault="00B74958" w:rsidP="00ED141A">
    <w:pPr>
      <w:pStyle w:val="llb"/>
      <w:ind w:left="-426"/>
      <w:rPr>
        <w:rFonts w:ascii="Arial" w:hAnsi="Arial" w:cs="Arial"/>
        <w:sz w:val="16"/>
        <w:szCs w:val="18"/>
      </w:rPr>
    </w:pPr>
    <w:r w:rsidRPr="00AB34C8">
      <w:rPr>
        <w:rFonts w:ascii="Arial" w:hAnsi="Arial" w:cs="Arial"/>
        <w:sz w:val="16"/>
        <w:szCs w:val="18"/>
      </w:rPr>
      <w:t xml:space="preserve">* </w:t>
    </w:r>
    <w:r w:rsidR="0040651B" w:rsidRPr="004D5159">
      <w:rPr>
        <w:rFonts w:ascii="Arial" w:hAnsi="Arial" w:cs="Arial"/>
        <w:sz w:val="16"/>
        <w:szCs w:val="18"/>
        <w:lang w:val="hu-HU"/>
      </w:rPr>
      <w:t>Az Alapítvány a 202</w:t>
    </w:r>
    <w:r w:rsidR="0040651B">
      <w:rPr>
        <w:rFonts w:ascii="Arial" w:hAnsi="Arial" w:cs="Arial"/>
        <w:sz w:val="16"/>
        <w:szCs w:val="18"/>
        <w:lang w:val="hu-HU"/>
      </w:rPr>
      <w:t>1</w:t>
    </w:r>
    <w:r w:rsidR="0040651B"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1" w:name="_Hlk56166541"/>
    <w:r w:rsidR="00E47A16">
      <w:rPr>
        <w:rFonts w:ascii="Arial" w:hAnsi="Arial" w:cs="Arial"/>
        <w:sz w:val="16"/>
        <w:szCs w:val="18"/>
        <w:lang w:val="hu-HU"/>
      </w:rPr>
      <w:t>augusztus 2</w:t>
    </w:r>
    <w:r w:rsidR="0040651B"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1"/>
    <w:r w:rsidR="0040651B"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PartnerWeben 2021. </w:t>
    </w:r>
    <w:r w:rsidR="00E47A16">
      <w:rPr>
        <w:rFonts w:ascii="Arial" w:hAnsi="Arial" w:cs="Arial"/>
        <w:sz w:val="16"/>
        <w:szCs w:val="18"/>
        <w:lang w:val="hu-HU"/>
      </w:rPr>
      <w:t>december</w:t>
    </w:r>
    <w:r w:rsidR="00E47A16" w:rsidRPr="004D5159">
      <w:rPr>
        <w:rFonts w:ascii="Arial" w:hAnsi="Arial" w:cs="Arial"/>
        <w:sz w:val="16"/>
        <w:szCs w:val="18"/>
        <w:lang w:val="hu-HU"/>
      </w:rPr>
      <w:t xml:space="preserve"> </w:t>
    </w:r>
    <w:bookmarkStart w:id="2" w:name="_Hlk56166551"/>
    <w:r w:rsidR="004E573C">
      <w:rPr>
        <w:rFonts w:ascii="Arial" w:hAnsi="Arial" w:cs="Arial"/>
        <w:sz w:val="16"/>
        <w:szCs w:val="18"/>
        <w:lang w:val="hu-HU"/>
      </w:rPr>
      <w:t>15</w:t>
    </w:r>
    <w:r w:rsidR="0040651B" w:rsidRPr="004D5159">
      <w:rPr>
        <w:rFonts w:ascii="Arial" w:hAnsi="Arial" w:cs="Arial"/>
        <w:sz w:val="16"/>
        <w:szCs w:val="18"/>
        <w:lang w:val="hu-HU"/>
      </w:rPr>
      <w:t>-ig</w:t>
    </w:r>
    <w:bookmarkEnd w:id="2"/>
    <w:r w:rsidR="0040651B" w:rsidRPr="004D5159">
      <w:rPr>
        <w:rFonts w:ascii="Arial" w:hAnsi="Arial" w:cs="Arial"/>
        <w:sz w:val="16"/>
        <w:szCs w:val="18"/>
        <w:lang w:val="hu-HU"/>
      </w:rPr>
      <w:t xml:space="preserve"> benyújtott kérelmek vonatkozásában fogadja el</w:t>
    </w:r>
    <w:r w:rsidR="0040651B" w:rsidRPr="00AB34C8">
      <w:rPr>
        <w:rFonts w:ascii="Arial" w:hAnsi="Arial" w:cs="Arial"/>
        <w:sz w:val="16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002E" w14:textId="77777777" w:rsidR="004E573C" w:rsidRDefault="004E573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FDC7A10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</w:rPr>
        <w:footnoteRef/>
      </w:r>
      <w:r w:rsidRPr="00E01407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időpontok.</w:t>
      </w:r>
    </w:p>
  </w:footnote>
  <w:footnote w:id="8">
    <w:p w14:paraId="7843A235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9">
    <w:p w14:paraId="55B2C8C2" w14:textId="77777777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46CC9DE8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11">
    <w:p w14:paraId="4B7C3289" w14:textId="77777777" w:rsidR="001C66AD" w:rsidRPr="00C41DDC" w:rsidRDefault="001C66AD" w:rsidP="001C66AD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320C9">
        <w:rPr>
          <w:rFonts w:ascii="Arial" w:hAnsi="Arial" w:cs="Arial"/>
          <w:sz w:val="18"/>
          <w:szCs w:val="18"/>
        </w:rPr>
        <w:t>Állami támogatási intézkedésekre vonatkozó ideiglenes keret a gazdaságnak a jelenlegi COVID-19 járvánnyal összefüggésben való támogatása céljából című bizottsági közlemény</w:t>
      </w:r>
      <w:r>
        <w:rPr>
          <w:rFonts w:ascii="Arial" w:hAnsi="Arial" w:cs="Arial"/>
          <w:sz w:val="18"/>
          <w:szCs w:val="18"/>
          <w:lang w:val="hu-HU"/>
        </w:rPr>
        <w:t xml:space="preserve">en alapuló jogcím.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42A75769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D7418F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december 1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-től a PartnerWeben benyújtott kérelmekre*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99E2A" w14:textId="77777777" w:rsidR="004E573C" w:rsidRDefault="004E573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/5rGkQkNexPag7U+IpYVyKlHa6Q28NVvg+1ZAtR70v5Ze4LTMQSlVnTPIMXAvK2I1D5rCQPJijYZ6ZrAWIEeg==" w:salt="w/2oB58pkI3MjP8MDCxeh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2FA9"/>
    <w:rsid w:val="00033669"/>
    <w:rsid w:val="00034561"/>
    <w:rsid w:val="00034A7A"/>
    <w:rsid w:val="00034F0B"/>
    <w:rsid w:val="000408E6"/>
    <w:rsid w:val="00040D73"/>
    <w:rsid w:val="0004127D"/>
    <w:rsid w:val="00044BE2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5E07"/>
    <w:rsid w:val="000971C8"/>
    <w:rsid w:val="000A0E0F"/>
    <w:rsid w:val="000A1DFF"/>
    <w:rsid w:val="000A1F77"/>
    <w:rsid w:val="000A4B21"/>
    <w:rsid w:val="000B5224"/>
    <w:rsid w:val="000B69AD"/>
    <w:rsid w:val="000B7ABB"/>
    <w:rsid w:val="000C0B25"/>
    <w:rsid w:val="000C46DB"/>
    <w:rsid w:val="000D4707"/>
    <w:rsid w:val="000E0A1D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7B43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47CAB"/>
    <w:rsid w:val="00250108"/>
    <w:rsid w:val="002524A6"/>
    <w:rsid w:val="00253063"/>
    <w:rsid w:val="00262976"/>
    <w:rsid w:val="00262ECF"/>
    <w:rsid w:val="00266E99"/>
    <w:rsid w:val="00274731"/>
    <w:rsid w:val="00275CBE"/>
    <w:rsid w:val="00282598"/>
    <w:rsid w:val="0028467A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36FF"/>
    <w:rsid w:val="0040651B"/>
    <w:rsid w:val="00406666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E573C"/>
    <w:rsid w:val="004F3B70"/>
    <w:rsid w:val="004F72D4"/>
    <w:rsid w:val="004F75BA"/>
    <w:rsid w:val="005018C4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7594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C5F"/>
    <w:rsid w:val="007E1016"/>
    <w:rsid w:val="007E2C28"/>
    <w:rsid w:val="007E2CFC"/>
    <w:rsid w:val="007E39EB"/>
    <w:rsid w:val="007E3D67"/>
    <w:rsid w:val="007E4889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90264"/>
    <w:rsid w:val="00890F30"/>
    <w:rsid w:val="008919C2"/>
    <w:rsid w:val="00892FE4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37C3F"/>
    <w:rsid w:val="00942119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3CF5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7442A"/>
    <w:rsid w:val="00A74704"/>
    <w:rsid w:val="00A748B6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6082"/>
    <w:rsid w:val="00AA6D01"/>
    <w:rsid w:val="00AB0072"/>
    <w:rsid w:val="00AB0EBB"/>
    <w:rsid w:val="00AB2A00"/>
    <w:rsid w:val="00AB516C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11C8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66E1"/>
    <w:rsid w:val="00C20F40"/>
    <w:rsid w:val="00C2321A"/>
    <w:rsid w:val="00C24E3E"/>
    <w:rsid w:val="00C26870"/>
    <w:rsid w:val="00C30243"/>
    <w:rsid w:val="00C30E3A"/>
    <w:rsid w:val="00C33471"/>
    <w:rsid w:val="00C342B5"/>
    <w:rsid w:val="00C35D5F"/>
    <w:rsid w:val="00C37173"/>
    <w:rsid w:val="00C37357"/>
    <w:rsid w:val="00C411C9"/>
    <w:rsid w:val="00C4329B"/>
    <w:rsid w:val="00C44102"/>
    <w:rsid w:val="00C444C3"/>
    <w:rsid w:val="00C4471D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7202C"/>
    <w:rsid w:val="00C72530"/>
    <w:rsid w:val="00C73576"/>
    <w:rsid w:val="00C81A3D"/>
    <w:rsid w:val="00C83A43"/>
    <w:rsid w:val="00C9131F"/>
    <w:rsid w:val="00C918C9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5743"/>
    <w:rsid w:val="00CB76D1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7120"/>
    <w:rsid w:val="00D607BA"/>
    <w:rsid w:val="00D66580"/>
    <w:rsid w:val="00D67EB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E308C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19C5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3DB0-C9C8-4A6C-A9EF-E6F785D7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</TotalTime>
  <Pages>14</Pages>
  <Words>5536</Words>
  <Characters>38204</Characters>
  <Application>Microsoft Office Word</Application>
  <DocSecurity>0</DocSecurity>
  <Lines>318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4</cp:revision>
  <cp:lastPrinted>2017-08-10T12:05:00Z</cp:lastPrinted>
  <dcterms:created xsi:type="dcterms:W3CDTF">2021-11-25T10:41:00Z</dcterms:created>
  <dcterms:modified xsi:type="dcterms:W3CDTF">2021-11-25T10:42:00Z</dcterms:modified>
</cp:coreProperties>
</file>