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</w:t>
      </w:r>
      <w:r w:rsidRPr="00782929">
        <w:rPr>
          <w:rFonts w:cs="Arial"/>
          <w:sz w:val="18"/>
          <w:szCs w:val="18"/>
        </w:rPr>
        <w:lastRenderedPageBreak/>
        <w:t xml:space="preserve">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10C6C11A" w:rsidR="00870EC2" w:rsidRPr="00FF5E6F" w:rsidRDefault="00870EC2" w:rsidP="00FC769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="00D268BE" w:rsidRPr="00FF5E6F">
        <w:rPr>
          <w:rFonts w:ascii="Arial" w:hAnsi="Arial" w:cs="Arial"/>
          <w:sz w:val="18"/>
          <w:szCs w:val="18"/>
          <w:lang w:val="hu-HU"/>
        </w:rPr>
        <w:t>annak az új</w:t>
      </w:r>
      <w:r w:rsidR="00543E08" w:rsidRPr="00FF5E6F">
        <w:rPr>
          <w:rFonts w:ascii="Arial" w:hAnsi="Arial" w:cs="Arial"/>
          <w:sz w:val="18"/>
          <w:szCs w:val="18"/>
          <w:lang w:val="hu-HU"/>
        </w:rPr>
        <w:t xml:space="preserve"> Kezességi Levélnek, illetve</w:t>
      </w:r>
      <w:r w:rsidR="00D268BE" w:rsidRPr="00FF5E6F">
        <w:rPr>
          <w:rFonts w:ascii="Arial" w:hAnsi="Arial" w:cs="Arial"/>
          <w:sz w:val="18"/>
          <w:szCs w:val="18"/>
          <w:lang w:val="hu-HU"/>
        </w:rPr>
        <w:t xml:space="preserve"> kezességi szerződés</w:t>
      </w:r>
      <w:r w:rsidR="00543E08" w:rsidRPr="00FF5E6F">
        <w:rPr>
          <w:rFonts w:ascii="Arial" w:hAnsi="Arial" w:cs="Arial"/>
          <w:sz w:val="18"/>
          <w:szCs w:val="18"/>
          <w:lang w:val="hu-HU"/>
        </w:rPr>
        <w:t>nek az aláírásának</w:t>
      </w:r>
      <w:r w:rsidR="00D268BE" w:rsidRPr="00FF5E6F">
        <w:rPr>
          <w:rFonts w:ascii="Arial" w:hAnsi="Arial" w:cs="Arial"/>
          <w:sz w:val="18"/>
          <w:szCs w:val="18"/>
          <w:lang w:val="hu-HU"/>
        </w:rPr>
        <w:t xml:space="preserve"> a napjával, amelynek célja, </w:t>
      </w:r>
      <w:r w:rsidR="00943D7C" w:rsidRPr="00FF5E6F">
        <w:rPr>
          <w:rFonts w:ascii="Arial" w:hAnsi="Arial" w:cs="Arial"/>
          <w:sz w:val="18"/>
          <w:szCs w:val="18"/>
          <w:lang w:val="hu-HU"/>
        </w:rPr>
        <w:t xml:space="preserve">saját hitel kiváltása, feltéve, hogy a kiváltandó hitel is </w:t>
      </w:r>
      <w:r w:rsidR="00D268BE" w:rsidRPr="00FF5E6F">
        <w:rPr>
          <w:rFonts w:ascii="Arial" w:hAnsi="Arial" w:cs="Arial"/>
          <w:sz w:val="18"/>
          <w:szCs w:val="18"/>
          <w:lang w:val="hu-HU"/>
        </w:rPr>
        <w:t>alapítványi kezességgel biztosított</w:t>
      </w:r>
      <w:r w:rsidR="007D2652">
        <w:rPr>
          <w:rFonts w:ascii="Arial" w:hAnsi="Arial" w:cs="Arial"/>
          <w:sz w:val="18"/>
          <w:szCs w:val="18"/>
          <w:lang w:val="hu-HU"/>
        </w:rPr>
        <w:t xml:space="preserve">, kivéve </w:t>
      </w:r>
      <w:proofErr w:type="gramStart"/>
      <w:r w:rsidR="007D2652">
        <w:rPr>
          <w:rFonts w:ascii="Arial" w:hAnsi="Arial" w:cs="Arial"/>
          <w:sz w:val="18"/>
          <w:szCs w:val="18"/>
          <w:lang w:val="hu-HU"/>
        </w:rPr>
        <w:t>ha</w:t>
      </w:r>
      <w:r w:rsidR="00D268BE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="00485FFC" w:rsidRPr="00FF5E6F">
        <w:rPr>
          <w:rFonts w:ascii="Arial" w:hAnsi="Arial" w:cs="Arial"/>
          <w:sz w:val="18"/>
          <w:szCs w:val="18"/>
          <w:lang w:val="hu-HU"/>
        </w:rPr>
        <w:t xml:space="preserve"> a</w:t>
      </w:r>
      <w:proofErr w:type="gramEnd"/>
      <w:r w:rsidR="00485FFC" w:rsidRPr="00FF5E6F">
        <w:rPr>
          <w:rFonts w:ascii="Arial" w:hAnsi="Arial" w:cs="Arial"/>
          <w:sz w:val="18"/>
          <w:szCs w:val="18"/>
          <w:lang w:val="hu-HU"/>
        </w:rPr>
        <w:t xml:space="preserve"> pénzügyi intézmény az új szerződés megkötésétől számított 90 napon belül </w:t>
      </w:r>
      <w:r w:rsidR="007D2652">
        <w:rPr>
          <w:rFonts w:ascii="Arial" w:hAnsi="Arial" w:cs="Arial"/>
          <w:sz w:val="18"/>
          <w:szCs w:val="18"/>
          <w:lang w:val="hu-HU"/>
        </w:rPr>
        <w:t xml:space="preserve"> jelzi a rendszerben, hogy </w:t>
      </w:r>
      <w:r w:rsidR="00485FFC"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 w:rsidR="007D2652">
        <w:rPr>
          <w:rFonts w:ascii="Arial" w:hAnsi="Arial" w:cs="Arial"/>
          <w:sz w:val="18"/>
          <w:szCs w:val="18"/>
          <w:lang w:val="hu-HU"/>
        </w:rPr>
        <w:t xml:space="preserve">t. 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3A73D954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0E3B6DA6" w14:textId="44F89D9B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bookmarkEnd w:id="3"/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1266A63A" w14:textId="1353748B" w:rsidR="00D015B4" w:rsidRPr="00F91FD7" w:rsidRDefault="00BC6B91" w:rsidP="00F91FD7">
      <w:pPr>
        <w:ind w:left="5664"/>
        <w:rPr>
          <w:rFonts w:ascii="Arial" w:hAnsi="Arial" w:cs="Arial"/>
          <w:b/>
          <w:i/>
          <w:sz w:val="18"/>
          <w:szCs w:val="18"/>
          <w:lang w:val="hu-HU"/>
        </w:rPr>
      </w:pPr>
      <w:r w:rsidRPr="00F91FD7">
        <w:rPr>
          <w:rFonts w:ascii="Arial" w:hAnsi="Arial" w:cs="Arial"/>
          <w:sz w:val="16"/>
          <w:szCs w:val="16"/>
          <w:lang w:val="hu-HU"/>
        </w:rPr>
        <w:t>. . . . . . . . . . . . . . . . . . . . . . . . . .</w:t>
      </w:r>
      <w:r w:rsidRPr="00782929">
        <w:rPr>
          <w:rFonts w:ascii="Arial" w:hAnsi="Arial" w:cs="Arial"/>
          <w:b/>
          <w:i/>
          <w:szCs w:val="18"/>
          <w:lang w:val="hu-HU"/>
        </w:rPr>
        <w:t xml:space="preserve"> </w:t>
      </w:r>
      <w:r w:rsidR="00F91FD7">
        <w:rPr>
          <w:rFonts w:ascii="Arial" w:hAnsi="Arial" w:cs="Arial"/>
          <w:b/>
          <w:i/>
          <w:szCs w:val="18"/>
          <w:lang w:val="hu-HU"/>
        </w:rPr>
        <w:t xml:space="preserve">       </w:t>
      </w:r>
      <w:r w:rsidR="00F91FD7">
        <w:rPr>
          <w:rFonts w:ascii="Arial" w:hAnsi="Arial" w:cs="Arial"/>
          <w:b/>
          <w:i/>
          <w:sz w:val="18"/>
          <w:szCs w:val="18"/>
          <w:lang w:val="hu-HU"/>
        </w:rPr>
        <w:t xml:space="preserve">                   </w:t>
      </w:r>
      <w:r w:rsidR="00F91FD7" w:rsidRPr="00F91FD7">
        <w:rPr>
          <w:rFonts w:ascii="Arial" w:hAnsi="Arial" w:cs="Arial"/>
          <w:b/>
          <w:i/>
          <w:sz w:val="18"/>
          <w:szCs w:val="18"/>
          <w:lang w:val="hu-HU"/>
        </w:rPr>
        <w:t xml:space="preserve">Vállalkozás </w:t>
      </w:r>
      <w:r w:rsidR="00EA4704" w:rsidRPr="00F91FD7">
        <w:rPr>
          <w:rFonts w:ascii="Arial" w:hAnsi="Arial" w:cs="Arial"/>
          <w:b/>
          <w:i/>
          <w:sz w:val="18"/>
          <w:szCs w:val="18"/>
          <w:lang w:val="hu-HU"/>
        </w:rPr>
        <w:t xml:space="preserve">szabályszerű </w:t>
      </w:r>
      <w:r w:rsidRPr="00F91FD7">
        <w:rPr>
          <w:rFonts w:ascii="Arial" w:hAnsi="Arial" w:cs="Arial"/>
          <w:b/>
          <w:i/>
          <w:sz w:val="18"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8A05E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111692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F5C05" w14:textId="4F19C04D" w:rsidR="00DC5CF6" w:rsidRPr="00F1278E" w:rsidRDefault="00DC5CF6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18233652" w:rsidR="00B74AA8" w:rsidRPr="00B74AA8" w:rsidRDefault="00B74AA8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2021.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015D0A">
        <w:rPr>
          <w:rFonts w:ascii="Arial" w:hAnsi="Arial" w:cs="Arial"/>
          <w:sz w:val="18"/>
          <w:szCs w:val="18"/>
          <w:lang w:val="hu-HU"/>
        </w:rPr>
        <w:t>december</w:t>
      </w:r>
      <w:r w:rsidR="00015D0A" w:rsidRPr="00B74AA8">
        <w:rPr>
          <w:rFonts w:ascii="Arial" w:hAnsi="Arial" w:cs="Arial"/>
          <w:sz w:val="18"/>
          <w:szCs w:val="18"/>
          <w:lang w:val="hu-HU"/>
        </w:rPr>
        <w:t xml:space="preserve"> </w:t>
      </w:r>
      <w:r w:rsidRPr="00B74AA8">
        <w:rPr>
          <w:rFonts w:ascii="Arial" w:hAnsi="Arial" w:cs="Arial"/>
          <w:sz w:val="18"/>
          <w:szCs w:val="18"/>
          <w:lang w:val="hu-HU"/>
        </w:rPr>
        <w:t>1-től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F1278E">
              <w:rPr>
                <w:szCs w:val="20"/>
                <w:lang w:eastAsia="hu-HU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699"/>
        <w:gridCol w:w="1703"/>
        <w:gridCol w:w="1699"/>
        <w:gridCol w:w="1700"/>
      </w:tblGrid>
      <w:tr w:rsidR="00B74AA8" w:rsidRPr="00B74AA8" w14:paraId="47EBB9DD" w14:textId="77777777" w:rsidTr="00F1278E">
        <w:trPr>
          <w:trHeight w:val="1016"/>
        </w:trPr>
        <w:tc>
          <w:tcPr>
            <w:tcW w:w="2263" w:type="dxa"/>
          </w:tcPr>
          <w:p w14:paraId="4B0C4C34" w14:textId="77777777" w:rsidR="00B74AA8" w:rsidRPr="00B74AA8" w:rsidRDefault="00B74AA8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99" w:type="dxa"/>
          </w:tcPr>
          <w:p w14:paraId="31D443E1" w14:textId="30917BE0" w:rsidR="00B74AA8" w:rsidRPr="00B74AA8" w:rsidRDefault="00B5219E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január 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-ig</w:t>
            </w:r>
            <w:r w:rsidR="00015D0A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699" w:type="dxa"/>
            <w:vAlign w:val="center"/>
          </w:tcPr>
          <w:p w14:paraId="373CD22D" w14:textId="434D0726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B5219E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nélkül (bruttó)</w:t>
            </w:r>
          </w:p>
        </w:tc>
        <w:tc>
          <w:tcPr>
            <w:tcW w:w="1699" w:type="dxa"/>
          </w:tcPr>
          <w:p w14:paraId="3357CE1B" w14:textId="584A1A36" w:rsidR="00B74AA8" w:rsidRPr="00B74AA8" w:rsidRDefault="00B5219E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2022. január 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-ig a Vállalkozásnak nyújtott költségvetési díjtámogatás mellett (nettó) </w:t>
            </w:r>
          </w:p>
        </w:tc>
        <w:tc>
          <w:tcPr>
            <w:tcW w:w="1700" w:type="dxa"/>
            <w:vAlign w:val="center"/>
          </w:tcPr>
          <w:p w14:paraId="4A8ABFC5" w14:textId="2DDC81A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B5219E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mellett (nettó)</w:t>
            </w:r>
            <w:r w:rsidR="00B5219E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8"/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B74AA8" w:rsidRPr="00B74AA8" w14:paraId="5097F2C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1699" w:type="dxa"/>
            <w:vAlign w:val="center"/>
          </w:tcPr>
          <w:p w14:paraId="54B3D0FE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699" w:type="dxa"/>
            <w:vAlign w:val="center"/>
          </w:tcPr>
          <w:p w14:paraId="11659085" w14:textId="7F66BD0E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1699" w:type="dxa"/>
            <w:vAlign w:val="center"/>
          </w:tcPr>
          <w:p w14:paraId="0065F58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700" w:type="dxa"/>
            <w:vAlign w:val="center"/>
          </w:tcPr>
          <w:p w14:paraId="628983F3" w14:textId="236FB6AD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15D0A"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398" w:type="dxa"/>
            <w:gridSpan w:val="2"/>
            <w:vAlign w:val="center"/>
          </w:tcPr>
          <w:p w14:paraId="6C495A0C" w14:textId="3CD5609B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9" w:type="dxa"/>
            <w:gridSpan w:val="2"/>
            <w:vAlign w:val="center"/>
          </w:tcPr>
          <w:p w14:paraId="55105E57" w14:textId="60E7EA8E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B74AA8" w:rsidRPr="00B74AA8" w14:paraId="3B4F55E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gridSpan w:val="2"/>
            <w:vAlign w:val="center"/>
          </w:tcPr>
          <w:p w14:paraId="5727E71D" w14:textId="3C1E38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5" w:type="dxa"/>
            <w:gridSpan w:val="2"/>
            <w:vAlign w:val="center"/>
          </w:tcPr>
          <w:p w14:paraId="30DA21CC" w14:textId="6E585AB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B74AA8" w:rsidRPr="00B74AA8" w14:paraId="4BAFF23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gridSpan w:val="2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5" w:type="dxa"/>
            <w:gridSpan w:val="2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ACE60F3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BF4D98">
        <w:rPr>
          <w:rFonts w:ascii="Arial" w:hAnsi="Arial" w:cs="Arial"/>
          <w:sz w:val="18"/>
          <w:szCs w:val="18"/>
          <w:vertAlign w:val="superscript"/>
          <w:lang w:val="hu-HU"/>
        </w:rPr>
        <w:footnoteReference w:id="9"/>
      </w:r>
      <w:r w:rsidRPr="00BF4D98">
        <w:rPr>
          <w:rFonts w:ascii="Arial" w:hAnsi="Arial" w:cs="Arial"/>
          <w:sz w:val="18"/>
          <w:szCs w:val="18"/>
          <w:vertAlign w:val="superscript"/>
          <w:lang w:val="hu-HU"/>
        </w:rPr>
        <w:t>,</w:t>
      </w:r>
      <w:r w:rsidRPr="00BF4D98">
        <w:rPr>
          <w:rFonts w:ascii="Arial" w:hAnsi="Arial" w:cs="Arial"/>
          <w:sz w:val="18"/>
          <w:szCs w:val="18"/>
          <w:vertAlign w:val="superscript"/>
          <w:lang w:val="hu-HU"/>
        </w:rPr>
        <w:footnoteReference w:id="10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lastRenderedPageBreak/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B74AA8" w:rsidRPr="00B74AA8" w14:paraId="4485169D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1A389BC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08BC8D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4E9C966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30C9D3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68423C7D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14%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2E36AC3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11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0278785F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11%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F6A16A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2,01%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33F35E8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34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1A7E4FCA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11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3D0C4FAE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  <w:r w:rsidRPr="00B74AA8">
        <w:rPr>
          <w:rFonts w:ascii="Arial" w:hAnsi="Arial" w:cs="Arial"/>
          <w:sz w:val="18"/>
          <w:szCs w:val="18"/>
          <w:lang w:val="x-none"/>
        </w:rPr>
        <w:t>A</w:t>
      </w:r>
      <w:r w:rsidRPr="00F1278E">
        <w:rPr>
          <w:rFonts w:ascii="Arial" w:hAnsi="Arial"/>
          <w:sz w:val="18"/>
          <w:lang w:val="hu-HU"/>
        </w:rPr>
        <w:t xml:space="preserve"> piaci kezességi</w:t>
      </w:r>
      <w:r w:rsidRPr="00B74AA8">
        <w:rPr>
          <w:rFonts w:ascii="Arial" w:hAnsi="Arial" w:cs="Arial"/>
          <w:sz w:val="18"/>
          <w:szCs w:val="18"/>
          <w:lang w:val="x-none"/>
        </w:rPr>
        <w:t xml:space="preserve"> díj minimális összege </w:t>
      </w:r>
      <w:r w:rsidRPr="00F1278E">
        <w:rPr>
          <w:rFonts w:ascii="Arial" w:hAnsi="Arial"/>
          <w:sz w:val="18"/>
          <w:lang w:val="hu-HU"/>
        </w:rPr>
        <w:t xml:space="preserve">1 </w:t>
      </w:r>
      <w:r w:rsidRPr="00B74AA8">
        <w:rPr>
          <w:rFonts w:ascii="Arial" w:hAnsi="Arial" w:cs="Arial"/>
          <w:sz w:val="18"/>
          <w:szCs w:val="18"/>
          <w:lang w:val="x-none"/>
        </w:rPr>
        <w:t>000 Ft.</w:t>
      </w: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178864B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sz w:val="18"/>
          <w:lang w:val="hu-HU"/>
        </w:rPr>
        <w:t xml:space="preserve">Az 1 000 Ft-ot el nem érő összegű COSME kezességi díj elengedésre kerül. </w:t>
      </w:r>
    </w:p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42A53BD" w14:textId="2B0411BC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Újraindítási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kezességi díj évenkénti mértéke</w:t>
      </w:r>
    </w:p>
    <w:p w14:paraId="46DB66C1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6A01E5EF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sz w:val="18"/>
          <w:szCs w:val="18"/>
          <w:u w:val="single"/>
          <w:lang w:val="hu-HU"/>
        </w:rPr>
        <w:t>5.1. Átmeneti támogatási jogcímen nyújtott kedvezményes kezességi díj</w:t>
      </w:r>
    </w:p>
    <w:p w14:paraId="65DEEA4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33CE613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</w:t>
      </w:r>
    </w:p>
    <w:p w14:paraId="0F743008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1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B74AA8" w:rsidRPr="00B74AA8" w14:paraId="0936B9B6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6D7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Futamidő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17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kedvezményes kezességi díj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F20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Vállalkozásnak nyújtott költségvetési díjtámogatás mellett a vállalkozás által fizetendő (nettó) kedvezményes kezességi díj </w:t>
            </w:r>
          </w:p>
        </w:tc>
      </w:tr>
      <w:tr w:rsidR="00B74AA8" w:rsidRPr="00B74AA8" w14:paraId="15FFB3FB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34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Legfeljebb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C5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C9E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B74AA8" w:rsidRPr="00B74AA8" w14:paraId="5DD83A76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0D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Több, mint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AB9E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9920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4B47B8E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</w:p>
    <w:p w14:paraId="198D4F4F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iCs/>
          <w:sz w:val="18"/>
          <w:szCs w:val="18"/>
          <w:u w:val="single"/>
          <w:lang w:val="hu-HU"/>
        </w:rPr>
        <w:t>5.2 Piaci kezességi díj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7D5B792B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tbl>
      <w:tblPr>
        <w:tblW w:w="7389" w:type="dxa"/>
        <w:tblLook w:val="04A0" w:firstRow="1" w:lastRow="0" w:firstColumn="1" w:lastColumn="0" w:noHBand="0" w:noVBand="1"/>
      </w:tblPr>
      <w:tblGrid>
        <w:gridCol w:w="1897"/>
        <w:gridCol w:w="2701"/>
        <w:gridCol w:w="2791"/>
      </w:tblGrid>
      <w:tr w:rsidR="00B74AA8" w:rsidRPr="00B74AA8" w14:paraId="33A59314" w14:textId="77777777" w:rsidTr="00F1278E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77777777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F1278E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1970AC5A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14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1290C2F4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14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474ADF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2,01%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1,01%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3D18877F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r w:rsidRPr="008350F3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8350F3">
        <w:rPr>
          <w:rFonts w:ascii="Arial" w:hAnsi="Arial" w:cs="Arial"/>
          <w:b/>
          <w:bCs/>
          <w:spacing w:val="-3"/>
          <w:sz w:val="18"/>
          <w:szCs w:val="18"/>
        </w:rPr>
        <w:tab/>
      </w:r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 Mikrohitel Konstrukció kezességi díj évenkénti mértéke</w:t>
      </w:r>
    </w:p>
    <w:p w14:paraId="7112D512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7A850DBE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350F3">
        <w:rPr>
          <w:rFonts w:ascii="Arial" w:hAnsi="Arial" w:cs="Arial"/>
          <w:sz w:val="18"/>
          <w:szCs w:val="18"/>
        </w:rPr>
        <w:t>A díjmértékek 80%-os készfizet</w:t>
      </w:r>
      <w:r w:rsidRPr="008350F3">
        <w:rPr>
          <w:rFonts w:ascii="Arial" w:hAnsi="Arial" w:cs="Arial" w:hint="eastAsia"/>
          <w:sz w:val="18"/>
          <w:szCs w:val="18"/>
        </w:rPr>
        <w:t>ő</w:t>
      </w:r>
      <w:r w:rsidRPr="008350F3">
        <w:rPr>
          <w:rFonts w:ascii="Arial" w:hAnsi="Arial" w:cs="Arial"/>
          <w:sz w:val="18"/>
          <w:szCs w:val="18"/>
        </w:rPr>
        <w:t xml:space="preserve"> kezességre vonatkozóan, a kezességgel biztosított összeg százalékában kerülnek feltüntetésre.</w:t>
      </w:r>
    </w:p>
    <w:p w14:paraId="5D6D3C1D" w14:textId="77777777" w:rsidR="00A730D0" w:rsidRDefault="00A730D0" w:rsidP="00A730D0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730D0" w14:paraId="182B02F6" w14:textId="77777777" w:rsidTr="008350F3">
        <w:tc>
          <w:tcPr>
            <w:tcW w:w="3020" w:type="dxa"/>
          </w:tcPr>
          <w:p w14:paraId="42A81BBF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63D47DA" w14:textId="77777777" w:rsidR="00A730D0" w:rsidRPr="008350F3" w:rsidRDefault="00A730D0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csekély összeg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jogcímen nyújtott díjtámogatás esetén</w:t>
            </w:r>
          </w:p>
        </w:tc>
        <w:tc>
          <w:tcPr>
            <w:tcW w:w="3020" w:type="dxa"/>
          </w:tcPr>
          <w:p w14:paraId="37FA4B64" w14:textId="77777777" w:rsidR="00A730D0" w:rsidRPr="008350F3" w:rsidRDefault="00A730D0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átmeneti jogcímen</w:t>
            </w:r>
            <w:r w:rsidRPr="008350F3">
              <w:rPr>
                <w:rStyle w:val="Lbjegyzet-hivatkozs"/>
                <w:rFonts w:ascii="Arial" w:hAnsi="Arial" w:cs="Arial"/>
                <w:bCs/>
                <w:spacing w:val="-3"/>
                <w:sz w:val="18"/>
                <w:szCs w:val="18"/>
              </w:rPr>
              <w:footnoteReference w:id="11"/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nyújtott díjtámogatás esetén</w:t>
            </w:r>
          </w:p>
        </w:tc>
      </w:tr>
      <w:tr w:rsidR="00A730D0" w14:paraId="75F29F8C" w14:textId="77777777" w:rsidTr="008350F3">
        <w:tc>
          <w:tcPr>
            <w:tcW w:w="3020" w:type="dxa"/>
            <w:vMerge w:val="restart"/>
          </w:tcPr>
          <w:p w14:paraId="451D63B8" w14:textId="5AD8D1CB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Pénzügyi intézmény által megfizetend</w:t>
            </w:r>
            <w:r w:rsidRPr="008350F3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3020" w:type="dxa"/>
            <w:vMerge w:val="restart"/>
          </w:tcPr>
          <w:p w14:paraId="13876735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4C8F1C2B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1,14%/év</w:t>
            </w:r>
          </w:p>
        </w:tc>
        <w:tc>
          <w:tcPr>
            <w:tcW w:w="3020" w:type="dxa"/>
          </w:tcPr>
          <w:p w14:paraId="29387524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1,14%/év</w:t>
            </w:r>
          </w:p>
        </w:tc>
      </w:tr>
      <w:tr w:rsidR="00A730D0" w14:paraId="3EBECECD" w14:textId="77777777" w:rsidTr="008350F3">
        <w:tc>
          <w:tcPr>
            <w:tcW w:w="3020" w:type="dxa"/>
            <w:vMerge/>
          </w:tcPr>
          <w:p w14:paraId="77DFA3E9" w14:textId="77777777" w:rsidR="00A730D0" w:rsidRPr="008350F3" w:rsidRDefault="00A730D0" w:rsidP="008350F3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59A00AC5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6BC9FB69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 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2,01%/év</w:t>
            </w:r>
          </w:p>
        </w:tc>
      </w:tr>
      <w:tr w:rsidR="00A730D0" w14:paraId="677E3858" w14:textId="77777777" w:rsidTr="008350F3">
        <w:tc>
          <w:tcPr>
            <w:tcW w:w="3020" w:type="dxa"/>
          </w:tcPr>
          <w:p w14:paraId="3910586D" w14:textId="77777777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 nyújtott költségvetési díjtámogatás</w:t>
            </w:r>
          </w:p>
        </w:tc>
        <w:tc>
          <w:tcPr>
            <w:tcW w:w="3020" w:type="dxa"/>
          </w:tcPr>
          <w:p w14:paraId="431D3227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19D2DD" w14:textId="79E53CF6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43BB5A2D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57F4DCA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D7DEE6" w14:textId="6A60AF43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178F1751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A730D0" w14:paraId="2C78AFB5" w14:textId="77777777" w:rsidTr="008350F3">
        <w:tc>
          <w:tcPr>
            <w:tcW w:w="3020" w:type="dxa"/>
            <w:vMerge w:val="restart"/>
          </w:tcPr>
          <w:p w14:paraId="70447177" w14:textId="77777777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 által fizetend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(nettó) kezességi díj</w:t>
            </w:r>
          </w:p>
        </w:tc>
        <w:tc>
          <w:tcPr>
            <w:tcW w:w="3020" w:type="dxa"/>
            <w:vMerge w:val="restart"/>
          </w:tcPr>
          <w:p w14:paraId="0CC1D8D8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03A89EA1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0,14%/év</w:t>
            </w:r>
          </w:p>
        </w:tc>
        <w:tc>
          <w:tcPr>
            <w:tcW w:w="3020" w:type="dxa"/>
          </w:tcPr>
          <w:p w14:paraId="76DA36E4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0,14%/év</w:t>
            </w:r>
          </w:p>
        </w:tc>
      </w:tr>
      <w:tr w:rsidR="00A730D0" w14:paraId="2FC29BCA" w14:textId="77777777" w:rsidTr="008350F3">
        <w:tc>
          <w:tcPr>
            <w:tcW w:w="3020" w:type="dxa"/>
            <w:vMerge/>
          </w:tcPr>
          <w:p w14:paraId="2CF9755E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79185CFA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6B3EE1D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 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1,01%/év</w:t>
            </w:r>
          </w:p>
        </w:tc>
      </w:tr>
    </w:tbl>
    <w:p w14:paraId="57DF5246" w14:textId="77777777" w:rsidR="00A730D0" w:rsidRDefault="00A730D0" w:rsidP="00A730D0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</w:t>
      </w:r>
      <w:r w:rsidRPr="00B74AA8">
        <w:rPr>
          <w:rFonts w:ascii="Arial" w:hAnsi="Arial" w:cs="Arial"/>
          <w:sz w:val="18"/>
          <w:szCs w:val="18"/>
          <w:lang w:val="hu-HU"/>
        </w:rPr>
        <w:lastRenderedPageBreak/>
        <w:t>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64163853" w14:textId="44AFDCCB" w:rsidR="00B74AA8" w:rsidRPr="00F80FD4" w:rsidRDefault="00B74AA8" w:rsidP="00F80FD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437BC5F5" w14:textId="77777777" w:rsidR="00B74AA8" w:rsidRPr="00B74AA8" w:rsidRDefault="00B74AA8" w:rsidP="00B74AA8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lastRenderedPageBreak/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11D77F56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B02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6C330A2B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  <w:bookmarkStart w:id="21" w:name="_Hlk62198895"/>
    <w:bookmarkStart w:id="22" w:name="_Hlk62198896"/>
    <w:bookmarkStart w:id="23" w:name="_Hlk62199138"/>
    <w:bookmarkStart w:id="24" w:name="_Hlk62199139"/>
    <w:r w:rsidRPr="00AB34C8">
      <w:rPr>
        <w:rFonts w:ascii="Arial" w:hAnsi="Arial" w:cs="Arial"/>
        <w:sz w:val="16"/>
        <w:szCs w:val="18"/>
      </w:rPr>
      <w:t xml:space="preserve">*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 w:rsidR="00B74AA8">
      <w:rPr>
        <w:rFonts w:ascii="Arial" w:hAnsi="Arial" w:cs="Arial"/>
        <w:sz w:val="16"/>
        <w:szCs w:val="18"/>
        <w:lang w:val="hu-HU"/>
      </w:rPr>
      <w:t>1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25" w:name="_Hlk56166541"/>
    <w:r w:rsidR="00015D0A">
      <w:rPr>
        <w:rFonts w:ascii="Arial" w:hAnsi="Arial" w:cs="Arial"/>
        <w:sz w:val="16"/>
        <w:szCs w:val="18"/>
        <w:lang w:val="hu-HU"/>
      </w:rPr>
      <w:t>augusztus 2</w:t>
    </w:r>
    <w:r w:rsidRPr="004D5159">
      <w:rPr>
        <w:rFonts w:ascii="Arial" w:hAnsi="Arial" w:cs="Arial"/>
        <w:sz w:val="16"/>
        <w:szCs w:val="18"/>
        <w:lang w:val="hu-HU"/>
      </w:rPr>
      <w:t xml:space="preserve">-től </w:t>
    </w:r>
    <w:bookmarkEnd w:id="25"/>
    <w:r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PartnerWeben 2021. </w:t>
    </w:r>
    <w:r w:rsidR="00015D0A">
      <w:rPr>
        <w:rFonts w:ascii="Arial" w:hAnsi="Arial" w:cs="Arial"/>
        <w:sz w:val="16"/>
        <w:szCs w:val="18"/>
        <w:lang w:val="hu-HU"/>
      </w:rPr>
      <w:t xml:space="preserve">december </w:t>
    </w:r>
    <w:bookmarkStart w:id="26" w:name="_Hlk56166551"/>
    <w:r w:rsidR="0051381F">
      <w:rPr>
        <w:rFonts w:ascii="Arial" w:hAnsi="Arial" w:cs="Arial"/>
        <w:sz w:val="16"/>
        <w:szCs w:val="18"/>
        <w:lang w:val="hu-HU"/>
      </w:rPr>
      <w:t>15</w:t>
    </w:r>
    <w:r w:rsidRPr="004D5159">
      <w:rPr>
        <w:rFonts w:ascii="Arial" w:hAnsi="Arial" w:cs="Arial"/>
        <w:sz w:val="16"/>
        <w:szCs w:val="18"/>
        <w:lang w:val="hu-HU"/>
      </w:rPr>
      <w:t>-ig</w:t>
    </w:r>
    <w:bookmarkEnd w:id="26"/>
    <w:r w:rsidRPr="004D5159">
      <w:rPr>
        <w:rFonts w:ascii="Arial" w:hAnsi="Arial" w:cs="Arial"/>
        <w:sz w:val="16"/>
        <w:szCs w:val="18"/>
        <w:lang w:val="hu-HU"/>
      </w:rPr>
      <w:t xml:space="preserve"> benyújtott kérelmek vonatkozásában fogadja el</w:t>
    </w:r>
    <w:r w:rsidRPr="00AB34C8">
      <w:rPr>
        <w:rFonts w:ascii="Arial" w:hAnsi="Arial" w:cs="Arial"/>
        <w:sz w:val="16"/>
        <w:szCs w:val="18"/>
      </w:rPr>
      <w:t>.</w:t>
    </w:r>
    <w:bookmarkEnd w:id="21"/>
    <w:bookmarkEnd w:id="22"/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15416" w14:textId="77777777" w:rsidR="005B32E7" w:rsidRDefault="005B32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0A4B21" w:rsidRDefault="00E42F43" w:rsidP="000F65F1">
      <w:pPr>
        <w:pStyle w:val="Lbjegyzetszveg"/>
        <w:jc w:val="both"/>
        <w:rPr>
          <w:lang w:val="hu-HU"/>
        </w:rPr>
      </w:pPr>
      <w:r w:rsidRPr="005C2E9B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5C2E9B">
        <w:rPr>
          <w:rFonts w:ascii="Arial" w:hAnsi="Arial" w:cs="Arial"/>
          <w:sz w:val="16"/>
          <w:szCs w:val="16"/>
          <w:lang w:val="hu-HU"/>
        </w:rPr>
        <w:t xml:space="preserve"> </w:t>
      </w:r>
      <w:r w:rsidRPr="001D0326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Default="00E42F43" w:rsidP="000F65F1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3E1AAB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Default="00E42F43" w:rsidP="000F65F1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6EF994A" w14:textId="36B87140" w:rsidR="00015D0A" w:rsidRPr="00BF4D98" w:rsidRDefault="00015D0A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</w:t>
      </w:r>
    </w:p>
  </w:footnote>
  <w:footnote w:id="8">
    <w:p w14:paraId="14CAE298" w14:textId="218685D8" w:rsidR="00B5219E" w:rsidRPr="00BF4D98" w:rsidRDefault="00B5219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9">
    <w:p w14:paraId="29297A8B" w14:textId="7777777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374EE942" w14:textId="77777777" w:rsidR="00B74AA8" w:rsidRPr="00130A5F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11">
    <w:p w14:paraId="2D64229E" w14:textId="77777777" w:rsidR="00A730D0" w:rsidRPr="00C41DDC" w:rsidRDefault="00A730D0" w:rsidP="00A730D0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320C9">
        <w:rPr>
          <w:rFonts w:ascii="Arial" w:hAnsi="Arial" w:cs="Arial"/>
          <w:sz w:val="18"/>
          <w:szCs w:val="18"/>
        </w:rPr>
        <w:t>Állami támogatási intézkedésekre vonatkozó ideiglenes keret a gazdaságnak a jelenlegi COVID-19 járvánnyal összefüggésben való támogatása céljából című bizottsági közlemény</w:t>
      </w:r>
      <w:r>
        <w:rPr>
          <w:rFonts w:ascii="Arial" w:hAnsi="Arial" w:cs="Arial"/>
          <w:sz w:val="18"/>
          <w:szCs w:val="18"/>
          <w:lang w:val="hu-HU"/>
        </w:rPr>
        <w:t xml:space="preserve">en alapuló jogcím.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3" name="Kép 3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72EF479D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2021. </w:t>
    </w:r>
    <w:r w:rsidR="005B32E7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december 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től a PartnerWeben benyújtott kérelmekre*</w:t>
    </w:r>
  </w:p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D2AF7" w14:textId="77777777" w:rsidR="005B32E7" w:rsidRDefault="005B32E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7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0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3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5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6"/>
  </w:num>
  <w:num w:numId="3">
    <w:abstractNumId w:val="33"/>
  </w:num>
  <w:num w:numId="4">
    <w:abstractNumId w:val="6"/>
  </w:num>
  <w:num w:numId="5">
    <w:abstractNumId w:val="20"/>
  </w:num>
  <w:num w:numId="6">
    <w:abstractNumId w:val="10"/>
  </w:num>
  <w:num w:numId="7">
    <w:abstractNumId w:val="14"/>
  </w:num>
  <w:num w:numId="8">
    <w:abstractNumId w:val="24"/>
  </w:num>
  <w:num w:numId="9">
    <w:abstractNumId w:val="35"/>
  </w:num>
  <w:num w:numId="10">
    <w:abstractNumId w:val="19"/>
  </w:num>
  <w:num w:numId="11">
    <w:abstractNumId w:val="30"/>
  </w:num>
  <w:num w:numId="12">
    <w:abstractNumId w:val="15"/>
  </w:num>
  <w:num w:numId="13">
    <w:abstractNumId w:val="18"/>
  </w:num>
  <w:num w:numId="14">
    <w:abstractNumId w:val="21"/>
  </w:num>
  <w:num w:numId="15">
    <w:abstractNumId w:val="25"/>
  </w:num>
  <w:num w:numId="16">
    <w:abstractNumId w:val="13"/>
  </w:num>
  <w:num w:numId="17">
    <w:abstractNumId w:val="4"/>
  </w:num>
  <w:num w:numId="18">
    <w:abstractNumId w:val="28"/>
  </w:num>
  <w:num w:numId="19">
    <w:abstractNumId w:val="16"/>
  </w:num>
  <w:num w:numId="20">
    <w:abstractNumId w:val="9"/>
  </w:num>
  <w:num w:numId="21">
    <w:abstractNumId w:val="1"/>
  </w:num>
  <w:num w:numId="22">
    <w:abstractNumId w:val="29"/>
  </w:num>
  <w:num w:numId="23">
    <w:abstractNumId w:val="7"/>
  </w:num>
  <w:num w:numId="24">
    <w:abstractNumId w:val="0"/>
  </w:num>
  <w:num w:numId="25">
    <w:abstractNumId w:val="32"/>
  </w:num>
  <w:num w:numId="26">
    <w:abstractNumId w:val="8"/>
  </w:num>
  <w:num w:numId="27">
    <w:abstractNumId w:val="31"/>
  </w:num>
  <w:num w:numId="28">
    <w:abstractNumId w:val="11"/>
  </w:num>
  <w:num w:numId="29">
    <w:abstractNumId w:val="22"/>
  </w:num>
  <w:num w:numId="30">
    <w:abstractNumId w:val="5"/>
  </w:num>
  <w:num w:numId="31">
    <w:abstractNumId w:val="2"/>
  </w:num>
  <w:num w:numId="32">
    <w:abstractNumId w:val="23"/>
  </w:num>
  <w:num w:numId="33">
    <w:abstractNumId w:val="12"/>
  </w:num>
  <w:num w:numId="34">
    <w:abstractNumId w:val="27"/>
  </w:num>
  <w:num w:numId="35">
    <w:abstractNumId w:val="17"/>
  </w:num>
  <w:num w:numId="36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Wz1NXPVr1Pg1y11n5Lw9BpZLm+7UL81veybWtNqAtd/k9y1XUJvhne31yylbbMyhi59v4+enlNJfn5uwCE3YQ==" w:salt="6eFOLhoXHlSnxflX9bUbx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4BCD"/>
    <w:rsid w:val="00091A82"/>
    <w:rsid w:val="00093919"/>
    <w:rsid w:val="000971C8"/>
    <w:rsid w:val="000A0A4C"/>
    <w:rsid w:val="000A0E0F"/>
    <w:rsid w:val="000A1DFF"/>
    <w:rsid w:val="000A1F77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46DB"/>
    <w:rsid w:val="000C5585"/>
    <w:rsid w:val="000D12BC"/>
    <w:rsid w:val="000D2AD6"/>
    <w:rsid w:val="000D2C5A"/>
    <w:rsid w:val="000D4707"/>
    <w:rsid w:val="000D692C"/>
    <w:rsid w:val="000E0950"/>
    <w:rsid w:val="000E0A1D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6CF7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5BD2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6655E"/>
    <w:rsid w:val="002708A3"/>
    <w:rsid w:val="00275CBE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1634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7CD8"/>
    <w:rsid w:val="004D0D44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381F"/>
    <w:rsid w:val="00523A8D"/>
    <w:rsid w:val="005268D7"/>
    <w:rsid w:val="005269E9"/>
    <w:rsid w:val="00531020"/>
    <w:rsid w:val="005325D2"/>
    <w:rsid w:val="00533475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E09E4"/>
    <w:rsid w:val="005E4C80"/>
    <w:rsid w:val="005E6C60"/>
    <w:rsid w:val="005F17D3"/>
    <w:rsid w:val="005F1944"/>
    <w:rsid w:val="005F2F69"/>
    <w:rsid w:val="005F69E2"/>
    <w:rsid w:val="005F6AEA"/>
    <w:rsid w:val="0060204C"/>
    <w:rsid w:val="0060205E"/>
    <w:rsid w:val="00606032"/>
    <w:rsid w:val="0061025A"/>
    <w:rsid w:val="00610AB0"/>
    <w:rsid w:val="006118F0"/>
    <w:rsid w:val="006204C2"/>
    <w:rsid w:val="00621DA4"/>
    <w:rsid w:val="00622A74"/>
    <w:rsid w:val="006243A4"/>
    <w:rsid w:val="00625AA2"/>
    <w:rsid w:val="006261BD"/>
    <w:rsid w:val="00627A68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2F7B"/>
    <w:rsid w:val="006E6083"/>
    <w:rsid w:val="006E6DA6"/>
    <w:rsid w:val="006E73CB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86888"/>
    <w:rsid w:val="0079006C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652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50FD0"/>
    <w:rsid w:val="0085144A"/>
    <w:rsid w:val="00853AA6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4ACB"/>
    <w:rsid w:val="008B76BF"/>
    <w:rsid w:val="008C1E6D"/>
    <w:rsid w:val="008C2207"/>
    <w:rsid w:val="008C3AD5"/>
    <w:rsid w:val="008C5620"/>
    <w:rsid w:val="008C5FFF"/>
    <w:rsid w:val="008C6CD2"/>
    <w:rsid w:val="008D2138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416C"/>
    <w:rsid w:val="00906297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4B15"/>
    <w:rsid w:val="00997C0E"/>
    <w:rsid w:val="009A0B86"/>
    <w:rsid w:val="009A1DFA"/>
    <w:rsid w:val="009A1EA6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C71"/>
    <w:rsid w:val="00AC2DEE"/>
    <w:rsid w:val="00AD08C9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7BBB"/>
    <w:rsid w:val="00BE1959"/>
    <w:rsid w:val="00BE33BB"/>
    <w:rsid w:val="00BE76D2"/>
    <w:rsid w:val="00BE7CD2"/>
    <w:rsid w:val="00BF30CE"/>
    <w:rsid w:val="00BF4D98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3D1D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1F66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41F6"/>
    <w:rsid w:val="00E002C2"/>
    <w:rsid w:val="00E0362E"/>
    <w:rsid w:val="00E051D2"/>
    <w:rsid w:val="00E0543A"/>
    <w:rsid w:val="00E12414"/>
    <w:rsid w:val="00E126D9"/>
    <w:rsid w:val="00E15E2C"/>
    <w:rsid w:val="00E16F66"/>
    <w:rsid w:val="00E20516"/>
    <w:rsid w:val="00E223D7"/>
    <w:rsid w:val="00E24078"/>
    <w:rsid w:val="00E25168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854"/>
    <w:rsid w:val="00F25508"/>
    <w:rsid w:val="00F364F7"/>
    <w:rsid w:val="00F369B6"/>
    <w:rsid w:val="00F42C0E"/>
    <w:rsid w:val="00F43370"/>
    <w:rsid w:val="00F4442F"/>
    <w:rsid w:val="00F44445"/>
    <w:rsid w:val="00F45928"/>
    <w:rsid w:val="00F51183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9E9"/>
    <w:rsid w:val="00F74CCA"/>
    <w:rsid w:val="00F761DB"/>
    <w:rsid w:val="00F77006"/>
    <w:rsid w:val="00F77138"/>
    <w:rsid w:val="00F80ACC"/>
    <w:rsid w:val="00F80FD4"/>
    <w:rsid w:val="00F81BEB"/>
    <w:rsid w:val="00F82850"/>
    <w:rsid w:val="00F83784"/>
    <w:rsid w:val="00F83CD3"/>
    <w:rsid w:val="00F87A6B"/>
    <w:rsid w:val="00F87F26"/>
    <w:rsid w:val="00F90972"/>
    <w:rsid w:val="00F91FD7"/>
    <w:rsid w:val="00F92543"/>
    <w:rsid w:val="00F929CD"/>
    <w:rsid w:val="00F959A2"/>
    <w:rsid w:val="00F95BD4"/>
    <w:rsid w:val="00F95E8B"/>
    <w:rsid w:val="00F97FB4"/>
    <w:rsid w:val="00FA158F"/>
    <w:rsid w:val="00FA19C6"/>
    <w:rsid w:val="00FA52B5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E6F"/>
    <w:rsid w:val="00FF66A7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59AF-7B53-4136-8852-2912B20F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2014.04.15..dot</Template>
  <TotalTime>1</TotalTime>
  <Pages>13</Pages>
  <Words>5696</Words>
  <Characters>39307</Characters>
  <Application>Microsoft Office Word</Application>
  <DocSecurity>4</DocSecurity>
  <Lines>327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Király Gabriella</cp:lastModifiedBy>
  <cp:revision>2</cp:revision>
  <cp:lastPrinted>2021-05-25T13:43:00Z</cp:lastPrinted>
  <dcterms:created xsi:type="dcterms:W3CDTF">2021-12-08T14:10:00Z</dcterms:created>
  <dcterms:modified xsi:type="dcterms:W3CDTF">2021-12-08T14:10:00Z</dcterms:modified>
</cp:coreProperties>
</file>