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</w:t>
      </w:r>
      <w:r w:rsidRPr="00782929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54B665A6" w14:textId="61B4C470" w:rsidR="008E03EF" w:rsidRDefault="0090416C" w:rsidP="008D6DF3">
      <w:pPr>
        <w:numPr>
          <w:ilvl w:val="1"/>
          <w:numId w:val="14"/>
        </w:numPr>
        <w:tabs>
          <w:tab w:val="left" w:pos="1134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D1296A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77777777" w:rsidR="00943D7C" w:rsidRDefault="008E03EF" w:rsidP="008D6DF3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A672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="00AA6723" w:rsidRPr="00F42CA8">
        <w:rPr>
          <w:rFonts w:ascii="Arial" w:hAnsi="Arial" w:cs="Arial"/>
          <w:sz w:val="18"/>
          <w:szCs w:val="18"/>
          <w:lang w:val="hu-HU"/>
        </w:rPr>
        <w:t xml:space="preserve"> 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számított 90 napon belül a díj első évi </w:t>
      </w:r>
      <w:r w:rsidRPr="004A76F2">
        <w:rPr>
          <w:rFonts w:ascii="Arial" w:hAnsi="Arial" w:cs="Arial"/>
          <w:sz w:val="18"/>
          <w:szCs w:val="18"/>
          <w:lang w:val="hu-HU"/>
        </w:rPr>
        <w:t>összege (illetve az egyösszegű díj) nem kerül jóváírásra az Alapítvány számláján</w:t>
      </w:r>
      <w:r w:rsidR="00943D7C">
        <w:rPr>
          <w:rFonts w:ascii="Arial" w:hAnsi="Arial" w:cs="Arial"/>
          <w:sz w:val="18"/>
          <w:szCs w:val="18"/>
          <w:lang w:val="hu-HU"/>
        </w:rPr>
        <w:t>;</w:t>
      </w:r>
    </w:p>
    <w:p w14:paraId="653FB7DC" w14:textId="277146E0" w:rsidR="0090416C" w:rsidRPr="004A76F2" w:rsidRDefault="00943D7C" w:rsidP="008D6DF3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943D7C">
        <w:rPr>
          <w:rFonts w:ascii="Arial" w:hAnsi="Arial" w:cs="Arial"/>
          <w:sz w:val="18"/>
          <w:szCs w:val="18"/>
          <w:lang w:val="hu-HU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amennyiben saját hitel kiváltása esetén az Üzletszabályzat V.3.1. pont szerint a kiváltott szerződés kapcsán fizetendő kezességi díj a kiváltó szerződésre vonatkozó Kezességi Levél kibocsátásától számított 120 napon belül nem kerül megfizetésre.</w:t>
      </w:r>
    </w:p>
    <w:p w14:paraId="587D4F4F" w14:textId="308BEF00" w:rsidR="00870EC2" w:rsidRPr="00782929" w:rsidRDefault="00870EC2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4A76F2">
        <w:rPr>
          <w:rFonts w:ascii="Arial" w:hAnsi="Arial" w:cs="Arial"/>
          <w:sz w:val="18"/>
          <w:szCs w:val="18"/>
          <w:lang w:val="hu-HU"/>
        </w:rPr>
        <w:t>A pénzügyi intézmény és az Alapítvány közös megegyezése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alapján megszüntetésre kerül a kezességi szerződés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annak az új</w:t>
      </w:r>
      <w:r w:rsidR="00543E08" w:rsidRPr="00782929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 w:rsidRPr="00782929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a napjával, amelynek célja, </w:t>
      </w:r>
      <w:r w:rsidR="00943D7C">
        <w:rPr>
          <w:rFonts w:ascii="Arial" w:hAnsi="Arial" w:cs="Arial"/>
          <w:sz w:val="18"/>
          <w:szCs w:val="18"/>
          <w:lang w:val="hu-HU"/>
        </w:rPr>
        <w:t xml:space="preserve">saját hitel kiváltása, feltéve, hogy a kiváltandó hitel is 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alapítványi kezességgel biztosított  </w:t>
      </w:r>
      <w:r w:rsidR="00485FFC" w:rsidRPr="00782929">
        <w:rPr>
          <w:rFonts w:ascii="Arial" w:hAnsi="Arial" w:cs="Arial"/>
          <w:sz w:val="18"/>
          <w:szCs w:val="18"/>
          <w:lang w:val="hu-HU"/>
        </w:rPr>
        <w:t>– a pénzügyi intézménynek az új szerződés megkötésétől számított 90 napon belül megtett, a folyósítás elmaradására vonatkozó, Rendszerben történő jelzése kivételével –</w:t>
      </w:r>
      <w:r w:rsidR="00485FFC" w:rsidRPr="00782929">
        <w:rPr>
          <w:rFonts w:ascii="Arial" w:hAnsi="Arial" w:cs="Arial"/>
          <w:i/>
          <w:sz w:val="18"/>
          <w:szCs w:val="18"/>
          <w:lang w:val="hu-HU"/>
        </w:rPr>
        <w:t xml:space="preserve">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abban az esetben, amennyiben az új kezességi szerződés első évi kezességi díja megfizetésre kerül.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pénzügyi intézmény kezességi szerződés megszüntetésre irányuló nyilatkozatának az új kezességi szerződés díjának megfizetése minősül, amelynek alapítványi elfogadása, és ezáltal a megszüntetéshez szükséges közös akarategység létrejötte az Üzletszabályzat </w:t>
      </w:r>
      <w:r w:rsidR="00580B65" w:rsidRPr="00782929">
        <w:rPr>
          <w:rFonts w:ascii="Arial" w:hAnsi="Arial" w:cs="Arial"/>
          <w:sz w:val="18"/>
          <w:szCs w:val="18"/>
          <w:lang w:val="hu-HU"/>
        </w:rPr>
        <w:t>VIII</w:t>
      </w:r>
      <w:r w:rsidRPr="00782929">
        <w:rPr>
          <w:rFonts w:ascii="Arial" w:hAnsi="Arial" w:cs="Arial"/>
          <w:sz w:val="18"/>
          <w:szCs w:val="18"/>
          <w:lang w:val="hu-HU"/>
        </w:rPr>
        <w:t>.2</w:t>
      </w:r>
      <w:r w:rsidR="00D268BE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pontján alapul</w:t>
      </w:r>
      <w:r w:rsidR="001514A2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</w:t>
      </w:r>
      <w:r w:rsidR="000971C8" w:rsidRPr="00782929">
        <w:rPr>
          <w:rFonts w:ascii="Arial" w:hAnsi="Arial" w:cs="Arial"/>
          <w:sz w:val="18"/>
          <w:szCs w:val="18"/>
          <w:lang w:val="hu-HU"/>
        </w:rPr>
        <w:lastRenderedPageBreak/>
        <w:t>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5DBF7814" w:rsidR="00FC4C4C" w:rsidRPr="00782929" w:rsidRDefault="00FC4C4C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lastRenderedPageBreak/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8A05E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111692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lastRenderedPageBreak/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F5C05" w14:textId="4F19C04D" w:rsidR="00DC5CF6" w:rsidRPr="00F1278E" w:rsidRDefault="00DC5CF6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53674BD7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2021.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Pr="00B74AA8">
        <w:rPr>
          <w:rFonts w:ascii="Arial" w:hAnsi="Arial" w:cs="Arial"/>
          <w:sz w:val="18"/>
          <w:szCs w:val="18"/>
          <w:lang w:val="hu-HU"/>
        </w:rPr>
        <w:t>július 1-től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F1278E">
              <w:rPr>
                <w:szCs w:val="20"/>
                <w:lang w:eastAsia="hu-HU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703"/>
        <w:gridCol w:w="1699"/>
        <w:gridCol w:w="1700"/>
      </w:tblGrid>
      <w:tr w:rsidR="00B74AA8" w:rsidRPr="00B74AA8" w14:paraId="47EBB9DD" w14:textId="77777777" w:rsidTr="00F1278E">
        <w:trPr>
          <w:trHeight w:val="1016"/>
        </w:trPr>
        <w:tc>
          <w:tcPr>
            <w:tcW w:w="2263" w:type="dxa"/>
          </w:tcPr>
          <w:p w14:paraId="4B0C4C34" w14:textId="77777777" w:rsidR="00B74AA8" w:rsidRPr="00B74AA8" w:rsidRDefault="00B74AA8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31D443E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2021. december 31-ig</w:t>
            </w:r>
            <w:r w:rsidRPr="00F1278E">
              <w:rPr>
                <w:szCs w:val="20"/>
                <w:lang w:eastAsia="hu-HU"/>
              </w:rPr>
              <w:footnoteReference w:id="7"/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699" w:type="dxa"/>
            <w:vAlign w:val="center"/>
          </w:tcPr>
          <w:p w14:paraId="373CD22D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nélkül (bruttó)</w:t>
            </w:r>
          </w:p>
        </w:tc>
        <w:tc>
          <w:tcPr>
            <w:tcW w:w="1699" w:type="dxa"/>
          </w:tcPr>
          <w:p w14:paraId="3357CE1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2021. december 31-ig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4A8ABFC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mellett (nettó)</w:t>
            </w:r>
            <w:r w:rsidRPr="00F1278E">
              <w:rPr>
                <w:szCs w:val="20"/>
                <w:lang w:eastAsia="hu-HU"/>
              </w:rPr>
              <w:footnoteReference w:id="8"/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B74AA8" w:rsidRPr="00B74AA8" w14:paraId="5097F2C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1699" w:type="dxa"/>
            <w:vAlign w:val="center"/>
          </w:tcPr>
          <w:p w14:paraId="54B3D0F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699" w:type="dxa"/>
            <w:vAlign w:val="center"/>
          </w:tcPr>
          <w:p w14:paraId="1165908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1699" w:type="dxa"/>
            <w:vAlign w:val="center"/>
          </w:tcPr>
          <w:p w14:paraId="0065F58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628983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B74AA8" w:rsidRPr="00B74AA8" w14:paraId="700023A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398" w:type="dxa"/>
            <w:gridSpan w:val="2"/>
            <w:vAlign w:val="center"/>
          </w:tcPr>
          <w:p w14:paraId="6C495A0C" w14:textId="3CD5609B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9" w:type="dxa"/>
            <w:gridSpan w:val="2"/>
            <w:vAlign w:val="center"/>
          </w:tcPr>
          <w:p w14:paraId="55105E57" w14:textId="60E7EA8E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3B4F55E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gridSpan w:val="2"/>
            <w:vAlign w:val="center"/>
          </w:tcPr>
          <w:p w14:paraId="5727E71D" w14:textId="3C1E38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395" w:type="dxa"/>
            <w:gridSpan w:val="2"/>
            <w:vAlign w:val="center"/>
          </w:tcPr>
          <w:p w14:paraId="30DA21CC" w14:textId="6E585AB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B74AA8" w:rsidRPr="00B74AA8" w14:paraId="4BAFF23B" w14:textId="77777777" w:rsidTr="00F1278E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gridSpan w:val="2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5" w:type="dxa"/>
            <w:gridSpan w:val="2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F1278E">
        <w:footnoteReference w:id="9"/>
      </w:r>
      <w:r w:rsidRPr="00B74AA8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F1278E">
        <w:footnoteReference w:id="10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B74AA8" w:rsidRPr="00B74AA8" w14:paraId="4485169D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1A389BC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08BC8D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4E9C966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30C9D3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68423C7D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14%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2E36AC3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0278785F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11%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F6A16A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33F35E8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34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1A7E4FCA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11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3D0C4FAE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  <w:r w:rsidRPr="00B74AA8">
        <w:rPr>
          <w:rFonts w:ascii="Arial" w:hAnsi="Arial" w:cs="Arial"/>
          <w:sz w:val="18"/>
          <w:szCs w:val="18"/>
          <w:lang w:val="x-none"/>
        </w:rPr>
        <w:t>A</w:t>
      </w:r>
      <w:r w:rsidRPr="00F1278E">
        <w:rPr>
          <w:rFonts w:ascii="Arial" w:hAnsi="Arial"/>
          <w:sz w:val="18"/>
          <w:lang w:val="hu-HU"/>
        </w:rPr>
        <w:t xml:space="preserve"> piaci kezességi</w:t>
      </w:r>
      <w:r w:rsidRPr="00B74AA8">
        <w:rPr>
          <w:rFonts w:ascii="Arial" w:hAnsi="Arial" w:cs="Arial"/>
          <w:sz w:val="18"/>
          <w:szCs w:val="18"/>
          <w:lang w:val="x-none"/>
        </w:rPr>
        <w:t xml:space="preserve"> díj minimális összege </w:t>
      </w:r>
      <w:r w:rsidRPr="00F1278E">
        <w:rPr>
          <w:rFonts w:ascii="Arial" w:hAnsi="Arial"/>
          <w:sz w:val="18"/>
          <w:lang w:val="hu-HU"/>
        </w:rPr>
        <w:t xml:space="preserve">1 </w:t>
      </w:r>
      <w:r w:rsidRPr="00B74AA8">
        <w:rPr>
          <w:rFonts w:ascii="Arial" w:hAnsi="Arial" w:cs="Arial"/>
          <w:sz w:val="18"/>
          <w:szCs w:val="18"/>
          <w:lang w:val="x-none"/>
        </w:rPr>
        <w:t>000 Ft.</w:t>
      </w: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178864B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sz w:val="18"/>
          <w:lang w:val="hu-HU"/>
        </w:rPr>
        <w:t xml:space="preserve">Az 1 000 Ft-ot el nem érő összegű COSME kezességi díj elengedésre kerül. </w:t>
      </w:r>
    </w:p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42A53B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 Beruházási Hitel Plusz Program kezességi díj évenkénti mértéke</w:t>
      </w:r>
    </w:p>
    <w:p w14:paraId="46DB66C1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6A01E5E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65DEEA4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33CE613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0F743008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B74AA8" w:rsidRPr="00B74AA8" w14:paraId="0936B9B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D7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17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20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B74AA8" w:rsidRPr="00B74AA8" w14:paraId="15FFB3FB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344A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C5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C9E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B74AA8" w:rsidRPr="00B74AA8" w14:paraId="5DD83A76" w14:textId="77777777" w:rsidTr="00F1278E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0D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AB9E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9920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4B47B8E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</w:p>
    <w:p w14:paraId="198D4F4F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iCs/>
          <w:sz w:val="18"/>
          <w:szCs w:val="18"/>
          <w:u w:val="single"/>
          <w:lang w:val="hu-HU"/>
        </w:rPr>
        <w:t>5.2 Piaci kezességi díj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7D5B792B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B74AA8" w:rsidRPr="00B74AA8" w14:paraId="33A59314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77777777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F1278E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1970AC5A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1290C2F4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14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6294F423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lastRenderedPageBreak/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</w:t>
      </w:r>
      <w:r w:rsidRPr="00F1278E">
        <w:rPr>
          <w:rFonts w:ascii="Arial" w:hAnsi="Arial"/>
          <w:sz w:val="18"/>
          <w:lang w:val="hu-HU"/>
        </w:rPr>
        <w:lastRenderedPageBreak/>
        <w:t>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lastRenderedPageBreak/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6416385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437BC5F5" w14:textId="77777777" w:rsidR="00B74AA8" w:rsidRPr="00B74AA8" w:rsidRDefault="00B74AA8" w:rsidP="00B74AA8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11D77F56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B02B32">
      <w:headerReference w:type="even" r:id="rId8"/>
      <w:headerReference w:type="default" r:id="rId9"/>
      <w:footerReference w:type="even" r:id="rId10"/>
      <w:footerReference w:type="default" r:id="rId11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40662F97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  <w:bookmarkStart w:id="21" w:name="_Hlk62198895"/>
    <w:bookmarkStart w:id="22" w:name="_Hlk62198896"/>
    <w:bookmarkStart w:id="23" w:name="_Hlk62199138"/>
    <w:bookmarkStart w:id="24" w:name="_Hlk62199139"/>
    <w:r w:rsidRPr="00AB34C8">
      <w:rPr>
        <w:rFonts w:ascii="Arial" w:hAnsi="Arial" w:cs="Arial"/>
        <w:sz w:val="16"/>
        <w:szCs w:val="18"/>
      </w:rPr>
      <w:t xml:space="preserve">*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 w:rsidR="00B74AA8">
      <w:rPr>
        <w:rFonts w:ascii="Arial" w:hAnsi="Arial" w:cs="Arial"/>
        <w:sz w:val="16"/>
        <w:szCs w:val="18"/>
        <w:lang w:val="hu-HU"/>
      </w:rPr>
      <w:t>1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25" w:name="_Hlk56166541"/>
    <w:r w:rsidR="00B74AA8">
      <w:rPr>
        <w:rFonts w:ascii="Arial" w:hAnsi="Arial" w:cs="Arial"/>
        <w:sz w:val="16"/>
        <w:szCs w:val="18"/>
        <w:lang w:val="hu-HU"/>
      </w:rPr>
      <w:t xml:space="preserve">február </w:t>
    </w:r>
    <w:r w:rsidRPr="004D5159">
      <w:rPr>
        <w:rFonts w:ascii="Arial" w:hAnsi="Arial" w:cs="Arial"/>
        <w:sz w:val="16"/>
        <w:szCs w:val="18"/>
        <w:lang w:val="hu-HU"/>
      </w:rPr>
      <w:t xml:space="preserve">1-től </w:t>
    </w:r>
    <w:bookmarkEnd w:id="25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PartnerWeben 2021. </w:t>
    </w:r>
    <w:r w:rsidR="00B74AA8">
      <w:rPr>
        <w:rFonts w:ascii="Arial" w:hAnsi="Arial" w:cs="Arial"/>
        <w:sz w:val="16"/>
        <w:szCs w:val="18"/>
        <w:lang w:val="hu-HU"/>
      </w:rPr>
      <w:t>július</w:t>
    </w:r>
    <w:r w:rsidRPr="004D5159">
      <w:rPr>
        <w:rFonts w:ascii="Arial" w:hAnsi="Arial" w:cs="Arial"/>
        <w:sz w:val="16"/>
        <w:szCs w:val="18"/>
        <w:lang w:val="hu-HU"/>
      </w:rPr>
      <w:t xml:space="preserve"> </w:t>
    </w:r>
    <w:r w:rsidR="00182558">
      <w:rPr>
        <w:rFonts w:ascii="Arial" w:hAnsi="Arial" w:cs="Arial"/>
        <w:sz w:val="16"/>
        <w:szCs w:val="18"/>
        <w:lang w:val="hu-HU"/>
      </w:rPr>
      <w:t>15</w:t>
    </w:r>
    <w:bookmarkStart w:id="26" w:name="_Hlk56166551"/>
    <w:r w:rsidRPr="004D5159">
      <w:rPr>
        <w:rFonts w:ascii="Arial" w:hAnsi="Arial" w:cs="Arial"/>
        <w:sz w:val="16"/>
        <w:szCs w:val="18"/>
        <w:lang w:val="hu-HU"/>
      </w:rPr>
      <w:t>-ig</w:t>
    </w:r>
    <w:bookmarkEnd w:id="26"/>
    <w:r w:rsidRPr="004D5159">
      <w:rPr>
        <w:rFonts w:ascii="Arial" w:hAnsi="Arial" w:cs="Arial"/>
        <w:sz w:val="16"/>
        <w:szCs w:val="18"/>
        <w:lang w:val="hu-HU"/>
      </w:rPr>
      <w:t xml:space="preserve"> benyújtott kérelmek vonatkozásában fogadja el</w:t>
    </w:r>
    <w:r w:rsidRPr="00AB34C8">
      <w:rPr>
        <w:rFonts w:ascii="Arial" w:hAnsi="Arial" w:cs="Arial"/>
        <w:sz w:val="16"/>
        <w:szCs w:val="18"/>
      </w:rPr>
      <w:t>.</w:t>
    </w:r>
    <w:bookmarkEnd w:id="21"/>
    <w:bookmarkEnd w:id="22"/>
    <w:bookmarkEnd w:id="23"/>
    <w:bookmarkEnd w:id="2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0A4B21" w:rsidRDefault="00E42F43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Default="00E42F43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Default="00E42F43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2B1C6E29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</w:rPr>
        <w:footnoteRef/>
      </w:r>
      <w:r w:rsidRPr="00E01407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időpontok.</w:t>
      </w:r>
    </w:p>
  </w:footnote>
  <w:footnote w:id="8">
    <w:p w14:paraId="7CBAE67E" w14:textId="77777777" w:rsidR="00B74AA8" w:rsidRPr="00130A5F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9">
    <w:p w14:paraId="29297A8B" w14:textId="7777777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374EE942" w14:textId="77777777" w:rsidR="00B74AA8" w:rsidRPr="00130A5F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11FB3FD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2021. </w:t>
    </w:r>
    <w:r w:rsidR="00B74AA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1-jétől a PartnerWeben benyújtott kérelmekre*</w:t>
    </w:r>
  </w:p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7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0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3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5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6"/>
  </w:num>
  <w:num w:numId="3">
    <w:abstractNumId w:val="33"/>
  </w:num>
  <w:num w:numId="4">
    <w:abstractNumId w:val="6"/>
  </w:num>
  <w:num w:numId="5">
    <w:abstractNumId w:val="20"/>
  </w:num>
  <w:num w:numId="6">
    <w:abstractNumId w:val="10"/>
  </w:num>
  <w:num w:numId="7">
    <w:abstractNumId w:val="14"/>
  </w:num>
  <w:num w:numId="8">
    <w:abstractNumId w:val="24"/>
  </w:num>
  <w:num w:numId="9">
    <w:abstractNumId w:val="35"/>
  </w:num>
  <w:num w:numId="10">
    <w:abstractNumId w:val="19"/>
  </w:num>
  <w:num w:numId="11">
    <w:abstractNumId w:val="30"/>
  </w:num>
  <w:num w:numId="12">
    <w:abstractNumId w:val="15"/>
  </w:num>
  <w:num w:numId="13">
    <w:abstractNumId w:val="18"/>
  </w:num>
  <w:num w:numId="14">
    <w:abstractNumId w:val="21"/>
  </w:num>
  <w:num w:numId="15">
    <w:abstractNumId w:val="25"/>
  </w:num>
  <w:num w:numId="16">
    <w:abstractNumId w:val="13"/>
  </w:num>
  <w:num w:numId="17">
    <w:abstractNumId w:val="4"/>
  </w:num>
  <w:num w:numId="18">
    <w:abstractNumId w:val="28"/>
  </w:num>
  <w:num w:numId="19">
    <w:abstractNumId w:val="16"/>
  </w:num>
  <w:num w:numId="20">
    <w:abstractNumId w:val="9"/>
  </w:num>
  <w:num w:numId="21">
    <w:abstractNumId w:val="1"/>
  </w:num>
  <w:num w:numId="22">
    <w:abstractNumId w:val="29"/>
  </w:num>
  <w:num w:numId="23">
    <w:abstractNumId w:val="7"/>
  </w:num>
  <w:num w:numId="24">
    <w:abstractNumId w:val="0"/>
  </w:num>
  <w:num w:numId="25">
    <w:abstractNumId w:val="32"/>
  </w:num>
  <w:num w:numId="26">
    <w:abstractNumId w:val="8"/>
  </w:num>
  <w:num w:numId="27">
    <w:abstractNumId w:val="31"/>
  </w:num>
  <w:num w:numId="28">
    <w:abstractNumId w:val="11"/>
  </w:num>
  <w:num w:numId="29">
    <w:abstractNumId w:val="22"/>
  </w:num>
  <w:num w:numId="30">
    <w:abstractNumId w:val="5"/>
  </w:num>
  <w:num w:numId="31">
    <w:abstractNumId w:val="2"/>
  </w:num>
  <w:num w:numId="32">
    <w:abstractNumId w:val="23"/>
  </w:num>
  <w:num w:numId="33">
    <w:abstractNumId w:val="12"/>
  </w:num>
  <w:num w:numId="34">
    <w:abstractNumId w:val="27"/>
  </w:num>
  <w:num w:numId="35">
    <w:abstractNumId w:val="17"/>
  </w:num>
  <w:num w:numId="36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lC1U02oz1L2X3B3Fco/TxVV01wGecpW3bdCEDD20STI1dh9rmDlsGzVAZ+m15a6Tr4MvBylsb82YcENHosXbQ==" w:salt="jKMJ2bI2zUCPirgIn97ys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502B"/>
    <w:rsid w:val="00007FE5"/>
    <w:rsid w:val="000148E3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23A8D"/>
    <w:rsid w:val="005268D7"/>
    <w:rsid w:val="00531020"/>
    <w:rsid w:val="005325D2"/>
    <w:rsid w:val="00533475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09E4"/>
    <w:rsid w:val="005E4C80"/>
    <w:rsid w:val="005E6C60"/>
    <w:rsid w:val="005F17D3"/>
    <w:rsid w:val="005F1944"/>
    <w:rsid w:val="005F2F69"/>
    <w:rsid w:val="005F69E2"/>
    <w:rsid w:val="005F6AEA"/>
    <w:rsid w:val="0060204C"/>
    <w:rsid w:val="0060205E"/>
    <w:rsid w:val="00606032"/>
    <w:rsid w:val="0061025A"/>
    <w:rsid w:val="00610AB0"/>
    <w:rsid w:val="006118F0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2F7B"/>
    <w:rsid w:val="006E6083"/>
    <w:rsid w:val="006E6DA6"/>
    <w:rsid w:val="006E73CB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3BAD"/>
    <w:rsid w:val="00736D7A"/>
    <w:rsid w:val="00740F33"/>
    <w:rsid w:val="007445E3"/>
    <w:rsid w:val="00746438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9006C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50FD0"/>
    <w:rsid w:val="0085144A"/>
    <w:rsid w:val="00853AA6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4ACB"/>
    <w:rsid w:val="008B76BF"/>
    <w:rsid w:val="008C1E6D"/>
    <w:rsid w:val="008C2207"/>
    <w:rsid w:val="008C3AD5"/>
    <w:rsid w:val="008C5620"/>
    <w:rsid w:val="008C6CD2"/>
    <w:rsid w:val="008D2138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4017"/>
    <w:rsid w:val="009F4B2A"/>
    <w:rsid w:val="009F6864"/>
    <w:rsid w:val="00A00A49"/>
    <w:rsid w:val="00A068A7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C71"/>
    <w:rsid w:val="00AC2DEE"/>
    <w:rsid w:val="00AD08C9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7BBB"/>
    <w:rsid w:val="00BE1959"/>
    <w:rsid w:val="00BE33BB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7003"/>
    <w:rsid w:val="00F07B86"/>
    <w:rsid w:val="00F1278E"/>
    <w:rsid w:val="00F146DE"/>
    <w:rsid w:val="00F15854"/>
    <w:rsid w:val="00F25508"/>
    <w:rsid w:val="00F364F7"/>
    <w:rsid w:val="00F369B6"/>
    <w:rsid w:val="00F42C0E"/>
    <w:rsid w:val="00F43370"/>
    <w:rsid w:val="00F4442F"/>
    <w:rsid w:val="00F44445"/>
    <w:rsid w:val="00F45928"/>
    <w:rsid w:val="00F51183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B1652"/>
    <w:rsid w:val="00FB77A7"/>
    <w:rsid w:val="00FC0969"/>
    <w:rsid w:val="00FC248D"/>
    <w:rsid w:val="00FC4C4C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66A7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86A27-FD0F-435E-9543-2639AAB3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10</TotalTime>
  <Pages>12</Pages>
  <Words>5675</Words>
  <Characters>39163</Characters>
  <Application>Microsoft Office Word</Application>
  <DocSecurity>0</DocSecurity>
  <Lines>326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9</cp:revision>
  <cp:lastPrinted>2021-05-25T13:43:00Z</cp:lastPrinted>
  <dcterms:created xsi:type="dcterms:W3CDTF">2021-05-25T13:43:00Z</dcterms:created>
  <dcterms:modified xsi:type="dcterms:W3CDTF">2021-06-09T13:18:00Z</dcterms:modified>
</cp:coreProperties>
</file>