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BD50" w14:textId="75224809" w:rsidR="0041794B" w:rsidRPr="00FB2665" w:rsidRDefault="006732F2" w:rsidP="003A7939">
      <w:pPr>
        <w:pStyle w:val="lfej"/>
        <w:tabs>
          <w:tab w:val="clear" w:pos="4536"/>
          <w:tab w:val="clear" w:pos="9072"/>
          <w:tab w:val="center" w:pos="4820"/>
          <w:tab w:val="right" w:pos="9639"/>
        </w:tabs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FB2665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71F0C7D7" wp14:editId="3D2F6FDD">
            <wp:simplePos x="0" y="0"/>
            <wp:positionH relativeFrom="column">
              <wp:posOffset>10160</wp:posOffset>
            </wp:positionH>
            <wp:positionV relativeFrom="paragraph">
              <wp:posOffset>-446405</wp:posOffset>
            </wp:positionV>
            <wp:extent cx="1449705" cy="493395"/>
            <wp:effectExtent l="0" t="0" r="0" b="1905"/>
            <wp:wrapSquare wrapText="bothSides"/>
            <wp:docPr id="2" name="Kép 1" descr="Leírás: Leírás: AVHG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eírás: Leírás: AVHGA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B23" w:rsidRPr="00FB2665">
        <w:rPr>
          <w:rFonts w:ascii="Arial" w:hAnsi="Arial" w:cs="Arial"/>
        </w:rPr>
        <w:tab/>
      </w:r>
      <w:r w:rsidR="0041794B" w:rsidRPr="00FB2665">
        <w:rPr>
          <w:rFonts w:ascii="Arial" w:hAnsi="Arial" w:cs="Arial"/>
          <w:sz w:val="16"/>
          <w:szCs w:val="16"/>
        </w:rPr>
        <w:t>Érvényes:</w:t>
      </w:r>
      <w:r w:rsidR="009E6506" w:rsidRPr="00FB2665">
        <w:rPr>
          <w:rFonts w:ascii="Arial" w:hAnsi="Arial" w:cs="Arial"/>
          <w:sz w:val="16"/>
          <w:szCs w:val="16"/>
        </w:rPr>
        <w:t xml:space="preserve"> </w:t>
      </w:r>
      <w:r w:rsidR="00F3469D" w:rsidRPr="00FB2665">
        <w:rPr>
          <w:rFonts w:ascii="Arial" w:hAnsi="Arial" w:cs="Arial"/>
          <w:sz w:val="16"/>
          <w:szCs w:val="16"/>
        </w:rPr>
        <w:t>20</w:t>
      </w:r>
      <w:r w:rsidR="00F3469D">
        <w:rPr>
          <w:rFonts w:ascii="Arial" w:hAnsi="Arial" w:cs="Arial"/>
          <w:sz w:val="16"/>
          <w:szCs w:val="16"/>
        </w:rPr>
        <w:t>2</w:t>
      </w:r>
      <w:r w:rsidR="007B37F7">
        <w:rPr>
          <w:rFonts w:ascii="Arial" w:hAnsi="Arial" w:cs="Arial"/>
          <w:sz w:val="16"/>
          <w:szCs w:val="16"/>
        </w:rPr>
        <w:t>6</w:t>
      </w:r>
      <w:r w:rsidR="009E6506" w:rsidRPr="00FB2665">
        <w:rPr>
          <w:rFonts w:ascii="Arial" w:hAnsi="Arial" w:cs="Arial"/>
          <w:sz w:val="16"/>
          <w:szCs w:val="16"/>
        </w:rPr>
        <w:t>.</w:t>
      </w:r>
      <w:r w:rsidR="00E42DB6">
        <w:rPr>
          <w:rFonts w:ascii="Arial" w:hAnsi="Arial" w:cs="Arial"/>
          <w:sz w:val="16"/>
          <w:szCs w:val="16"/>
        </w:rPr>
        <w:t>0</w:t>
      </w:r>
      <w:r w:rsidR="007B37F7">
        <w:rPr>
          <w:rFonts w:ascii="Arial" w:hAnsi="Arial" w:cs="Arial"/>
          <w:sz w:val="16"/>
          <w:szCs w:val="16"/>
        </w:rPr>
        <w:t>1</w:t>
      </w:r>
      <w:r w:rsidR="00F22C84">
        <w:rPr>
          <w:rFonts w:ascii="Arial" w:hAnsi="Arial" w:cs="Arial"/>
          <w:sz w:val="16"/>
          <w:szCs w:val="16"/>
        </w:rPr>
        <w:t>.</w:t>
      </w:r>
      <w:r w:rsidR="007B37F7">
        <w:rPr>
          <w:rFonts w:ascii="Arial" w:hAnsi="Arial" w:cs="Arial"/>
          <w:sz w:val="16"/>
          <w:szCs w:val="16"/>
        </w:rPr>
        <w:t>05</w:t>
      </w:r>
      <w:r w:rsidR="00AD1062" w:rsidRPr="00FB2665">
        <w:rPr>
          <w:rFonts w:ascii="Arial" w:hAnsi="Arial" w:cs="Arial"/>
          <w:sz w:val="16"/>
          <w:szCs w:val="16"/>
        </w:rPr>
        <w:t>-</w:t>
      </w:r>
      <w:r w:rsidR="00230FD6">
        <w:rPr>
          <w:rFonts w:ascii="Arial" w:hAnsi="Arial" w:cs="Arial"/>
          <w:sz w:val="16"/>
          <w:szCs w:val="16"/>
        </w:rPr>
        <w:t>t</w:t>
      </w:r>
      <w:r w:rsidR="007B37F7">
        <w:rPr>
          <w:rFonts w:ascii="Arial" w:hAnsi="Arial" w:cs="Arial"/>
          <w:sz w:val="16"/>
          <w:szCs w:val="16"/>
        </w:rPr>
        <w:t>ő</w:t>
      </w:r>
      <w:r w:rsidR="00AD1062" w:rsidRPr="00FB2665">
        <w:rPr>
          <w:rFonts w:ascii="Arial" w:hAnsi="Arial" w:cs="Arial"/>
          <w:sz w:val="16"/>
          <w:szCs w:val="16"/>
        </w:rPr>
        <w:t>l</w:t>
      </w:r>
      <w:r w:rsidR="000428B7">
        <w:rPr>
          <w:rFonts w:ascii="Arial" w:hAnsi="Arial" w:cs="Arial"/>
          <w:sz w:val="16"/>
          <w:szCs w:val="16"/>
        </w:rPr>
        <w:t xml:space="preserve"> a PartnerWeben benyújtott kérelmekre</w:t>
      </w:r>
    </w:p>
    <w:p w14:paraId="3CDF8260" w14:textId="05831AC1" w:rsidR="00647679" w:rsidRPr="00FB2665" w:rsidRDefault="00934520" w:rsidP="003A7939">
      <w:pPr>
        <w:pStyle w:val="lfej"/>
        <w:tabs>
          <w:tab w:val="clear" w:pos="4536"/>
          <w:tab w:val="clear" w:pos="9072"/>
          <w:tab w:val="center" w:pos="4820"/>
          <w:tab w:val="right" w:pos="9639"/>
        </w:tabs>
        <w:spacing w:line="240" w:lineRule="auto"/>
        <w:jc w:val="right"/>
        <w:rPr>
          <w:rFonts w:ascii="Arial" w:hAnsi="Arial" w:cs="Arial"/>
          <w:b/>
          <w:sz w:val="22"/>
          <w:szCs w:val="22"/>
        </w:rPr>
      </w:pPr>
      <w:r w:rsidRPr="00FB2665">
        <w:rPr>
          <w:rFonts w:ascii="Arial" w:hAnsi="Arial" w:cs="Arial"/>
          <w:b/>
          <w:i/>
          <w:sz w:val="18"/>
          <w:szCs w:val="18"/>
        </w:rPr>
        <w:t>Beruházási hitel</w:t>
      </w:r>
      <w:r w:rsidR="00D44687">
        <w:rPr>
          <w:rFonts w:ascii="Arial" w:hAnsi="Arial" w:cs="Arial"/>
          <w:b/>
          <w:i/>
          <w:sz w:val="18"/>
          <w:szCs w:val="18"/>
        </w:rPr>
        <w:t>,</w:t>
      </w:r>
      <w:r w:rsidR="00230FD6">
        <w:rPr>
          <w:rFonts w:ascii="Arial" w:hAnsi="Arial" w:cs="Arial"/>
          <w:b/>
          <w:i/>
          <w:sz w:val="18"/>
          <w:szCs w:val="18"/>
        </w:rPr>
        <w:t xml:space="preserve"> </w:t>
      </w:r>
      <w:r w:rsidR="00D44687">
        <w:rPr>
          <w:rFonts w:ascii="Arial" w:hAnsi="Arial" w:cs="Arial"/>
          <w:b/>
          <w:i/>
          <w:sz w:val="18"/>
          <w:szCs w:val="18"/>
        </w:rPr>
        <w:t>lízing</w:t>
      </w:r>
      <w:r w:rsidR="00230FD6">
        <w:rPr>
          <w:rFonts w:ascii="Arial" w:hAnsi="Arial" w:cs="Arial"/>
          <w:b/>
          <w:i/>
          <w:sz w:val="18"/>
          <w:szCs w:val="18"/>
        </w:rPr>
        <w:t xml:space="preserve">, és </w:t>
      </w:r>
      <w:r w:rsidR="0016493E" w:rsidRPr="0016493E">
        <w:rPr>
          <w:rFonts w:ascii="Arial" w:hAnsi="Arial" w:cs="Arial"/>
          <w:b/>
          <w:i/>
          <w:sz w:val="18"/>
          <w:szCs w:val="18"/>
        </w:rPr>
        <w:t>KAP Stratégiai Terv</w:t>
      </w:r>
      <w:r w:rsidR="0016493E">
        <w:rPr>
          <w:rFonts w:ascii="Arial" w:hAnsi="Arial" w:cs="Arial"/>
          <w:b/>
          <w:i/>
          <w:sz w:val="18"/>
          <w:szCs w:val="18"/>
        </w:rPr>
        <w:t>hez</w:t>
      </w:r>
      <w:r w:rsidR="0016493E" w:rsidRPr="0016493E">
        <w:rPr>
          <w:rFonts w:ascii="Arial" w:hAnsi="Arial" w:cs="Arial"/>
          <w:b/>
          <w:i/>
          <w:sz w:val="18"/>
          <w:szCs w:val="18"/>
        </w:rPr>
        <w:t xml:space="preserve"> </w:t>
      </w:r>
      <w:r w:rsidR="00230FD6">
        <w:rPr>
          <w:rFonts w:ascii="Arial" w:hAnsi="Arial" w:cs="Arial"/>
          <w:b/>
          <w:i/>
          <w:sz w:val="18"/>
          <w:szCs w:val="18"/>
        </w:rPr>
        <w:t>kapcsolódó garancia</w:t>
      </w:r>
      <w:r w:rsidR="00D44687">
        <w:rPr>
          <w:rFonts w:ascii="Arial" w:hAnsi="Arial" w:cs="Arial"/>
          <w:b/>
          <w:i/>
          <w:sz w:val="18"/>
          <w:szCs w:val="18"/>
        </w:rPr>
        <w:t xml:space="preserve"> </w:t>
      </w:r>
      <w:r w:rsidRPr="00FB2665">
        <w:rPr>
          <w:rFonts w:ascii="Arial" w:hAnsi="Arial" w:cs="Arial"/>
          <w:b/>
          <w:i/>
          <w:sz w:val="18"/>
          <w:szCs w:val="18"/>
        </w:rPr>
        <w:t>esetén töltendő ki</w:t>
      </w:r>
      <w:r w:rsidRPr="00FB2665">
        <w:rPr>
          <w:rFonts w:ascii="Arial" w:hAnsi="Arial" w:cs="Arial"/>
        </w:rPr>
        <w:t>.</w:t>
      </w:r>
    </w:p>
    <w:p w14:paraId="51D0F70A" w14:textId="77777777" w:rsidR="00E83534" w:rsidRPr="00FB2665" w:rsidRDefault="00E83534" w:rsidP="003A7939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A41FAE7" w14:textId="74AC0205" w:rsidR="003A7939" w:rsidRPr="008A5FEC" w:rsidRDefault="00195A97" w:rsidP="008D448E">
      <w:pPr>
        <w:spacing w:line="240" w:lineRule="auto"/>
        <w:jc w:val="center"/>
        <w:rPr>
          <w:rFonts w:ascii="Arial" w:hAnsi="Arial" w:cs="Arial"/>
          <w:b/>
          <w:bCs/>
          <w:sz w:val="20"/>
          <w:szCs w:val="22"/>
        </w:rPr>
      </w:pPr>
      <w:r w:rsidRPr="008A5FEC">
        <w:rPr>
          <w:rFonts w:ascii="Arial" w:hAnsi="Arial" w:cs="Arial"/>
          <w:b/>
          <w:bCs/>
          <w:sz w:val="20"/>
          <w:szCs w:val="22"/>
        </w:rPr>
        <w:t xml:space="preserve">EMVA / </w:t>
      </w:r>
      <w:r w:rsidR="00310CAE" w:rsidRPr="008A5FEC">
        <w:rPr>
          <w:rFonts w:ascii="Arial" w:hAnsi="Arial" w:cs="Arial"/>
          <w:b/>
          <w:bCs/>
          <w:sz w:val="20"/>
          <w:szCs w:val="22"/>
        </w:rPr>
        <w:t xml:space="preserve">csoportmentességi </w:t>
      </w:r>
      <w:r w:rsidR="00154F43" w:rsidRPr="008A5FEC">
        <w:rPr>
          <w:rFonts w:ascii="Arial" w:hAnsi="Arial" w:cs="Arial"/>
          <w:b/>
          <w:bCs/>
          <w:sz w:val="20"/>
          <w:szCs w:val="22"/>
        </w:rPr>
        <w:t>nyilatkozat</w:t>
      </w:r>
      <w:r w:rsidR="007B37F7">
        <w:rPr>
          <w:rStyle w:val="Lbjegyzet-hivatkozs"/>
          <w:rFonts w:ascii="Arial" w:hAnsi="Arial" w:cs="Arial"/>
          <w:b/>
          <w:bCs/>
          <w:sz w:val="20"/>
          <w:szCs w:val="22"/>
        </w:rPr>
        <w:footnoteReference w:id="1"/>
      </w:r>
    </w:p>
    <w:p w14:paraId="3D452BBC" w14:textId="77777777" w:rsidR="00E83534" w:rsidRPr="008A5FEC" w:rsidRDefault="00E83534" w:rsidP="003A7939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bCs/>
          <w:sz w:val="14"/>
          <w:szCs w:val="16"/>
        </w:rPr>
      </w:pPr>
    </w:p>
    <w:p w14:paraId="52DCEC63" w14:textId="536C7572" w:rsidR="00D44273" w:rsidRPr="008A5FEC" w:rsidRDefault="00795825" w:rsidP="008D448E">
      <w:pPr>
        <w:pStyle w:val="lfej"/>
        <w:tabs>
          <w:tab w:val="clear" w:pos="4536"/>
          <w:tab w:val="clear" w:pos="9072"/>
          <w:tab w:val="right" w:pos="9639"/>
        </w:tabs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 xml:space="preserve">Alulírott </w:t>
      </w:r>
      <w:r w:rsidR="008759CB" w:rsidRPr="008A5FEC">
        <w:rPr>
          <w:rFonts w:ascii="Arial" w:hAnsi="Arial" w:cs="Arial"/>
          <w:sz w:val="16"/>
          <w:szCs w:val="18"/>
        </w:rPr>
        <w:t xml:space="preserve">Vállalkozás az alábbi nyilatkozatokat teszem </w:t>
      </w:r>
      <w:r w:rsidRPr="008A5FEC">
        <w:rPr>
          <w:rFonts w:ascii="Arial" w:hAnsi="Arial" w:cs="Arial"/>
          <w:sz w:val="16"/>
          <w:szCs w:val="18"/>
        </w:rPr>
        <w:t xml:space="preserve">a </w:t>
      </w:r>
      <w:r w:rsidR="00154F43" w:rsidRPr="008A5FEC">
        <w:rPr>
          <w:rFonts w:ascii="Arial" w:hAnsi="Arial" w:cs="Arial"/>
          <w:sz w:val="16"/>
          <w:szCs w:val="18"/>
        </w:rPr>
        <w:t xml:space="preserve">beruházási </w:t>
      </w:r>
      <w:r w:rsidRPr="008A5FEC">
        <w:rPr>
          <w:rFonts w:ascii="Arial" w:hAnsi="Arial" w:cs="Arial"/>
          <w:sz w:val="16"/>
          <w:szCs w:val="18"/>
        </w:rPr>
        <w:t xml:space="preserve">hitel-, kölcsön-, pénzügyi intézményi garancia- </w:t>
      </w:r>
      <w:r w:rsidR="0003147F" w:rsidRPr="008A5FEC">
        <w:rPr>
          <w:rFonts w:ascii="Arial" w:hAnsi="Arial" w:cs="Arial"/>
          <w:sz w:val="16"/>
          <w:szCs w:val="18"/>
        </w:rPr>
        <w:t>vagy</w:t>
      </w:r>
      <w:r w:rsidRPr="008A5FEC">
        <w:rPr>
          <w:rFonts w:ascii="Arial" w:hAnsi="Arial" w:cs="Arial"/>
          <w:sz w:val="16"/>
          <w:szCs w:val="18"/>
        </w:rPr>
        <w:t xml:space="preserve"> lízingszerződés (továbbiakban: szerződés) kezességi kérelméhez kapcsolódóan.</w:t>
      </w:r>
    </w:p>
    <w:p w14:paraId="218CFF17" w14:textId="19DB8176" w:rsidR="00E83534" w:rsidRPr="008A5FEC" w:rsidRDefault="00545A09" w:rsidP="00D44273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  <w:sz w:val="16"/>
          <w:szCs w:val="18"/>
        </w:rPr>
      </w:pPr>
      <w:r w:rsidRPr="008A5FEC">
        <w:rPr>
          <w:rFonts w:ascii="Arial" w:hAnsi="Arial" w:cs="Arial"/>
          <w:b/>
          <w:iCs/>
          <w:sz w:val="16"/>
          <w:szCs w:val="18"/>
        </w:rPr>
        <w:t xml:space="preserve">Alulírott nyilatkozom, hogy </w:t>
      </w:r>
      <w:r w:rsidRPr="008A5FEC">
        <w:rPr>
          <w:rFonts w:ascii="Arial" w:hAnsi="Arial" w:cs="Arial"/>
          <w:iCs/>
          <w:sz w:val="16"/>
          <w:szCs w:val="18"/>
        </w:rPr>
        <w:t>az Alapítvány kezességvállalását, mint állami támogatást</w:t>
      </w:r>
    </w:p>
    <w:p w14:paraId="0624B588" w14:textId="77777777" w:rsidR="00BD39E5" w:rsidRPr="008A5FEC" w:rsidRDefault="00BD39E5" w:rsidP="00BD39E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Pr="008A5FEC">
        <w:rPr>
          <w:rFonts w:ascii="Arial" w:hAnsi="Arial" w:cs="Arial"/>
          <w:sz w:val="16"/>
          <w:szCs w:val="18"/>
        </w:rPr>
        <w:t xml:space="preserve"> az alábbi jogcímeken </w:t>
      </w:r>
      <w:r w:rsidRPr="008A5FEC">
        <w:rPr>
          <w:rFonts w:ascii="Arial" w:hAnsi="Arial" w:cs="Arial"/>
          <w:b/>
          <w:sz w:val="16"/>
          <w:szCs w:val="18"/>
        </w:rPr>
        <w:t>nem kívánom igénybe venni.</w:t>
      </w:r>
    </w:p>
    <w:p w14:paraId="03AB072A" w14:textId="77777777" w:rsidR="00E83534" w:rsidRPr="008A5FEC" w:rsidRDefault="00E83534" w:rsidP="00D4427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</w:p>
    <w:p w14:paraId="49FF3CDE" w14:textId="6617787F" w:rsidR="00545A09" w:rsidRPr="008A5FEC" w:rsidRDefault="00545A09" w:rsidP="00D44273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A)</w:t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="00F3469D">
        <w:rPr>
          <w:rFonts w:ascii="Arial" w:hAnsi="Arial" w:cs="Arial"/>
          <w:b/>
          <w:iCs/>
          <w:sz w:val="16"/>
          <w:szCs w:val="18"/>
        </w:rPr>
        <w:t>KAP Stratégiai Terv</w:t>
      </w:r>
      <w:r w:rsidR="00E53721" w:rsidRPr="008A5FEC">
        <w:rPr>
          <w:rFonts w:ascii="Arial" w:hAnsi="Arial" w:cs="Arial"/>
          <w:b/>
          <w:iCs/>
          <w:sz w:val="16"/>
          <w:szCs w:val="18"/>
        </w:rPr>
        <w:t xml:space="preserve"> keretében</w:t>
      </w:r>
      <w:r w:rsidR="00E53721" w:rsidRPr="008A5FEC">
        <w:rPr>
          <w:rFonts w:ascii="Arial" w:hAnsi="Arial" w:cs="Arial"/>
          <w:iCs/>
          <w:sz w:val="16"/>
          <w:szCs w:val="18"/>
        </w:rPr>
        <w:t xml:space="preserve"> </w:t>
      </w:r>
      <w:r w:rsidR="00101A6F">
        <w:rPr>
          <w:rFonts w:ascii="Arial" w:hAnsi="Arial" w:cs="Arial"/>
          <w:iCs/>
          <w:sz w:val="16"/>
          <w:szCs w:val="18"/>
        </w:rPr>
        <w:t xml:space="preserve">támogatott </w:t>
      </w:r>
      <w:r w:rsidR="00101A6F" w:rsidRPr="008A5FEC">
        <w:rPr>
          <w:rFonts w:ascii="Arial" w:hAnsi="Arial" w:cs="Arial"/>
          <w:sz w:val="16"/>
          <w:szCs w:val="18"/>
        </w:rPr>
        <w:t xml:space="preserve">beruházáshoz kívánom </w:t>
      </w:r>
      <w:r w:rsidR="00101A6F" w:rsidRPr="00DA4C43">
        <w:rPr>
          <w:rFonts w:ascii="Arial" w:hAnsi="Arial" w:cs="Arial"/>
          <w:sz w:val="16"/>
          <w:szCs w:val="18"/>
        </w:rPr>
        <w:t>igénybe venni</w:t>
      </w:r>
      <w:r w:rsidR="00101A6F" w:rsidRPr="00DA4C43">
        <w:rPr>
          <w:rFonts w:ascii="Arial" w:hAnsi="Arial" w:cs="Arial"/>
          <w:iCs/>
          <w:sz w:val="16"/>
          <w:szCs w:val="18"/>
        </w:rPr>
        <w:t xml:space="preserve"> </w:t>
      </w:r>
      <w:r w:rsidR="006051B8">
        <w:rPr>
          <w:rFonts w:ascii="Arial" w:hAnsi="Arial" w:cs="Arial"/>
          <w:iCs/>
          <w:sz w:val="16"/>
          <w:szCs w:val="18"/>
        </w:rPr>
        <w:t xml:space="preserve">(i) </w:t>
      </w:r>
      <w:r w:rsidR="00644851" w:rsidRPr="00644851">
        <w:rPr>
          <w:rFonts w:ascii="Arial" w:hAnsi="Arial" w:cs="Arial"/>
          <w:iCs/>
          <w:sz w:val="16"/>
          <w:szCs w:val="18"/>
        </w:rPr>
        <w:t>a KAP Stratégiai Terv keretében intézményi kezességvállalás díjtámogatást</w:t>
      </w:r>
      <w:r w:rsidR="00644851">
        <w:rPr>
          <w:rFonts w:ascii="Arial" w:hAnsi="Arial" w:cs="Arial"/>
          <w:iCs/>
          <w:sz w:val="16"/>
          <w:szCs w:val="18"/>
        </w:rPr>
        <w:t>, (ii)</w:t>
      </w:r>
      <w:r w:rsidR="00644851" w:rsidRPr="00644851">
        <w:rPr>
          <w:rFonts w:ascii="Arial" w:hAnsi="Arial" w:cs="Arial"/>
          <w:iCs/>
          <w:sz w:val="16"/>
          <w:szCs w:val="18"/>
        </w:rPr>
        <w:t xml:space="preserve"> </w:t>
      </w:r>
      <w:r w:rsidRPr="00695DED">
        <w:rPr>
          <w:rFonts w:ascii="Arial" w:hAnsi="Arial" w:cs="Arial"/>
          <w:iCs/>
          <w:sz w:val="16"/>
          <w:szCs w:val="18"/>
        </w:rPr>
        <w:t xml:space="preserve">az </w:t>
      </w:r>
      <w:r w:rsidRPr="00961E3A">
        <w:rPr>
          <w:rFonts w:ascii="Arial" w:hAnsi="Arial" w:cs="Arial"/>
          <w:iCs/>
          <w:sz w:val="16"/>
          <w:szCs w:val="18"/>
        </w:rPr>
        <w:t>EMVA rendelet</w:t>
      </w:r>
      <w:r w:rsidRPr="00DA4C43">
        <w:rPr>
          <w:rStyle w:val="Lbjegyzet-hivatkozs"/>
          <w:rFonts w:ascii="Arial" w:hAnsi="Arial" w:cs="Arial"/>
          <w:iCs/>
          <w:sz w:val="16"/>
          <w:szCs w:val="18"/>
        </w:rPr>
        <w:footnoteReference w:id="2"/>
      </w:r>
      <w:r w:rsidRPr="00DA4C43">
        <w:rPr>
          <w:rFonts w:ascii="Arial" w:hAnsi="Arial" w:cs="Arial"/>
          <w:iCs/>
          <w:sz w:val="16"/>
          <w:szCs w:val="18"/>
        </w:rPr>
        <w:t xml:space="preserve"> szerinti</w:t>
      </w:r>
      <w:r w:rsidR="0016493E">
        <w:rPr>
          <w:rFonts w:ascii="Arial" w:hAnsi="Arial" w:cs="Arial"/>
          <w:iCs/>
          <w:sz w:val="16"/>
          <w:szCs w:val="18"/>
        </w:rPr>
        <w:t xml:space="preserve"> jogcímet</w:t>
      </w:r>
      <w:r w:rsidRPr="008A5FEC">
        <w:rPr>
          <w:rFonts w:ascii="Arial" w:hAnsi="Arial" w:cs="Arial"/>
          <w:iCs/>
          <w:sz w:val="16"/>
          <w:szCs w:val="18"/>
        </w:rPr>
        <w:t>.</w:t>
      </w:r>
    </w:p>
    <w:p w14:paraId="031B72BA" w14:textId="110D21F8" w:rsidR="00545A09" w:rsidRPr="008A5FEC" w:rsidRDefault="00545A09" w:rsidP="00D4427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B)</w:t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="00D533FE" w:rsidRPr="008A5FEC">
        <w:rPr>
          <w:rFonts w:ascii="Arial" w:hAnsi="Arial" w:cs="Arial"/>
          <w:b/>
          <w:sz w:val="16"/>
          <w:szCs w:val="18"/>
        </w:rPr>
        <w:t>a mezőgazdasági csoportmentességi rendelet</w:t>
      </w:r>
      <w:r w:rsidR="00D533FE" w:rsidRPr="008A5FEC">
        <w:rPr>
          <w:rStyle w:val="Lbjegyzet-hivatkozs"/>
          <w:rFonts w:ascii="Arial" w:hAnsi="Arial" w:cs="Arial"/>
          <w:sz w:val="16"/>
          <w:szCs w:val="18"/>
        </w:rPr>
        <w:footnoteReference w:id="3"/>
      </w:r>
      <w:r w:rsidR="00A0108F" w:rsidRPr="008A5FEC">
        <w:rPr>
          <w:rFonts w:ascii="Arial" w:hAnsi="Arial" w:cs="Arial"/>
          <w:sz w:val="16"/>
          <w:szCs w:val="18"/>
        </w:rPr>
        <w:t xml:space="preserve"> szerinti jogcímen kívánom igénybe venni.</w:t>
      </w:r>
    </w:p>
    <w:p w14:paraId="3FDCE06A" w14:textId="29E3EC34" w:rsidR="000954B5" w:rsidRPr="008A5FEC" w:rsidRDefault="000954B5" w:rsidP="005E5C7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>(</w:t>
      </w:r>
      <w:r w:rsidR="00460183" w:rsidRPr="00961E3A">
        <w:rPr>
          <w:rFonts w:ascii="Arial" w:hAnsi="Arial" w:cs="Arial"/>
          <w:b/>
          <w:sz w:val="16"/>
          <w:szCs w:val="18"/>
        </w:rPr>
        <w:t xml:space="preserve">a vissza nem térintendő támogatásban </w:t>
      </w:r>
      <w:r w:rsidR="00A06ED4">
        <w:rPr>
          <w:rFonts w:ascii="Arial" w:hAnsi="Arial" w:cs="Arial"/>
          <w:b/>
          <w:sz w:val="16"/>
          <w:szCs w:val="18"/>
        </w:rPr>
        <w:t xml:space="preserve">nem </w:t>
      </w:r>
      <w:r w:rsidR="00460183" w:rsidRPr="00961E3A">
        <w:rPr>
          <w:rFonts w:ascii="Arial" w:hAnsi="Arial" w:cs="Arial"/>
          <w:b/>
          <w:sz w:val="16"/>
          <w:szCs w:val="18"/>
        </w:rPr>
        <w:t>részesülő vagy</w:t>
      </w:r>
      <w:r w:rsidR="00460183">
        <w:rPr>
          <w:rFonts w:ascii="Arial" w:hAnsi="Arial" w:cs="Arial"/>
          <w:sz w:val="16"/>
          <w:szCs w:val="18"/>
        </w:rPr>
        <w:t xml:space="preserve"> </w:t>
      </w:r>
      <w:r w:rsidR="005B0509" w:rsidRPr="00961E3A">
        <w:rPr>
          <w:rFonts w:ascii="Arial" w:hAnsi="Arial" w:cs="Arial"/>
          <w:b/>
          <w:sz w:val="16"/>
          <w:szCs w:val="18"/>
        </w:rPr>
        <w:t xml:space="preserve">nem a </w:t>
      </w:r>
      <w:r w:rsidR="00BC4DB2" w:rsidRPr="00BC4DB2">
        <w:rPr>
          <w:rFonts w:ascii="Arial" w:hAnsi="Arial" w:cs="Arial"/>
          <w:b/>
          <w:sz w:val="16"/>
          <w:szCs w:val="18"/>
        </w:rPr>
        <w:t>KAP Stratégiai Terv</w:t>
      </w:r>
      <w:r w:rsidR="00BC4DB2">
        <w:rPr>
          <w:rFonts w:ascii="Arial" w:hAnsi="Arial" w:cs="Arial"/>
          <w:b/>
          <w:sz w:val="16"/>
          <w:szCs w:val="18"/>
        </w:rPr>
        <w:t xml:space="preserve"> </w:t>
      </w:r>
      <w:r w:rsidR="005B0509" w:rsidRPr="00961E3A">
        <w:rPr>
          <w:rFonts w:ascii="Arial" w:hAnsi="Arial" w:cs="Arial"/>
          <w:b/>
          <w:sz w:val="16"/>
          <w:szCs w:val="18"/>
        </w:rPr>
        <w:t>keretében támogatott</w:t>
      </w:r>
      <w:r w:rsidR="005B0509" w:rsidRPr="00961E3A">
        <w:rPr>
          <w:rFonts w:ascii="Arial" w:hAnsi="Arial" w:cs="Arial"/>
          <w:sz w:val="16"/>
          <w:szCs w:val="18"/>
        </w:rPr>
        <w:t xml:space="preserve"> </w:t>
      </w:r>
      <w:r w:rsidRPr="00961E3A">
        <w:rPr>
          <w:rFonts w:ascii="Arial" w:hAnsi="Arial" w:cs="Arial"/>
          <w:sz w:val="16"/>
          <w:szCs w:val="18"/>
        </w:rPr>
        <w:t>mezőgazdasági, élelmiszeripari beruházás)</w:t>
      </w:r>
    </w:p>
    <w:p w14:paraId="46326E43" w14:textId="277EAD87" w:rsidR="00A0108F" w:rsidRPr="008A5FEC" w:rsidRDefault="00A0108F" w:rsidP="00D4427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="00370F9B"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C)</w:t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az általános csoportmentességi rendelet</w:t>
      </w:r>
      <w:r w:rsidR="00386107" w:rsidRPr="008A5FEC">
        <w:rPr>
          <w:rFonts w:ascii="Arial" w:hAnsi="Arial" w:cs="Arial"/>
          <w:b/>
          <w:sz w:val="16"/>
          <w:szCs w:val="18"/>
        </w:rPr>
        <w:t>nek</w:t>
      </w:r>
      <w:r w:rsidRPr="008A5FEC">
        <w:rPr>
          <w:rStyle w:val="Lbjegyzet-hivatkozs"/>
          <w:rFonts w:ascii="Arial" w:hAnsi="Arial" w:cs="Arial"/>
          <w:sz w:val="16"/>
          <w:szCs w:val="18"/>
        </w:rPr>
        <w:footnoteReference w:id="4"/>
      </w:r>
      <w:r w:rsidR="00370F9B" w:rsidRPr="008A5FEC">
        <w:rPr>
          <w:rFonts w:ascii="Arial" w:hAnsi="Arial" w:cs="Arial"/>
          <w:sz w:val="16"/>
          <w:szCs w:val="18"/>
        </w:rPr>
        <w:t xml:space="preserve"> </w:t>
      </w:r>
      <w:r w:rsidR="00386107" w:rsidRPr="008A5FEC">
        <w:rPr>
          <w:rFonts w:ascii="Arial" w:hAnsi="Arial" w:cs="Arial"/>
          <w:sz w:val="16"/>
          <w:szCs w:val="18"/>
        </w:rPr>
        <w:t xml:space="preserve">a </w:t>
      </w:r>
      <w:r w:rsidR="00370F9B" w:rsidRPr="008A5FEC">
        <w:rPr>
          <w:rFonts w:ascii="Arial" w:hAnsi="Arial" w:cs="Arial"/>
          <w:b/>
          <w:sz w:val="16"/>
          <w:szCs w:val="18"/>
        </w:rPr>
        <w:t xml:space="preserve">regionális </w:t>
      </w:r>
      <w:r w:rsidR="00370F9B" w:rsidRPr="008A5FEC">
        <w:rPr>
          <w:rFonts w:ascii="Arial" w:hAnsi="Arial" w:cs="Arial"/>
          <w:sz w:val="16"/>
          <w:szCs w:val="18"/>
        </w:rPr>
        <w:t>beruházási támogatás (14. cikk) jogcímén kívánom igénybe venni.</w:t>
      </w:r>
    </w:p>
    <w:p w14:paraId="6F3A7E8D" w14:textId="7A626862" w:rsidR="00370F9B" w:rsidRPr="008A5FEC" w:rsidRDefault="00370F9B" w:rsidP="00370F9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D) az általános csoportmentességi rendelet</w:t>
      </w:r>
      <w:r w:rsidR="00386107" w:rsidRPr="008A5FEC">
        <w:rPr>
          <w:rFonts w:ascii="Arial" w:hAnsi="Arial" w:cs="Arial"/>
          <w:b/>
          <w:sz w:val="16"/>
          <w:szCs w:val="18"/>
        </w:rPr>
        <w:t>nek</w:t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="00386107" w:rsidRPr="008A5FEC">
        <w:rPr>
          <w:rFonts w:ascii="Arial" w:hAnsi="Arial" w:cs="Arial"/>
          <w:sz w:val="16"/>
          <w:szCs w:val="18"/>
        </w:rPr>
        <w:t xml:space="preserve">a </w:t>
      </w:r>
      <w:r w:rsidRPr="008A5FEC">
        <w:rPr>
          <w:rFonts w:ascii="Arial" w:hAnsi="Arial" w:cs="Arial"/>
          <w:b/>
          <w:sz w:val="16"/>
          <w:szCs w:val="18"/>
        </w:rPr>
        <w:t>kkv-knak nyújtott</w:t>
      </w:r>
      <w:r w:rsidRPr="008A5FEC">
        <w:rPr>
          <w:rFonts w:ascii="Arial" w:hAnsi="Arial" w:cs="Arial"/>
          <w:sz w:val="16"/>
          <w:szCs w:val="18"/>
        </w:rPr>
        <w:t xml:space="preserve"> beruházási támogatás (17. cikk) jogcímén kívánom igénybe venni.</w:t>
      </w:r>
    </w:p>
    <w:p w14:paraId="119A03B7" w14:textId="6A7523C7" w:rsidR="00370F9B" w:rsidRPr="008A5FEC" w:rsidRDefault="00370F9B" w:rsidP="00370F9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E) az általános csoportmentességi rendelet</w:t>
      </w:r>
      <w:r w:rsidR="00386107" w:rsidRPr="008A5FEC">
        <w:rPr>
          <w:rFonts w:ascii="Arial" w:hAnsi="Arial" w:cs="Arial"/>
          <w:b/>
          <w:sz w:val="16"/>
          <w:szCs w:val="18"/>
        </w:rPr>
        <w:t>nek</w:t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="00386107" w:rsidRPr="008A5FEC">
        <w:rPr>
          <w:rFonts w:ascii="Arial" w:hAnsi="Arial" w:cs="Arial"/>
          <w:b/>
          <w:sz w:val="16"/>
          <w:szCs w:val="18"/>
        </w:rPr>
        <w:t xml:space="preserve">az </w:t>
      </w:r>
      <w:r w:rsidRPr="008A5FEC">
        <w:rPr>
          <w:rFonts w:ascii="Arial" w:hAnsi="Arial" w:cs="Arial"/>
          <w:b/>
          <w:sz w:val="16"/>
          <w:szCs w:val="18"/>
        </w:rPr>
        <w:t>induló vállalkozásoknak nyújtott</w:t>
      </w:r>
      <w:r w:rsidRPr="008A5FEC">
        <w:rPr>
          <w:rFonts w:ascii="Arial" w:hAnsi="Arial" w:cs="Arial"/>
          <w:sz w:val="16"/>
          <w:szCs w:val="18"/>
        </w:rPr>
        <w:t xml:space="preserve"> támogatás (22. cikk) jogcímén kívánom igénybe venni.</w:t>
      </w:r>
    </w:p>
    <w:p w14:paraId="604C4598" w14:textId="77355E6F" w:rsidR="00370F9B" w:rsidRPr="008A5FEC" w:rsidRDefault="00370F9B" w:rsidP="00370F9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FEC">
        <w:rPr>
          <w:rFonts w:ascii="Arial" w:hAnsi="Arial" w:cs="Arial"/>
          <w:sz w:val="16"/>
          <w:szCs w:val="18"/>
        </w:rPr>
        <w:instrText xml:space="preserve"> FORMCHECKBOX </w:instrText>
      </w:r>
      <w:r w:rsidRPr="008A5FEC">
        <w:rPr>
          <w:rFonts w:ascii="Arial" w:hAnsi="Arial" w:cs="Arial"/>
          <w:sz w:val="16"/>
          <w:szCs w:val="18"/>
        </w:rPr>
      </w:r>
      <w:r w:rsidRPr="008A5FEC">
        <w:rPr>
          <w:rFonts w:ascii="Arial" w:hAnsi="Arial" w:cs="Arial"/>
          <w:sz w:val="16"/>
          <w:szCs w:val="18"/>
        </w:rPr>
        <w:fldChar w:fldCharType="separate"/>
      </w:r>
      <w:r w:rsidRPr="008A5FEC">
        <w:rPr>
          <w:rFonts w:ascii="Arial" w:hAnsi="Arial" w:cs="Arial"/>
          <w:sz w:val="16"/>
          <w:szCs w:val="18"/>
        </w:rPr>
        <w:fldChar w:fldCharType="end"/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Pr="008A5FEC">
        <w:rPr>
          <w:rFonts w:ascii="Arial" w:hAnsi="Arial" w:cs="Arial"/>
          <w:b/>
          <w:sz w:val="16"/>
          <w:szCs w:val="18"/>
        </w:rPr>
        <w:t>F) az általános csoportmentességi rendelet</w:t>
      </w:r>
      <w:r w:rsidR="00386107" w:rsidRPr="008A5FEC">
        <w:rPr>
          <w:rFonts w:ascii="Arial" w:hAnsi="Arial" w:cs="Arial"/>
          <w:b/>
          <w:sz w:val="16"/>
          <w:szCs w:val="18"/>
        </w:rPr>
        <w:t>nek</w:t>
      </w:r>
      <w:r w:rsidRPr="008A5FEC">
        <w:rPr>
          <w:rFonts w:ascii="Arial" w:hAnsi="Arial" w:cs="Arial"/>
          <w:sz w:val="16"/>
          <w:szCs w:val="18"/>
        </w:rPr>
        <w:t xml:space="preserve"> </w:t>
      </w:r>
      <w:r w:rsidR="00386107" w:rsidRPr="008A5FEC">
        <w:rPr>
          <w:rFonts w:ascii="Arial" w:hAnsi="Arial" w:cs="Arial"/>
          <w:b/>
          <w:sz w:val="16"/>
          <w:szCs w:val="18"/>
        </w:rPr>
        <w:t>a</w:t>
      </w:r>
      <w:r w:rsidR="00386107" w:rsidRPr="008A5FEC">
        <w:rPr>
          <w:rFonts w:ascii="Arial" w:hAnsi="Arial" w:cs="Arial"/>
          <w:sz w:val="16"/>
          <w:szCs w:val="18"/>
        </w:rPr>
        <w:t xml:space="preserve"> </w:t>
      </w:r>
      <w:r w:rsidR="00E83534" w:rsidRPr="008A5FEC">
        <w:rPr>
          <w:rFonts w:ascii="Arial" w:hAnsi="Arial" w:cs="Arial"/>
          <w:b/>
          <w:sz w:val="16"/>
          <w:szCs w:val="18"/>
        </w:rPr>
        <w:t>megújuló energia</w:t>
      </w:r>
      <w:r w:rsidR="001B499E" w:rsidRPr="001B499E">
        <w:rPr>
          <w:rFonts w:ascii="Arial" w:hAnsi="Arial" w:cs="Arial"/>
          <w:b/>
          <w:sz w:val="16"/>
          <w:szCs w:val="18"/>
        </w:rPr>
        <w:t>, megújuló hidrogén és nagy hatásfokú kapcsolt energiatermelés</w:t>
      </w:r>
      <w:r w:rsidR="00E83534" w:rsidRPr="008A5FEC">
        <w:rPr>
          <w:rFonts w:ascii="Arial" w:hAnsi="Arial" w:cs="Arial"/>
          <w:b/>
          <w:sz w:val="16"/>
          <w:szCs w:val="18"/>
        </w:rPr>
        <w:t xml:space="preserve"> támogatására irányuló</w:t>
      </w:r>
      <w:r w:rsidR="00E83534" w:rsidRPr="008A5FEC">
        <w:rPr>
          <w:rFonts w:ascii="Arial" w:hAnsi="Arial" w:cs="Arial"/>
          <w:sz w:val="16"/>
          <w:szCs w:val="18"/>
        </w:rPr>
        <w:t xml:space="preserve"> beruházási támogatás </w:t>
      </w:r>
      <w:r w:rsidRPr="008A5FEC">
        <w:rPr>
          <w:rFonts w:ascii="Arial" w:hAnsi="Arial" w:cs="Arial"/>
          <w:sz w:val="16"/>
          <w:szCs w:val="18"/>
        </w:rPr>
        <w:t>(</w:t>
      </w:r>
      <w:r w:rsidR="00E83534" w:rsidRPr="008A5FEC">
        <w:rPr>
          <w:rFonts w:ascii="Arial" w:hAnsi="Arial" w:cs="Arial"/>
          <w:sz w:val="16"/>
          <w:szCs w:val="18"/>
        </w:rPr>
        <w:t>41</w:t>
      </w:r>
      <w:r w:rsidRPr="008A5FEC">
        <w:rPr>
          <w:rFonts w:ascii="Arial" w:hAnsi="Arial" w:cs="Arial"/>
          <w:sz w:val="16"/>
          <w:szCs w:val="18"/>
        </w:rPr>
        <w:t>. cikk) jogcímén kívánom igénybe venni.</w:t>
      </w:r>
    </w:p>
    <w:p w14:paraId="3CC967E3" w14:textId="14F34B7C" w:rsidR="00230FD6" w:rsidRPr="008A5FEC" w:rsidRDefault="00230FD6" w:rsidP="00642FB0">
      <w:pPr>
        <w:spacing w:line="240" w:lineRule="auto"/>
        <w:jc w:val="left"/>
        <w:rPr>
          <w:rFonts w:ascii="Arial" w:hAnsi="Arial" w:cs="Arial"/>
          <w:sz w:val="16"/>
          <w:szCs w:val="18"/>
        </w:rPr>
      </w:pPr>
    </w:p>
    <w:p w14:paraId="13B573AF" w14:textId="0E976792" w:rsidR="008D448E" w:rsidRPr="008A5FEC" w:rsidRDefault="008D448E" w:rsidP="008D448E">
      <w:pPr>
        <w:tabs>
          <w:tab w:val="right" w:leader="dot" w:pos="9072"/>
        </w:tabs>
        <w:spacing w:after="120"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>Tudomásom van róla, hogy a</w:t>
      </w:r>
      <w:r w:rsidR="006411B4">
        <w:rPr>
          <w:rFonts w:ascii="Arial" w:hAnsi="Arial" w:cs="Arial"/>
          <w:sz w:val="16"/>
          <w:szCs w:val="18"/>
        </w:rPr>
        <w:t xml:space="preserve"> B-F szerinti esetekben</w:t>
      </w:r>
      <w:r w:rsidRPr="008A5FEC">
        <w:rPr>
          <w:rFonts w:ascii="Arial" w:hAnsi="Arial" w:cs="Arial"/>
          <w:sz w:val="16"/>
          <w:szCs w:val="18"/>
        </w:rPr>
        <w:t xml:space="preserve"> támogatási kérelemnek a Kezesség Igénylő Lap, valamint annak mellékletei minősülnek, amelyek tartalmazzák a mezőgazdasági csoportmentességi rendelet 6. cikk (2) bekezdése</w:t>
      </w:r>
      <w:r w:rsidR="00214593" w:rsidRPr="008A5FEC">
        <w:rPr>
          <w:rFonts w:ascii="Arial" w:hAnsi="Arial" w:cs="Arial"/>
          <w:sz w:val="16"/>
          <w:szCs w:val="18"/>
        </w:rPr>
        <w:t>, illetve az általános csoportmentességi rendelet 6. cikk (2) bekezdése</w:t>
      </w:r>
      <w:r w:rsidRPr="008A5FEC">
        <w:rPr>
          <w:rFonts w:ascii="Arial" w:hAnsi="Arial" w:cs="Arial"/>
          <w:sz w:val="16"/>
          <w:szCs w:val="18"/>
        </w:rPr>
        <w:t xml:space="preserve"> szerinti adatokat.</w:t>
      </w:r>
    </w:p>
    <w:p w14:paraId="3323CFB3" w14:textId="77777777" w:rsidR="008D448E" w:rsidRPr="008A5FEC" w:rsidRDefault="008D448E" w:rsidP="008D448E">
      <w:pPr>
        <w:spacing w:line="240" w:lineRule="auto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 xml:space="preserve">Tudomásul veszem, hogy </w:t>
      </w:r>
    </w:p>
    <w:p w14:paraId="7FE3D8AB" w14:textId="059690C0" w:rsidR="008D448E" w:rsidRPr="00F951B3" w:rsidRDefault="008D448E" w:rsidP="008D448E">
      <w:pPr>
        <w:pStyle w:val="Listaszerbekezds"/>
        <w:numPr>
          <w:ilvl w:val="0"/>
          <w:numId w:val="3"/>
        </w:numPr>
        <w:spacing w:line="240" w:lineRule="auto"/>
        <w:ind w:left="426" w:hanging="426"/>
        <w:contextualSpacing w:val="0"/>
        <w:rPr>
          <w:rFonts w:ascii="Arial" w:eastAsiaTheme="minorHAnsi" w:hAnsi="Arial" w:cs="Arial"/>
          <w:sz w:val="20"/>
          <w:szCs w:val="22"/>
          <w:lang w:eastAsia="en-US"/>
        </w:rPr>
      </w:pPr>
      <w:r w:rsidRPr="008A5FEC">
        <w:rPr>
          <w:rFonts w:ascii="Arial" w:eastAsia="Calibri" w:hAnsi="Arial" w:cs="Arial"/>
          <w:color w:val="000000"/>
          <w:sz w:val="16"/>
          <w:szCs w:val="18"/>
          <w:lang w:eastAsia="en-US"/>
        </w:rPr>
        <w:t>amennyiben megfelelek a vonatkozó rendelet szerinti feltételeknek, az Alapítvány a fent megjelölt díjkategóriájú kezességvállalás formában nyújtja a támogatást,</w:t>
      </w:r>
    </w:p>
    <w:p w14:paraId="224FD528" w14:textId="0E755F03" w:rsidR="007B37F7" w:rsidRPr="008A5FEC" w:rsidRDefault="007B37F7" w:rsidP="008D448E">
      <w:pPr>
        <w:pStyle w:val="Listaszerbekezds"/>
        <w:numPr>
          <w:ilvl w:val="0"/>
          <w:numId w:val="3"/>
        </w:numPr>
        <w:spacing w:line="240" w:lineRule="auto"/>
        <w:ind w:left="426" w:hanging="426"/>
        <w:contextualSpacing w:val="0"/>
        <w:rPr>
          <w:rFonts w:ascii="Arial" w:eastAsiaTheme="minorHAnsi" w:hAnsi="Arial" w:cs="Arial"/>
          <w:sz w:val="20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16"/>
          <w:szCs w:val="18"/>
          <w:lang w:eastAsia="en-US"/>
        </w:rPr>
        <w:t xml:space="preserve">tudomásul veszem, hogyha a vállalkozás nyilatkozatában és a jelen nyilatkozatban foglaltak között ellentmondás merülne fel a vállalkozás részéről megjelölt válaszok, megadott adatok körében, úgy az Alapítvány a jelen nyilatkozatban foglaltakat fogja irányadónak tekinteni, </w:t>
      </w:r>
    </w:p>
    <w:p w14:paraId="62FC25BC" w14:textId="293433B0" w:rsidR="008D448E" w:rsidRPr="008A5FEC" w:rsidRDefault="008D448E" w:rsidP="008D448E">
      <w:pPr>
        <w:pStyle w:val="Listaszerbekezds"/>
        <w:numPr>
          <w:ilvl w:val="0"/>
          <w:numId w:val="3"/>
        </w:numPr>
        <w:spacing w:line="240" w:lineRule="auto"/>
        <w:ind w:left="426" w:hanging="426"/>
        <w:contextualSpacing w:val="0"/>
        <w:rPr>
          <w:rFonts w:ascii="Arial" w:eastAsiaTheme="minorHAnsi" w:hAnsi="Arial" w:cs="Arial"/>
          <w:sz w:val="20"/>
          <w:szCs w:val="22"/>
          <w:lang w:eastAsia="en-US"/>
        </w:rPr>
      </w:pPr>
      <w:r w:rsidRPr="008A5FEC">
        <w:rPr>
          <w:rFonts w:ascii="Arial" w:hAnsi="Arial" w:cs="Arial"/>
          <w:sz w:val="16"/>
          <w:szCs w:val="18"/>
        </w:rPr>
        <w:t>a támogatás összege a kezesség piaci díjának és a vállalkozás által ténylegesen megfizetett díjnak a különbözete. A több részletben kifizetett támogatást az odaítélés időpontjában érvényes értékre kell diszkontálni,</w:t>
      </w:r>
    </w:p>
    <w:p w14:paraId="7DC09FA9" w14:textId="2ED53323" w:rsidR="006940EF" w:rsidRPr="008A5FEC" w:rsidRDefault="006940EF" w:rsidP="001A5CC4">
      <w:pPr>
        <w:pStyle w:val="Listaszerbekezds"/>
        <w:numPr>
          <w:ilvl w:val="0"/>
          <w:numId w:val="3"/>
        </w:numPr>
        <w:spacing w:after="120" w:line="240" w:lineRule="auto"/>
        <w:ind w:left="425" w:hanging="425"/>
        <w:contextualSpacing w:val="0"/>
        <w:rPr>
          <w:rFonts w:ascii="Arial" w:eastAsiaTheme="minorHAnsi" w:hAnsi="Arial" w:cs="Arial"/>
          <w:sz w:val="20"/>
          <w:szCs w:val="22"/>
          <w:lang w:eastAsia="en-US"/>
        </w:rPr>
      </w:pPr>
      <w:r w:rsidRPr="008A5FEC">
        <w:rPr>
          <w:rFonts w:ascii="Arial" w:eastAsia="Calibri" w:hAnsi="Arial" w:cs="Arial"/>
          <w:color w:val="000000"/>
          <w:sz w:val="16"/>
          <w:szCs w:val="18"/>
          <w:lang w:eastAsia="en-US"/>
        </w:rPr>
        <w:t>a fenti támogatásokhoz kapcsolódó támogatástartalom pontos összege a támogatástartalom-igazolásban kerül feltüntetésre.</w:t>
      </w:r>
    </w:p>
    <w:p w14:paraId="474F7172" w14:textId="77777777" w:rsidR="006940EF" w:rsidRPr="008A5FEC" w:rsidRDefault="006940EF" w:rsidP="006940EF">
      <w:pPr>
        <w:pStyle w:val="Listaszerbekezds"/>
        <w:autoSpaceDE w:val="0"/>
        <w:autoSpaceDN w:val="0"/>
        <w:adjustRightInd w:val="0"/>
        <w:spacing w:line="240" w:lineRule="auto"/>
        <w:ind w:left="0"/>
        <w:contextualSpacing w:val="0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>Tudomásul veszem, hogy</w:t>
      </w:r>
    </w:p>
    <w:p w14:paraId="4DC00E3C" w14:textId="77777777" w:rsidR="006940EF" w:rsidRPr="008A5FEC" w:rsidRDefault="006940EF" w:rsidP="006940EF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16"/>
          <w:szCs w:val="18"/>
        </w:rPr>
      </w:pPr>
      <w:r w:rsidRPr="008A5FEC">
        <w:rPr>
          <w:color w:val="auto"/>
          <w:sz w:val="16"/>
          <w:szCs w:val="18"/>
        </w:rPr>
        <w:t>a támogatási igény szabályszerűségének és a támogatás rendeltetésszerű felhasználásának jogszabályban meghatározott szervek által történő ellenőrzésére sor kerülhet,</w:t>
      </w:r>
    </w:p>
    <w:p w14:paraId="5BEEFC3F" w14:textId="0F41C16A" w:rsidR="006940EF" w:rsidRPr="008A5FEC" w:rsidRDefault="006940EF" w:rsidP="006940E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 xml:space="preserve">haladéktalanul köteles vagyok írásban bejelenteni a pénzügyi intézménynek vagy az Alapítványnak, amennyiben a támogatás igénylése és a támogatói okirat kibocsátása, vagy a támogatási szerződés megkötése közötti időszakban </w:t>
      </w:r>
      <w:r w:rsidR="00D57EF8" w:rsidRPr="00A43920">
        <w:rPr>
          <w:rFonts w:ascii="Arial" w:hAnsi="Arial" w:cs="Arial"/>
          <w:sz w:val="16"/>
          <w:szCs w:val="16"/>
        </w:rPr>
        <w:t>a foglalkoztatás-felügyeleti hatóság tevékenységéről szóló 1</w:t>
      </w:r>
      <w:r w:rsidR="008D35A7">
        <w:rPr>
          <w:rFonts w:ascii="Arial" w:hAnsi="Arial" w:cs="Arial"/>
          <w:sz w:val="16"/>
          <w:szCs w:val="16"/>
        </w:rPr>
        <w:t>15</w:t>
      </w:r>
      <w:r w:rsidR="00D57EF8" w:rsidRPr="00A43920">
        <w:rPr>
          <w:rFonts w:ascii="Arial" w:hAnsi="Arial" w:cs="Arial"/>
          <w:sz w:val="16"/>
          <w:szCs w:val="16"/>
        </w:rPr>
        <w:t>/2021. (III.10.) Korm.rendelet</w:t>
      </w:r>
      <w:r w:rsidR="00443496" w:rsidRPr="00443496">
        <w:rPr>
          <w:rFonts w:ascii="Arial" w:hAnsi="Arial" w:cs="Arial"/>
          <w:sz w:val="16"/>
          <w:szCs w:val="16"/>
        </w:rPr>
        <w:t>ben</w:t>
      </w:r>
      <w:r w:rsidR="00443496">
        <w:rPr>
          <w:rFonts w:ascii="Arial" w:hAnsi="Arial" w:cs="Arial"/>
          <w:sz w:val="16"/>
          <w:szCs w:val="16"/>
        </w:rPr>
        <w:t xml:space="preserve"> </w:t>
      </w:r>
      <w:r w:rsidRPr="00443496">
        <w:rPr>
          <w:rFonts w:ascii="Arial" w:hAnsi="Arial" w:cs="Arial"/>
          <w:sz w:val="16"/>
          <w:szCs w:val="16"/>
        </w:rPr>
        <w:t>meghatározott</w:t>
      </w:r>
      <w:r w:rsidRPr="008A5FEC">
        <w:rPr>
          <w:rFonts w:ascii="Arial" w:hAnsi="Arial" w:cs="Arial"/>
          <w:sz w:val="16"/>
          <w:szCs w:val="18"/>
        </w:rPr>
        <w:t xml:space="preserve"> jogsértés miatt az ott rögzített jogkövetkezménnyel sújtott, munkaügyi jogsértést megállapító jogerős és végrehajtható közigazgatási, illetőleg bírósági határozatot hoztak, vagy a támogatás igénylése előtt elkövetett jogsértést megállapító közigazgatási határozat a támogatás igénylése és a támogatói okirat kibocsátása vagy a támogatási szerződés megkötése közötti időszakban emelkedik jogerőre és válik végrehajthatóvá,</w:t>
      </w:r>
    </w:p>
    <w:p w14:paraId="7A4FDEAA" w14:textId="55900D92" w:rsidR="006940EF" w:rsidRPr="008A5FEC" w:rsidRDefault="006940EF" w:rsidP="006940EF">
      <w:pPr>
        <w:pStyle w:val="Listaszerbekezds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>tudomásul veszem, hogy valótlan, nem teljes, illetve pontatlan adatközlésért a felelősség a vállalkozást terheli,</w:t>
      </w:r>
    </w:p>
    <w:p w14:paraId="1D9C9EF4" w14:textId="55EB7615" w:rsidR="00C53B33" w:rsidRPr="00C53B33" w:rsidRDefault="008A5FEC" w:rsidP="00C53B33">
      <w:pPr>
        <w:pStyle w:val="Listaszerbekezds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  <w:sz w:val="16"/>
          <w:szCs w:val="18"/>
        </w:rPr>
      </w:pPr>
      <w:r w:rsidRPr="008A5FEC">
        <w:rPr>
          <w:rFonts w:ascii="Arial" w:hAnsi="Arial" w:cs="Arial"/>
          <w:sz w:val="16"/>
          <w:szCs w:val="18"/>
        </w:rPr>
        <w:t xml:space="preserve">a hazai és uniós szervezetek a személyes adataimat feldolgozhatják és e tekintetben megilletnek az általános adatvédelmi rendeletben </w:t>
      </w:r>
      <w:r w:rsidRPr="008A5FEC">
        <w:rPr>
          <w:rFonts w:ascii="Arial" w:hAnsi="Arial" w:cs="Arial"/>
          <w:sz w:val="16"/>
          <w:szCs w:val="18"/>
          <w:vertAlign w:val="superscript"/>
        </w:rPr>
        <w:footnoteReference w:id="5"/>
      </w:r>
      <w:r w:rsidRPr="008A5FEC">
        <w:rPr>
          <w:rFonts w:ascii="Arial" w:hAnsi="Arial" w:cs="Arial"/>
          <w:sz w:val="16"/>
          <w:szCs w:val="18"/>
        </w:rPr>
        <w:t>, valamint az információs önrendelkezési jogról és az információszabadságról szóló 2011. évi CXII. törvényben foglalt jogok.</w:t>
      </w:r>
    </w:p>
    <w:p w14:paraId="2EE08DE2" w14:textId="25E02D9A" w:rsidR="00C53B33" w:rsidRPr="00C53B33" w:rsidRDefault="00C53B33" w:rsidP="00C53B33">
      <w:pPr>
        <w:spacing w:line="240" w:lineRule="auto"/>
        <w:rPr>
          <w:rFonts w:ascii="Arial" w:hAnsi="Arial" w:cs="Arial"/>
          <w:sz w:val="22"/>
        </w:rPr>
      </w:pPr>
      <w:r w:rsidRPr="00C53B33">
        <w:rPr>
          <w:rFonts w:ascii="Arial" w:hAnsi="Arial" w:cs="Arial"/>
          <w:sz w:val="16"/>
          <w:szCs w:val="18"/>
        </w:rPr>
        <w:t xml:space="preserve">Kelt: </w:t>
      </w:r>
      <w:r w:rsidRPr="00C53B33">
        <w:rPr>
          <w:rFonts w:ascii="Arial" w:hAnsi="Arial" w:cs="Arial"/>
          <w:sz w:val="16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Pr="00C53B33">
        <w:rPr>
          <w:rFonts w:ascii="Arial" w:hAnsi="Arial" w:cs="Arial"/>
          <w:sz w:val="16"/>
          <w:szCs w:val="18"/>
        </w:rPr>
        <w:instrText xml:space="preserve"> FORMTEXT </w:instrText>
      </w:r>
      <w:r w:rsidRPr="00C53B33">
        <w:rPr>
          <w:rFonts w:ascii="Arial" w:hAnsi="Arial" w:cs="Arial"/>
          <w:sz w:val="16"/>
          <w:szCs w:val="18"/>
        </w:rPr>
      </w:r>
      <w:r w:rsidRPr="00C53B33">
        <w:rPr>
          <w:rFonts w:ascii="Arial" w:hAnsi="Arial" w:cs="Arial"/>
          <w:sz w:val="16"/>
          <w:szCs w:val="18"/>
        </w:rPr>
        <w:fldChar w:fldCharType="separate"/>
      </w:r>
      <w:r w:rsidRPr="00C53B33">
        <w:rPr>
          <w:rFonts w:ascii="Arial" w:hAnsi="Arial" w:cs="Arial"/>
          <w:noProof/>
          <w:sz w:val="16"/>
          <w:szCs w:val="18"/>
        </w:rPr>
        <w:t>..............................</w:t>
      </w:r>
      <w:r w:rsidRPr="00C53B33">
        <w:rPr>
          <w:rFonts w:ascii="Arial" w:hAnsi="Arial" w:cs="Arial"/>
          <w:sz w:val="16"/>
          <w:szCs w:val="18"/>
        </w:rPr>
        <w:fldChar w:fldCharType="end"/>
      </w:r>
      <w:r w:rsidRPr="00C53B33">
        <w:rPr>
          <w:rFonts w:ascii="Arial" w:hAnsi="Arial" w:cs="Arial"/>
          <w:sz w:val="16"/>
          <w:szCs w:val="18"/>
        </w:rPr>
        <w:t xml:space="preserve">, </w:t>
      </w:r>
      <w:r w:rsidRPr="00C53B33">
        <w:rPr>
          <w:rFonts w:ascii="Arial" w:hAnsi="Arial" w:cs="Arial"/>
          <w:sz w:val="16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C53B33">
        <w:rPr>
          <w:rFonts w:ascii="Arial" w:hAnsi="Arial" w:cs="Arial"/>
          <w:sz w:val="16"/>
          <w:szCs w:val="18"/>
        </w:rPr>
        <w:instrText xml:space="preserve"> FORMTEXT </w:instrText>
      </w:r>
      <w:r w:rsidRPr="00C53B33">
        <w:rPr>
          <w:rFonts w:ascii="Arial" w:hAnsi="Arial" w:cs="Arial"/>
          <w:sz w:val="16"/>
          <w:szCs w:val="18"/>
        </w:rPr>
      </w:r>
      <w:r w:rsidRPr="00C53B33">
        <w:rPr>
          <w:rFonts w:ascii="Arial" w:hAnsi="Arial" w:cs="Arial"/>
          <w:sz w:val="16"/>
          <w:szCs w:val="18"/>
        </w:rPr>
        <w:fldChar w:fldCharType="separate"/>
      </w:r>
      <w:r w:rsidRPr="00C53B33">
        <w:rPr>
          <w:rFonts w:ascii="Arial" w:hAnsi="Arial" w:cs="Arial"/>
          <w:noProof/>
          <w:sz w:val="16"/>
          <w:szCs w:val="18"/>
        </w:rPr>
        <w:t>...................................................</w:t>
      </w:r>
      <w:r w:rsidRPr="00C53B33">
        <w:rPr>
          <w:rFonts w:ascii="Arial" w:hAnsi="Arial" w:cs="Arial"/>
          <w:sz w:val="16"/>
          <w:szCs w:val="18"/>
        </w:rPr>
        <w:fldChar w:fldCharType="end"/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</w:p>
    <w:p w14:paraId="77AFDDE8" w14:textId="77777777" w:rsidR="00C53B33" w:rsidRPr="00C53B33" w:rsidRDefault="00C53B33" w:rsidP="00C53B33">
      <w:pPr>
        <w:pStyle w:val="Cmso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4536"/>
        </w:tabs>
        <w:rPr>
          <w:rFonts w:ascii="Arial" w:hAnsi="Arial" w:cs="Arial"/>
          <w:i w:val="0"/>
          <w:sz w:val="16"/>
          <w:szCs w:val="18"/>
        </w:rPr>
      </w:pPr>
      <w:r w:rsidRPr="00C53B33">
        <w:rPr>
          <w:rFonts w:ascii="Arial" w:hAnsi="Arial" w:cs="Arial"/>
          <w:i w:val="0"/>
          <w:sz w:val="16"/>
          <w:szCs w:val="18"/>
        </w:rPr>
        <w:tab/>
      </w:r>
      <w:r w:rsidRPr="00C53B33">
        <w:rPr>
          <w:rFonts w:ascii="Arial" w:hAnsi="Arial" w:cs="Arial"/>
          <w:i w:val="0"/>
          <w:sz w:val="16"/>
          <w:szCs w:val="18"/>
        </w:rPr>
        <w:tab/>
      </w:r>
      <w:r w:rsidRPr="00C53B33">
        <w:rPr>
          <w:rFonts w:ascii="Arial" w:hAnsi="Arial" w:cs="Arial"/>
          <w:i w:val="0"/>
          <w:sz w:val="16"/>
          <w:szCs w:val="18"/>
        </w:rPr>
        <w:tab/>
        <w:t>PH</w:t>
      </w:r>
    </w:p>
    <w:p w14:paraId="30E10013" w14:textId="77777777" w:rsidR="00C53B33" w:rsidRPr="00C53B33" w:rsidRDefault="00C53B33" w:rsidP="00C53B33">
      <w:pPr>
        <w:spacing w:line="240" w:lineRule="auto"/>
        <w:jc w:val="right"/>
        <w:rPr>
          <w:rFonts w:ascii="Arial" w:hAnsi="Arial" w:cs="Arial"/>
          <w:sz w:val="16"/>
          <w:szCs w:val="18"/>
        </w:rPr>
      </w:pP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ab/>
        <w:t>……………………………………………………………</w:t>
      </w:r>
    </w:p>
    <w:p w14:paraId="42CC96DE" w14:textId="77777777" w:rsidR="00C53B33" w:rsidRPr="00C53B33" w:rsidRDefault="00C53B33" w:rsidP="00C53B33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6"/>
          <w:szCs w:val="18"/>
        </w:rPr>
      </w:pP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ab/>
        <w:t xml:space="preserve">Vállalkozás </w:t>
      </w:r>
    </w:p>
    <w:p w14:paraId="3DC4A4CE" w14:textId="77777777" w:rsidR="00C53B33" w:rsidRPr="00C53B33" w:rsidRDefault="00C53B33" w:rsidP="00C53B33">
      <w:pPr>
        <w:spacing w:line="240" w:lineRule="auto"/>
        <w:ind w:left="709" w:firstLine="709"/>
        <w:rPr>
          <w:rFonts w:ascii="Arial" w:hAnsi="Arial" w:cs="Arial"/>
          <w:sz w:val="16"/>
          <w:szCs w:val="18"/>
        </w:rPr>
      </w:pPr>
      <w:r w:rsidRPr="00C53B33">
        <w:rPr>
          <w:rFonts w:ascii="Arial" w:hAnsi="Arial" w:cs="Arial"/>
          <w:sz w:val="16"/>
          <w:szCs w:val="18"/>
        </w:rPr>
        <w:t>Vállalkozó teljes neve olvasható módon</w:t>
      </w:r>
      <w:r w:rsidRPr="00C53B33">
        <w:rPr>
          <w:rStyle w:val="Lbjegyzet-hivatkozs"/>
          <w:rFonts w:ascii="Arial" w:hAnsi="Arial" w:cs="Arial"/>
          <w:sz w:val="16"/>
          <w:szCs w:val="18"/>
        </w:rPr>
        <w:footnoteReference w:id="6"/>
      </w:r>
      <w:r w:rsidRPr="00C53B33">
        <w:rPr>
          <w:rFonts w:ascii="Arial" w:hAnsi="Arial" w:cs="Arial"/>
          <w:sz w:val="16"/>
          <w:szCs w:val="18"/>
        </w:rPr>
        <w:t xml:space="preserve">: 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r w:rsidRPr="00C53B33">
        <w:rPr>
          <w:rFonts w:ascii="Arial" w:hAnsi="Arial" w:cs="Arial"/>
          <w:sz w:val="16"/>
          <w:szCs w:val="18"/>
        </w:rPr>
        <w:instrText xml:space="preserve"> FORMTEXT </w:instrText>
      </w:r>
      <w:r w:rsidRPr="00C53B33">
        <w:rPr>
          <w:rFonts w:ascii="Arial" w:hAnsi="Arial" w:cs="Arial"/>
          <w:sz w:val="16"/>
          <w:szCs w:val="18"/>
        </w:rPr>
      </w:r>
      <w:r w:rsidRPr="00C53B33">
        <w:rPr>
          <w:rFonts w:ascii="Arial" w:hAnsi="Arial" w:cs="Arial"/>
          <w:sz w:val="16"/>
          <w:szCs w:val="18"/>
        </w:rPr>
        <w:fldChar w:fldCharType="separate"/>
      </w:r>
      <w:r w:rsidRPr="00C53B33">
        <w:rPr>
          <w:rFonts w:ascii="Arial" w:hAnsi="Arial" w:cs="Arial"/>
          <w:noProof/>
          <w:sz w:val="16"/>
          <w:szCs w:val="18"/>
        </w:rPr>
        <w:t>..................................................................................</w:t>
      </w:r>
      <w:r w:rsidRPr="00C53B33">
        <w:rPr>
          <w:rFonts w:ascii="Arial" w:hAnsi="Arial" w:cs="Arial"/>
          <w:sz w:val="16"/>
          <w:szCs w:val="18"/>
        </w:rPr>
        <w:fldChar w:fldCharType="end"/>
      </w:r>
      <w:r w:rsidRPr="00C53B33">
        <w:rPr>
          <w:rFonts w:ascii="Arial" w:hAnsi="Arial" w:cs="Arial"/>
          <w:sz w:val="16"/>
          <w:szCs w:val="18"/>
        </w:rPr>
        <w:tab/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  <w:r w:rsidRPr="00C53B33">
        <w:rPr>
          <w:rFonts w:ascii="Arial" w:hAnsi="Arial" w:cs="Arial"/>
          <w:sz w:val="16"/>
          <w:szCs w:val="18"/>
        </w:rPr>
        <w:t> </w:t>
      </w:r>
    </w:p>
    <w:p w14:paraId="3BF34ABA" w14:textId="77777777" w:rsidR="00C53B33" w:rsidRPr="00C53B33" w:rsidRDefault="00C53B33" w:rsidP="00C53B33">
      <w:pPr>
        <w:pStyle w:val="Csakszveg"/>
        <w:rPr>
          <w:rFonts w:ascii="Arial" w:hAnsi="Arial" w:cs="Arial"/>
          <w:sz w:val="16"/>
          <w:szCs w:val="18"/>
        </w:rPr>
      </w:pPr>
      <w:r w:rsidRPr="00C53B33">
        <w:rPr>
          <w:rFonts w:ascii="Arial" w:hAnsi="Arial" w:cs="Arial"/>
          <w:sz w:val="16"/>
          <w:szCs w:val="18"/>
        </w:rPr>
        <w:t>Előttünk, mint tanúk előtt</w:t>
      </w:r>
      <w:r w:rsidRPr="00C53B33">
        <w:rPr>
          <w:rStyle w:val="Lbjegyzet-hivatkozs"/>
          <w:rFonts w:ascii="Arial" w:hAnsi="Arial" w:cs="Arial"/>
          <w:sz w:val="16"/>
          <w:szCs w:val="18"/>
        </w:rPr>
        <w:footnoteReference w:id="7"/>
      </w:r>
      <w:r w:rsidRPr="00C53B33">
        <w:rPr>
          <w:rFonts w:ascii="Arial" w:hAnsi="Arial" w:cs="Arial"/>
          <w:sz w:val="16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53B33" w:rsidRPr="00C53B33" w14:paraId="6D676EEC" w14:textId="77777777" w:rsidTr="00D57EF8">
        <w:tc>
          <w:tcPr>
            <w:tcW w:w="4606" w:type="dxa"/>
          </w:tcPr>
          <w:p w14:paraId="7F869DE1" w14:textId="77777777" w:rsidR="00C53B33" w:rsidRPr="00C53B33" w:rsidRDefault="00C53B33" w:rsidP="00D57EF8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6A63B88C" w14:textId="77777777" w:rsidR="00C53B33" w:rsidRPr="00C53B33" w:rsidRDefault="00C53B33" w:rsidP="00D57EF8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53B33">
              <w:rPr>
                <w:rFonts w:ascii="Arial" w:hAnsi="Arial" w:cs="Arial"/>
                <w:sz w:val="16"/>
                <w:szCs w:val="18"/>
              </w:rPr>
              <w:t xml:space="preserve">Név: </w:t>
            </w:r>
            <w:r w:rsidRPr="00C53B33">
              <w:rPr>
                <w:rFonts w:ascii="Arial" w:hAnsi="Arial" w:cs="Arial"/>
                <w:sz w:val="16"/>
                <w:szCs w:val="18"/>
              </w:rPr>
              <w:tab/>
            </w:r>
          </w:p>
          <w:p w14:paraId="0EABBDC9" w14:textId="77777777" w:rsidR="00C53B33" w:rsidRPr="00C53B33" w:rsidRDefault="00C53B33" w:rsidP="00D57EF8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53B33">
              <w:rPr>
                <w:rFonts w:ascii="Arial" w:hAnsi="Arial" w:cs="Arial"/>
                <w:sz w:val="16"/>
                <w:szCs w:val="18"/>
              </w:rPr>
              <w:t xml:space="preserve">Lakcím: </w:t>
            </w:r>
            <w:r w:rsidRPr="00C53B33">
              <w:rPr>
                <w:rFonts w:ascii="Arial" w:hAnsi="Arial" w:cs="Arial"/>
                <w:sz w:val="16"/>
                <w:szCs w:val="18"/>
              </w:rPr>
              <w:tab/>
            </w:r>
          </w:p>
          <w:p w14:paraId="6D9C8336" w14:textId="77777777" w:rsidR="00C53B33" w:rsidRPr="00C53B33" w:rsidRDefault="00C53B33" w:rsidP="00D57EF8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6"/>
                <w:szCs w:val="18"/>
              </w:rPr>
            </w:pPr>
            <w:r w:rsidRPr="00C53B33">
              <w:rPr>
                <w:rFonts w:ascii="Arial" w:hAnsi="Arial" w:cs="Arial"/>
                <w:sz w:val="16"/>
                <w:szCs w:val="18"/>
              </w:rPr>
              <w:t xml:space="preserve">Aláírás: </w:t>
            </w:r>
            <w:r w:rsidRPr="00C53B33">
              <w:rPr>
                <w:rFonts w:ascii="Arial" w:hAnsi="Arial" w:cs="Arial"/>
                <w:sz w:val="16"/>
                <w:szCs w:val="18"/>
              </w:rPr>
              <w:tab/>
            </w:r>
          </w:p>
          <w:p w14:paraId="28629B7D" w14:textId="77777777" w:rsidR="00C53B33" w:rsidRPr="00C53B33" w:rsidRDefault="00C53B33" w:rsidP="00D57EF8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606" w:type="dxa"/>
          </w:tcPr>
          <w:p w14:paraId="69F3E166" w14:textId="77777777" w:rsidR="00C53B33" w:rsidRPr="00C53B33" w:rsidRDefault="00C53B33" w:rsidP="00D57EF8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4C1B01D6" w14:textId="77777777" w:rsidR="00C53B33" w:rsidRPr="00C53B33" w:rsidRDefault="00C53B33" w:rsidP="00D57EF8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53B33">
              <w:rPr>
                <w:rFonts w:ascii="Arial" w:hAnsi="Arial" w:cs="Arial"/>
                <w:sz w:val="16"/>
                <w:szCs w:val="18"/>
              </w:rPr>
              <w:t xml:space="preserve">Név: </w:t>
            </w:r>
            <w:r w:rsidRPr="00C53B33">
              <w:rPr>
                <w:rFonts w:ascii="Arial" w:hAnsi="Arial" w:cs="Arial"/>
                <w:sz w:val="16"/>
                <w:szCs w:val="18"/>
              </w:rPr>
              <w:tab/>
            </w:r>
          </w:p>
          <w:p w14:paraId="43224B47" w14:textId="77777777" w:rsidR="00C53B33" w:rsidRPr="00C53B33" w:rsidRDefault="00C53B33" w:rsidP="00D57EF8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6"/>
                <w:szCs w:val="18"/>
              </w:rPr>
            </w:pPr>
            <w:r w:rsidRPr="00C53B33">
              <w:rPr>
                <w:rFonts w:ascii="Arial" w:hAnsi="Arial" w:cs="Arial"/>
                <w:sz w:val="16"/>
                <w:szCs w:val="18"/>
              </w:rPr>
              <w:t xml:space="preserve">Lakcím: </w:t>
            </w:r>
            <w:r w:rsidRPr="00C53B33">
              <w:rPr>
                <w:rFonts w:ascii="Arial" w:hAnsi="Arial" w:cs="Arial"/>
                <w:sz w:val="16"/>
                <w:szCs w:val="18"/>
              </w:rPr>
              <w:tab/>
            </w:r>
          </w:p>
          <w:p w14:paraId="15AEC926" w14:textId="77777777" w:rsidR="00C53B33" w:rsidRPr="00C53B33" w:rsidRDefault="00C53B33" w:rsidP="00D57EF8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6"/>
                <w:szCs w:val="18"/>
              </w:rPr>
            </w:pPr>
            <w:r w:rsidRPr="00C53B33">
              <w:rPr>
                <w:rFonts w:ascii="Arial" w:hAnsi="Arial" w:cs="Arial"/>
                <w:sz w:val="16"/>
                <w:szCs w:val="18"/>
              </w:rPr>
              <w:t xml:space="preserve">Aláírás: </w:t>
            </w:r>
            <w:r w:rsidRPr="00C53B33">
              <w:rPr>
                <w:rFonts w:ascii="Arial" w:hAnsi="Arial" w:cs="Arial"/>
                <w:sz w:val="16"/>
                <w:szCs w:val="18"/>
              </w:rPr>
              <w:tab/>
            </w:r>
          </w:p>
        </w:tc>
      </w:tr>
    </w:tbl>
    <w:p w14:paraId="5BF7BACE" w14:textId="049CC9B6" w:rsidR="00F3469D" w:rsidRDefault="00F3469D">
      <w:pPr>
        <w:spacing w:line="240" w:lineRule="auto"/>
        <w:jc w:val="left"/>
        <w:rPr>
          <w:rFonts w:ascii="Arial" w:hAnsi="Arial" w:cs="Arial"/>
          <w:b/>
          <w:iCs/>
          <w:sz w:val="20"/>
          <w:szCs w:val="18"/>
          <w:highlight w:val="lightGray"/>
        </w:rPr>
      </w:pPr>
    </w:p>
    <w:p w14:paraId="195190A6" w14:textId="0EB860C6" w:rsidR="00A8661D" w:rsidRPr="00E83C67" w:rsidRDefault="00DC0128" w:rsidP="00E83C67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240" w:line="240" w:lineRule="auto"/>
        <w:ind w:left="0" w:hanging="425"/>
        <w:rPr>
          <w:rFonts w:ascii="Arial" w:hAnsi="Arial" w:cs="Arial"/>
          <w:b/>
          <w:sz w:val="18"/>
          <w:szCs w:val="18"/>
        </w:rPr>
      </w:pPr>
      <w:r w:rsidRPr="00DC0128">
        <w:rPr>
          <w:rFonts w:ascii="Arial" w:hAnsi="Arial" w:cs="Arial"/>
          <w:b/>
          <w:sz w:val="18"/>
          <w:szCs w:val="18"/>
        </w:rPr>
        <w:t>KAP Stratégiai Terv keretében támogatott beruházáshoz</w:t>
      </w:r>
      <w:r>
        <w:rPr>
          <w:rFonts w:ascii="Arial" w:hAnsi="Arial" w:cs="Arial"/>
          <w:b/>
          <w:sz w:val="18"/>
          <w:szCs w:val="18"/>
        </w:rPr>
        <w:t xml:space="preserve"> vállalt kezesség</w:t>
      </w:r>
    </w:p>
    <w:p w14:paraId="0FF5D4FE" w14:textId="610CB52A" w:rsidR="00F45EDC" w:rsidRDefault="00F45EDC" w:rsidP="00FE2203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iCs/>
          <w:sz w:val="18"/>
          <w:szCs w:val="18"/>
        </w:rPr>
      </w:pPr>
    </w:p>
    <w:p w14:paraId="41C71383" w14:textId="02957FBD" w:rsidR="009623D9" w:rsidRDefault="00D44273" w:rsidP="006411B4">
      <w:pPr>
        <w:spacing w:line="240" w:lineRule="auto"/>
      </w:pPr>
      <w:r w:rsidRPr="006411B4">
        <w:rPr>
          <w:rFonts w:ascii="Arial" w:hAnsi="Arial" w:cs="Arial"/>
          <w:b/>
          <w:bCs/>
          <w:iCs/>
          <w:sz w:val="18"/>
          <w:szCs w:val="18"/>
        </w:rPr>
        <w:t xml:space="preserve">Alulírott nyilatkozom, hogy </w:t>
      </w:r>
      <w:r w:rsidR="00FE2203" w:rsidRPr="006411B4">
        <w:rPr>
          <w:rFonts w:ascii="Arial" w:hAnsi="Arial" w:cs="Arial"/>
          <w:b/>
          <w:bCs/>
          <w:iCs/>
          <w:sz w:val="18"/>
          <w:szCs w:val="18"/>
        </w:rPr>
        <w:t>a</w:t>
      </w:r>
      <w:r w:rsidR="00107A4C" w:rsidRPr="006411B4">
        <w:rPr>
          <w:rFonts w:ascii="Arial" w:hAnsi="Arial" w:cs="Arial"/>
          <w:b/>
          <w:bCs/>
          <w:iCs/>
          <w:sz w:val="18"/>
          <w:szCs w:val="18"/>
        </w:rPr>
        <w:t xml:space="preserve">z ügylethez a </w:t>
      </w:r>
      <w:r w:rsidR="00F3469D" w:rsidRPr="006411B4">
        <w:rPr>
          <w:rFonts w:ascii="Arial" w:hAnsi="Arial" w:cs="Arial"/>
          <w:b/>
          <w:bCs/>
          <w:iCs/>
          <w:sz w:val="18"/>
          <w:szCs w:val="18"/>
        </w:rPr>
        <w:t>KAP Stratégiai Terv</w:t>
      </w:r>
      <w:r w:rsidR="00107A4C" w:rsidRPr="006411B4">
        <w:rPr>
          <w:rFonts w:ascii="Arial" w:hAnsi="Arial" w:cs="Arial"/>
          <w:b/>
          <w:bCs/>
          <w:iCs/>
          <w:sz w:val="18"/>
          <w:szCs w:val="18"/>
        </w:rPr>
        <w:t xml:space="preserve"> keretében nyújtott vissza nem térítendő támogatás kapcsolódik.</w:t>
      </w:r>
    </w:p>
    <w:p w14:paraId="178F0AAC" w14:textId="54527962" w:rsidR="001158EF" w:rsidRDefault="009623D9" w:rsidP="006411B4">
      <w:p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(i)</w:t>
      </w:r>
      <w:r>
        <w:rPr>
          <w:rFonts w:ascii="Arial" w:hAnsi="Arial" w:cs="Arial"/>
          <w:b/>
          <w:bCs/>
          <w:sz w:val="18"/>
          <w:szCs w:val="18"/>
        </w:rPr>
        <w:tab/>
      </w:r>
      <w:r w:rsidR="00AC484A" w:rsidRPr="00FB2665">
        <w:rPr>
          <w:rFonts w:ascii="Arial" w:hAnsi="Arial" w:cs="Arial"/>
          <w:sz w:val="18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C484A" w:rsidRPr="00FB2665">
        <w:rPr>
          <w:rFonts w:ascii="Arial" w:hAnsi="Arial" w:cs="Arial"/>
          <w:sz w:val="18"/>
          <w:szCs w:val="18"/>
        </w:rPr>
        <w:instrText xml:space="preserve"> FORMCHECKBOX </w:instrText>
      </w:r>
      <w:r w:rsidR="00AC484A" w:rsidRPr="00FB2665">
        <w:rPr>
          <w:rFonts w:ascii="Arial" w:hAnsi="Arial" w:cs="Arial"/>
          <w:sz w:val="18"/>
          <w:szCs w:val="18"/>
        </w:rPr>
      </w:r>
      <w:r w:rsidR="00AC484A" w:rsidRPr="00FB2665">
        <w:rPr>
          <w:rFonts w:ascii="Arial" w:hAnsi="Arial" w:cs="Arial"/>
          <w:sz w:val="18"/>
          <w:szCs w:val="18"/>
        </w:rPr>
        <w:fldChar w:fldCharType="separate"/>
      </w:r>
      <w:r w:rsidR="00AC484A" w:rsidRPr="00FB2665">
        <w:rPr>
          <w:rFonts w:ascii="Arial" w:hAnsi="Arial" w:cs="Arial"/>
          <w:sz w:val="18"/>
          <w:szCs w:val="18"/>
        </w:rPr>
        <w:fldChar w:fldCharType="end"/>
      </w:r>
      <w:r w:rsidR="00AC484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A</w:t>
      </w:r>
      <w:r w:rsidRPr="009623D9">
        <w:rPr>
          <w:rFonts w:ascii="Arial" w:hAnsi="Arial" w:cs="Arial"/>
          <w:b/>
          <w:bCs/>
          <w:sz w:val="18"/>
          <w:szCs w:val="18"/>
        </w:rPr>
        <w:t>z Alapítvány kezesség</w:t>
      </w:r>
      <w:r>
        <w:rPr>
          <w:rFonts w:ascii="Arial" w:hAnsi="Arial" w:cs="Arial"/>
          <w:b/>
          <w:bCs/>
          <w:sz w:val="18"/>
          <w:szCs w:val="18"/>
        </w:rPr>
        <w:t xml:space="preserve">e mellett </w:t>
      </w:r>
      <w:r w:rsidRPr="009623D9">
        <w:rPr>
          <w:rFonts w:ascii="Arial" w:hAnsi="Arial" w:cs="Arial"/>
          <w:b/>
          <w:bCs/>
          <w:sz w:val="18"/>
          <w:szCs w:val="18"/>
        </w:rPr>
        <w:t>KAP Stratégiai Terv keretében intézményi kezességvállalás díjtámogatást veszek igénybe</w:t>
      </w:r>
      <w:r w:rsidR="00AC484A">
        <w:rPr>
          <w:rFonts w:ascii="Arial" w:hAnsi="Arial" w:cs="Arial"/>
          <w:b/>
          <w:bCs/>
          <w:sz w:val="18"/>
          <w:szCs w:val="18"/>
        </w:rPr>
        <w:t xml:space="preserve"> </w:t>
      </w:r>
      <w:r w:rsidR="001574A6" w:rsidRPr="006411B4">
        <w:rPr>
          <w:rFonts w:ascii="Arial" w:hAnsi="Arial" w:cs="Arial"/>
          <w:sz w:val="18"/>
          <w:szCs w:val="18"/>
        </w:rPr>
        <w:t xml:space="preserve">külön </w:t>
      </w:r>
      <w:r>
        <w:rPr>
          <w:rFonts w:ascii="Arial" w:hAnsi="Arial" w:cs="Arial"/>
          <w:sz w:val="18"/>
          <w:szCs w:val="18"/>
        </w:rPr>
        <w:t>pályázat</w:t>
      </w:r>
      <w:r>
        <w:rPr>
          <w:rStyle w:val="Lbjegyzet-hivatkozs"/>
          <w:rFonts w:ascii="Arial" w:hAnsi="Arial" w:cs="Arial"/>
          <w:sz w:val="18"/>
          <w:szCs w:val="18"/>
        </w:rPr>
        <w:footnoteReference w:id="8"/>
      </w:r>
      <w:r>
        <w:rPr>
          <w:rFonts w:ascii="Arial" w:hAnsi="Arial" w:cs="Arial"/>
          <w:sz w:val="18"/>
          <w:szCs w:val="18"/>
        </w:rPr>
        <w:t xml:space="preserve"> alapján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A9475A">
        <w:rPr>
          <w:rFonts w:ascii="Arial" w:hAnsi="Arial" w:cs="Arial"/>
          <w:sz w:val="18"/>
          <w:szCs w:val="18"/>
        </w:rPr>
        <w:t xml:space="preserve">a beruházási támogatásokhoz kapcsolódó </w:t>
      </w:r>
      <w:r w:rsidR="007B37F7">
        <w:rPr>
          <w:rFonts w:ascii="Arial" w:hAnsi="Arial" w:cs="Arial"/>
          <w:sz w:val="18"/>
          <w:szCs w:val="18"/>
        </w:rPr>
        <w:t>szerződéshez</w:t>
      </w:r>
      <w:r>
        <w:rPr>
          <w:rFonts w:ascii="Arial" w:hAnsi="Arial" w:cs="Arial"/>
          <w:sz w:val="18"/>
          <w:szCs w:val="18"/>
        </w:rPr>
        <w:t xml:space="preserve">. </w:t>
      </w:r>
      <w:r w:rsidRPr="00394E77">
        <w:rPr>
          <w:rFonts w:ascii="Arial" w:hAnsi="Arial" w:cs="Arial"/>
          <w:sz w:val="18"/>
          <w:szCs w:val="18"/>
        </w:rPr>
        <w:t>Tudomásul veszem, hogy</w:t>
      </w:r>
      <w:r>
        <w:rPr>
          <w:rFonts w:ascii="Arial" w:hAnsi="Arial" w:cs="Arial"/>
          <w:sz w:val="18"/>
          <w:szCs w:val="18"/>
        </w:rPr>
        <w:t xml:space="preserve"> </w:t>
      </w:r>
      <w:r w:rsidR="00C51E2B" w:rsidRPr="006411B4">
        <w:rPr>
          <w:rFonts w:ascii="Arial" w:hAnsi="Arial" w:cs="Arial"/>
          <w:b/>
          <w:bCs/>
          <w:sz w:val="18"/>
          <w:szCs w:val="18"/>
        </w:rPr>
        <w:t>a kezességet az Alapítvány piaci kezességként nyújtja</w:t>
      </w:r>
      <w:r w:rsidR="00C51E2B">
        <w:rPr>
          <w:rFonts w:ascii="Arial" w:hAnsi="Arial" w:cs="Arial"/>
          <w:sz w:val="18"/>
          <w:szCs w:val="18"/>
        </w:rPr>
        <w:t xml:space="preserve">, mert </w:t>
      </w:r>
      <w:r w:rsidR="00C51E2B" w:rsidRPr="00C51E2B">
        <w:rPr>
          <w:rFonts w:ascii="Arial" w:hAnsi="Arial" w:cs="Arial"/>
          <w:sz w:val="18"/>
          <w:szCs w:val="18"/>
        </w:rPr>
        <w:t xml:space="preserve">a kezességi díjtámogatással </w:t>
      </w:r>
      <w:r w:rsidR="00713602" w:rsidRPr="00C51E2B">
        <w:rPr>
          <w:rFonts w:ascii="Arial" w:hAnsi="Arial" w:cs="Arial"/>
          <w:sz w:val="18"/>
          <w:szCs w:val="18"/>
        </w:rPr>
        <w:t xml:space="preserve">az </w:t>
      </w:r>
      <w:r w:rsidRPr="006411B4">
        <w:rPr>
          <w:rFonts w:ascii="Arial" w:hAnsi="Arial" w:cs="Arial"/>
          <w:sz w:val="18"/>
          <w:szCs w:val="18"/>
        </w:rPr>
        <w:t>EMVA jogcímen kedvezményes díjon nyújtott kezesség</w:t>
      </w:r>
      <w:r w:rsidR="00C51E2B" w:rsidRPr="006411B4">
        <w:rPr>
          <w:rFonts w:ascii="Arial" w:hAnsi="Arial" w:cs="Arial"/>
          <w:sz w:val="18"/>
          <w:szCs w:val="18"/>
        </w:rPr>
        <w:t xml:space="preserve"> </w:t>
      </w:r>
      <w:r w:rsidRPr="006411B4">
        <w:rPr>
          <w:rFonts w:ascii="Arial" w:hAnsi="Arial" w:cs="Arial"/>
          <w:sz w:val="18"/>
          <w:szCs w:val="18"/>
        </w:rPr>
        <w:t>nem vehet</w:t>
      </w:r>
      <w:r w:rsidR="00C51E2B" w:rsidRPr="006411B4">
        <w:rPr>
          <w:rFonts w:ascii="Arial" w:hAnsi="Arial" w:cs="Arial"/>
          <w:sz w:val="18"/>
          <w:szCs w:val="18"/>
        </w:rPr>
        <w:t xml:space="preserve">ő </w:t>
      </w:r>
      <w:r w:rsidRPr="006411B4">
        <w:rPr>
          <w:rFonts w:ascii="Arial" w:hAnsi="Arial" w:cs="Arial"/>
          <w:sz w:val="18"/>
          <w:szCs w:val="18"/>
        </w:rPr>
        <w:t>igénybe párhuzamosan</w:t>
      </w:r>
      <w:r>
        <w:rPr>
          <w:rFonts w:ascii="Arial" w:hAnsi="Arial" w:cs="Arial"/>
          <w:sz w:val="18"/>
          <w:szCs w:val="18"/>
        </w:rPr>
        <w:t>.</w:t>
      </w:r>
    </w:p>
    <w:p w14:paraId="467A6DB6" w14:textId="5CED52D1" w:rsidR="00F739CA" w:rsidRDefault="00716D4E">
      <w:pPr>
        <w:pStyle w:val="Listaszerbekezds"/>
        <w:autoSpaceDE w:val="0"/>
        <w:autoSpaceDN w:val="0"/>
        <w:adjustRightInd w:val="0"/>
        <w:spacing w:after="240" w:line="240" w:lineRule="auto"/>
        <w:ind w:left="426"/>
        <w:contextualSpacing w:val="0"/>
        <w:rPr>
          <w:rFonts w:ascii="Arial" w:hAnsi="Arial" w:cs="Arial"/>
          <w:b/>
          <w:sz w:val="16"/>
          <w:u w:val="single"/>
        </w:rPr>
      </w:pPr>
      <w:r w:rsidRPr="006411B4">
        <w:rPr>
          <w:rFonts w:ascii="Arial" w:hAnsi="Arial" w:cs="Arial"/>
          <w:b/>
          <w:bCs/>
          <w:sz w:val="18"/>
          <w:szCs w:val="18"/>
        </w:rPr>
        <w:t>K</w:t>
      </w:r>
      <w:r w:rsidR="00F739CA" w:rsidRPr="006411B4">
        <w:rPr>
          <w:rFonts w:ascii="Arial" w:hAnsi="Arial" w:cs="Arial"/>
          <w:b/>
          <w:bCs/>
          <w:sz w:val="18"/>
          <w:szCs w:val="18"/>
        </w:rPr>
        <w:t>NYR</w:t>
      </w:r>
      <w:r w:rsidR="00F739CA" w:rsidRPr="006411B4">
        <w:rPr>
          <w:rStyle w:val="Lbjegyzet-hivatkozs"/>
          <w:rFonts w:ascii="Arial" w:hAnsi="Arial" w:cs="Arial"/>
          <w:b/>
          <w:bCs/>
          <w:sz w:val="18"/>
          <w:szCs w:val="18"/>
        </w:rPr>
        <w:footnoteReference w:id="9"/>
      </w:r>
      <w:r w:rsidR="00F739CA" w:rsidRPr="006411B4">
        <w:rPr>
          <w:rFonts w:ascii="Arial" w:hAnsi="Arial" w:cs="Arial"/>
          <w:b/>
          <w:bCs/>
          <w:sz w:val="18"/>
          <w:szCs w:val="18"/>
        </w:rPr>
        <w:t xml:space="preserve"> szerinti támogatási azonosítóm</w:t>
      </w:r>
      <w:r w:rsidR="00F739CA">
        <w:rPr>
          <w:rFonts w:ascii="Arial" w:hAnsi="Arial" w:cs="Arial"/>
          <w:sz w:val="18"/>
          <w:szCs w:val="18"/>
        </w:rPr>
        <w:t xml:space="preserve">: </w:t>
      </w:r>
      <w:r w:rsidR="00F739CA" w:rsidRPr="0046217F">
        <w:rPr>
          <w:rFonts w:ascii="Arial" w:hAnsi="Arial" w:cs="Arial"/>
          <w:b/>
          <w:sz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739CA" w:rsidRPr="0046217F">
        <w:rPr>
          <w:rFonts w:ascii="Arial" w:hAnsi="Arial" w:cs="Arial"/>
          <w:b/>
          <w:sz w:val="16"/>
          <w:u w:val="single"/>
        </w:rPr>
        <w:instrText xml:space="preserve"> FORMTEXT </w:instrText>
      </w:r>
      <w:r w:rsidR="00F739CA" w:rsidRPr="0046217F">
        <w:rPr>
          <w:rFonts w:ascii="Arial" w:hAnsi="Arial" w:cs="Arial"/>
          <w:b/>
          <w:sz w:val="16"/>
          <w:u w:val="single"/>
        </w:rPr>
      </w:r>
      <w:r w:rsidR="00F739CA" w:rsidRPr="0046217F">
        <w:rPr>
          <w:rFonts w:ascii="Arial" w:hAnsi="Arial" w:cs="Arial"/>
          <w:b/>
          <w:sz w:val="16"/>
          <w:u w:val="single"/>
        </w:rPr>
        <w:fldChar w:fldCharType="separate"/>
      </w:r>
      <w:r w:rsidR="00F739CA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F739CA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F739CA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F739CA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F739CA" w:rsidRPr="0046217F">
        <w:rPr>
          <w:rFonts w:ascii="Arial" w:hAnsi="Arial" w:cs="Arial"/>
          <w:b/>
          <w:noProof/>
          <w:sz w:val="16"/>
          <w:u w:val="single"/>
        </w:rPr>
        <w:t> </w:t>
      </w:r>
      <w:r w:rsidR="00F739CA" w:rsidRPr="0046217F">
        <w:rPr>
          <w:rFonts w:ascii="Arial" w:hAnsi="Arial" w:cs="Arial"/>
          <w:b/>
          <w:sz w:val="16"/>
          <w:u w:val="single"/>
        </w:rPr>
        <w:fldChar w:fldCharType="end"/>
      </w:r>
    </w:p>
    <w:p w14:paraId="54D8E471" w14:textId="77777777" w:rsidR="00DC0128" w:rsidRDefault="00DC0128" w:rsidP="00DC012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1950BD">
        <w:rPr>
          <w:rFonts w:ascii="Arial" w:hAnsi="Arial" w:cs="Arial"/>
          <w:b/>
          <w:bCs/>
          <w:sz w:val="18"/>
          <w:szCs w:val="18"/>
        </w:rPr>
        <w:t>VAGY</w:t>
      </w:r>
    </w:p>
    <w:p w14:paraId="57D1143D" w14:textId="181CD587" w:rsidR="00DC0128" w:rsidRPr="001950BD" w:rsidRDefault="00DC0128" w:rsidP="00DC0128">
      <w:p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(ii) </w:t>
      </w:r>
      <w:r>
        <w:rPr>
          <w:rFonts w:ascii="Arial" w:hAnsi="Arial" w:cs="Arial"/>
          <w:b/>
          <w:iCs/>
          <w:sz w:val="18"/>
          <w:szCs w:val="18"/>
        </w:rPr>
        <w:tab/>
        <w:t>A</w:t>
      </w:r>
      <w:r w:rsidRPr="00FB2665">
        <w:rPr>
          <w:rFonts w:ascii="Arial" w:hAnsi="Arial" w:cs="Arial"/>
          <w:b/>
          <w:iCs/>
          <w:sz w:val="18"/>
          <w:szCs w:val="18"/>
        </w:rPr>
        <w:t xml:space="preserve">mennyiben </w:t>
      </w:r>
      <w:r w:rsidRPr="00FB2665">
        <w:rPr>
          <w:rFonts w:ascii="Arial" w:hAnsi="Arial" w:cs="Arial"/>
          <w:iCs/>
          <w:sz w:val="18"/>
          <w:szCs w:val="18"/>
        </w:rPr>
        <w:t xml:space="preserve">a vissza nem térítendő támogatás, valamint az Alapítvány által nyújtott állami támogatás együttes összege meghaladná az állami támogatási jogszabályokban meghatározott felső határt, akkor az </w:t>
      </w:r>
      <w:r w:rsidRPr="001950BD">
        <w:rPr>
          <w:rFonts w:ascii="Arial" w:hAnsi="Arial" w:cs="Arial"/>
          <w:b/>
          <w:bCs/>
          <w:iCs/>
          <w:sz w:val="18"/>
          <w:szCs w:val="18"/>
        </w:rPr>
        <w:t>Alapítvány kezességét</w:t>
      </w:r>
    </w:p>
    <w:p w14:paraId="0B02473F" w14:textId="7B078F5F" w:rsidR="00DC0128" w:rsidRDefault="00DC0128" w:rsidP="00DC0128">
      <w:pPr>
        <w:pStyle w:val="Listaszerbekezds"/>
        <w:autoSpaceDE w:val="0"/>
        <w:autoSpaceDN w:val="0"/>
        <w:adjustRightInd w:val="0"/>
        <w:spacing w:after="60" w:line="240" w:lineRule="auto"/>
        <w:ind w:left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2665">
        <w:rPr>
          <w:rFonts w:ascii="Arial" w:hAnsi="Arial" w:cs="Arial"/>
          <w:sz w:val="18"/>
          <w:szCs w:val="18"/>
        </w:rPr>
        <w:instrText xml:space="preserve"> FORMCHECKBOX </w:instrText>
      </w:r>
      <w:r w:rsidRPr="00FB2665">
        <w:rPr>
          <w:rFonts w:ascii="Arial" w:hAnsi="Arial" w:cs="Arial"/>
          <w:sz w:val="18"/>
          <w:szCs w:val="18"/>
        </w:rPr>
      </w:r>
      <w:r w:rsidRPr="00FB2665">
        <w:rPr>
          <w:rFonts w:ascii="Arial" w:hAnsi="Arial" w:cs="Arial"/>
          <w:sz w:val="18"/>
          <w:szCs w:val="18"/>
        </w:rPr>
        <w:fldChar w:fldCharType="separate"/>
      </w:r>
      <w:r w:rsidRPr="00FB2665">
        <w:rPr>
          <w:rFonts w:ascii="Arial" w:hAnsi="Arial" w:cs="Arial"/>
          <w:sz w:val="18"/>
          <w:szCs w:val="18"/>
        </w:rPr>
        <w:fldChar w:fldCharType="end"/>
      </w:r>
      <w:r w:rsidRPr="00FB2665">
        <w:rPr>
          <w:rFonts w:ascii="Arial" w:hAnsi="Arial" w:cs="Arial"/>
          <w:sz w:val="18"/>
          <w:szCs w:val="18"/>
        </w:rPr>
        <w:t xml:space="preserve"> </w:t>
      </w:r>
      <w:r w:rsidRPr="00E718A9">
        <w:rPr>
          <w:rFonts w:ascii="Arial" w:hAnsi="Arial" w:cs="Arial"/>
          <w:sz w:val="18"/>
          <w:szCs w:val="18"/>
        </w:rPr>
        <w:t xml:space="preserve">KAP Stratégiai Terv keretében </w:t>
      </w:r>
      <w:r w:rsidRPr="001950BD">
        <w:rPr>
          <w:rFonts w:ascii="Arial" w:hAnsi="Arial" w:cs="Arial"/>
          <w:b/>
          <w:bCs/>
          <w:sz w:val="18"/>
          <w:szCs w:val="18"/>
        </w:rPr>
        <w:t>kedvezményes díjon</w:t>
      </w:r>
      <w:r w:rsidRPr="00FB2665">
        <w:rPr>
          <w:rFonts w:ascii="Arial" w:hAnsi="Arial" w:cs="Arial"/>
          <w:sz w:val="18"/>
          <w:szCs w:val="18"/>
        </w:rPr>
        <w:t xml:space="preserve"> </w:t>
      </w:r>
      <w:r w:rsidRPr="001950BD">
        <w:rPr>
          <w:rFonts w:ascii="Arial" w:hAnsi="Arial" w:cs="Arial"/>
          <w:b/>
          <w:bCs/>
          <w:sz w:val="18"/>
          <w:szCs w:val="18"/>
        </w:rPr>
        <w:t>kívánom igénybe venni</w:t>
      </w:r>
      <w:r w:rsidRPr="00FB2665">
        <w:rPr>
          <w:rFonts w:ascii="Arial" w:hAnsi="Arial" w:cs="Arial"/>
          <w:sz w:val="18"/>
          <w:szCs w:val="18"/>
        </w:rPr>
        <w:t xml:space="preserve">. Ebben az esetben tudomásul veszem, hogy </w:t>
      </w:r>
      <w:r w:rsidRPr="00A9475A">
        <w:rPr>
          <w:rFonts w:ascii="Arial" w:hAnsi="Arial" w:cs="Arial"/>
          <w:sz w:val="18"/>
          <w:szCs w:val="18"/>
        </w:rPr>
        <w:t>az állami támogatási jogszabályokban meghatározott felső határ érvényesítése érdekében a beruházáshoz kapcsolódó egyéb támogatás a megítélt összeghez képest csökkentésre kerülhet.</w:t>
      </w:r>
      <w:r>
        <w:rPr>
          <w:rFonts w:ascii="Arial" w:hAnsi="Arial" w:cs="Arial"/>
          <w:sz w:val="18"/>
          <w:szCs w:val="18"/>
        </w:rPr>
        <w:t xml:space="preserve"> Tudomásul veszem továbbá, hogy </w:t>
      </w:r>
      <w:r w:rsidRPr="00A9475A">
        <w:rPr>
          <w:rFonts w:ascii="Arial" w:hAnsi="Arial" w:cs="Arial"/>
          <w:sz w:val="18"/>
          <w:szCs w:val="18"/>
        </w:rPr>
        <w:t>a KAP Nemzeti Irányító Hatóság 56/2024. számú közleményében</w:t>
      </w:r>
      <w:r>
        <w:rPr>
          <w:rStyle w:val="Lbjegyzet-hivatkozs"/>
          <w:rFonts w:ascii="Arial" w:hAnsi="Arial" w:cs="Arial"/>
          <w:sz w:val="18"/>
          <w:szCs w:val="18"/>
        </w:rPr>
        <w:footnoteReference w:id="10"/>
      </w:r>
      <w:r w:rsidRPr="00A9475A">
        <w:rPr>
          <w:rFonts w:ascii="Arial" w:hAnsi="Arial" w:cs="Arial"/>
          <w:sz w:val="18"/>
          <w:szCs w:val="18"/>
        </w:rPr>
        <w:t xml:space="preserve"> szereplő, a beruházási támogatásokhoz kapcsolódó </w:t>
      </w:r>
      <w:r w:rsidR="007B37F7">
        <w:rPr>
          <w:rFonts w:ascii="Arial" w:hAnsi="Arial" w:cs="Arial"/>
          <w:sz w:val="18"/>
          <w:szCs w:val="18"/>
        </w:rPr>
        <w:t>szerződéseket</w:t>
      </w:r>
      <w:r w:rsidR="007B37F7" w:rsidRPr="00A9475A">
        <w:rPr>
          <w:rFonts w:ascii="Arial" w:hAnsi="Arial" w:cs="Arial"/>
          <w:sz w:val="18"/>
          <w:szCs w:val="18"/>
        </w:rPr>
        <w:t xml:space="preserve"> </w:t>
      </w:r>
      <w:r w:rsidRPr="00A9475A">
        <w:rPr>
          <w:rFonts w:ascii="Arial" w:hAnsi="Arial" w:cs="Arial"/>
          <w:sz w:val="18"/>
          <w:szCs w:val="18"/>
        </w:rPr>
        <w:t xml:space="preserve">biztosító </w:t>
      </w:r>
      <w:r w:rsidRPr="00E83C67">
        <w:rPr>
          <w:rFonts w:ascii="Arial" w:hAnsi="Arial" w:cs="Arial"/>
          <w:b/>
          <w:bCs/>
          <w:sz w:val="18"/>
          <w:szCs w:val="18"/>
        </w:rPr>
        <w:t>intézményi kezességvállalás díjtámogatást nem vehetem igénybe párhuzamosan</w:t>
      </w:r>
      <w:r w:rsidRPr="00A9475A">
        <w:rPr>
          <w:rFonts w:ascii="Arial" w:hAnsi="Arial" w:cs="Arial"/>
          <w:sz w:val="18"/>
          <w:szCs w:val="18"/>
        </w:rPr>
        <w:t>.</w:t>
      </w:r>
    </w:p>
    <w:p w14:paraId="7174029E" w14:textId="77777777" w:rsidR="00DC0128" w:rsidRDefault="00DC0128" w:rsidP="00DC0128">
      <w:pPr>
        <w:pStyle w:val="Listaszerbekezds"/>
        <w:autoSpaceDE w:val="0"/>
        <w:autoSpaceDN w:val="0"/>
        <w:adjustRightInd w:val="0"/>
        <w:spacing w:line="240" w:lineRule="auto"/>
        <w:ind w:left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2665">
        <w:rPr>
          <w:rFonts w:ascii="Arial" w:hAnsi="Arial" w:cs="Arial"/>
          <w:sz w:val="18"/>
          <w:szCs w:val="18"/>
        </w:rPr>
        <w:instrText xml:space="preserve"> FORMCHECKBOX </w:instrText>
      </w:r>
      <w:r w:rsidRPr="00FB2665">
        <w:rPr>
          <w:rFonts w:ascii="Arial" w:hAnsi="Arial" w:cs="Arial"/>
          <w:sz w:val="18"/>
          <w:szCs w:val="18"/>
        </w:rPr>
      </w:r>
      <w:r w:rsidRPr="00FB2665">
        <w:rPr>
          <w:rFonts w:ascii="Arial" w:hAnsi="Arial" w:cs="Arial"/>
          <w:sz w:val="18"/>
          <w:szCs w:val="18"/>
        </w:rPr>
        <w:fldChar w:fldCharType="separate"/>
      </w:r>
      <w:r w:rsidRPr="00FB2665">
        <w:rPr>
          <w:rFonts w:ascii="Arial" w:hAnsi="Arial" w:cs="Arial"/>
          <w:sz w:val="18"/>
          <w:szCs w:val="18"/>
        </w:rPr>
        <w:fldChar w:fldCharType="end"/>
      </w:r>
      <w:r w:rsidRPr="00FB2665">
        <w:rPr>
          <w:rFonts w:ascii="Arial" w:hAnsi="Arial" w:cs="Arial"/>
          <w:sz w:val="18"/>
          <w:szCs w:val="18"/>
        </w:rPr>
        <w:t xml:space="preserve"> </w:t>
      </w:r>
      <w:r w:rsidRPr="001950BD">
        <w:rPr>
          <w:rFonts w:ascii="Arial" w:hAnsi="Arial" w:cs="Arial"/>
          <w:b/>
          <w:bCs/>
          <w:iCs/>
          <w:sz w:val="18"/>
          <w:szCs w:val="18"/>
        </w:rPr>
        <w:t>piaci vagy InvestEU kezességként kívánom igénybe venni</w:t>
      </w:r>
      <w:r w:rsidRPr="00FB2665">
        <w:rPr>
          <w:rFonts w:ascii="Arial" w:hAnsi="Arial" w:cs="Arial"/>
          <w:iCs/>
          <w:sz w:val="18"/>
          <w:szCs w:val="18"/>
        </w:rPr>
        <w:t>.</w:t>
      </w:r>
      <w:r w:rsidRPr="00FB26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Ebben az esetben tudomásul veszem, hogy a kezességvállalásnak nincs támogatástartalma. </w:t>
      </w:r>
    </w:p>
    <w:p w14:paraId="535432F5" w14:textId="1DA673DF" w:rsidR="00DC0128" w:rsidRPr="006411B4" w:rsidRDefault="00DC0128" w:rsidP="006411B4">
      <w:pPr>
        <w:pStyle w:val="Listaszerbekezds"/>
        <w:autoSpaceDE w:val="0"/>
        <w:autoSpaceDN w:val="0"/>
        <w:adjustRightInd w:val="0"/>
        <w:spacing w:after="240" w:line="240" w:lineRule="auto"/>
        <w:ind w:left="426"/>
        <w:contextualSpacing w:val="0"/>
        <w:rPr>
          <w:rFonts w:ascii="Arial" w:hAnsi="Arial" w:cs="Arial"/>
          <w:sz w:val="18"/>
          <w:szCs w:val="18"/>
        </w:rPr>
      </w:pPr>
      <w:r w:rsidRPr="000B6988">
        <w:rPr>
          <w:rFonts w:ascii="Arial" w:hAnsi="Arial" w:cs="Arial"/>
          <w:b/>
          <w:sz w:val="18"/>
          <w:szCs w:val="18"/>
        </w:rPr>
        <w:t>Kijelentem, hogy</w:t>
      </w:r>
      <w:r w:rsidRPr="000B6988">
        <w:rPr>
          <w:rFonts w:ascii="Arial" w:hAnsi="Arial" w:cs="Arial"/>
          <w:sz w:val="18"/>
          <w:szCs w:val="18"/>
        </w:rPr>
        <w:t xml:space="preserve"> </w:t>
      </w:r>
      <w:r w:rsidRPr="000B6988">
        <w:rPr>
          <w:rFonts w:ascii="Arial" w:hAnsi="Arial" w:cs="Arial"/>
          <w:iCs/>
          <w:sz w:val="18"/>
          <w:szCs w:val="18"/>
        </w:rPr>
        <w:t>a</w:t>
      </w:r>
      <w:r>
        <w:rPr>
          <w:rFonts w:ascii="Arial" w:hAnsi="Arial" w:cs="Arial"/>
          <w:iCs/>
          <w:sz w:val="18"/>
          <w:szCs w:val="18"/>
        </w:rPr>
        <w:t>z</w:t>
      </w:r>
      <w:r w:rsidRPr="00E718A9">
        <w:t xml:space="preserve"> </w:t>
      </w:r>
      <w:r w:rsidRPr="00E718A9">
        <w:rPr>
          <w:rFonts w:ascii="Arial" w:hAnsi="Arial" w:cs="Arial"/>
          <w:iCs/>
          <w:sz w:val="18"/>
          <w:szCs w:val="18"/>
        </w:rPr>
        <w:t>Európai Parlament és a Tanács (EU) 2021/2115 közös agrárpolitika keretében a tagállamok által elkészítendő stratégiai tervhez (KAP stratégiai terv) nyújtott, az Európai Mezőgazdasági Garanciaalap (EMGA) és az Európai Mezőgazdasági Vidékfejlesztési Alap (EMVA) által finanszírozott támogatásra vonatkozó szabályok megállapításáról, valamint az 1305/2013/EU és az 1307/2013/EU rendelet hatályon kívül helyezéséről</w:t>
      </w:r>
      <w:r w:rsidRPr="00E718A9">
        <w:t xml:space="preserve"> </w:t>
      </w:r>
      <w:r w:rsidRPr="00E83C67">
        <w:rPr>
          <w:rFonts w:ascii="Arial" w:hAnsi="Arial" w:cs="Arial"/>
          <w:iCs/>
          <w:sz w:val="18"/>
          <w:szCs w:val="18"/>
        </w:rPr>
        <w:t xml:space="preserve">szóló </w:t>
      </w:r>
      <w:r w:rsidRPr="00E718A9">
        <w:rPr>
          <w:rFonts w:ascii="Arial" w:hAnsi="Arial" w:cs="Arial"/>
          <w:iCs/>
          <w:sz w:val="18"/>
          <w:szCs w:val="18"/>
        </w:rPr>
        <w:t xml:space="preserve">Európai Parlament és a Tanács (EU) 2021/2115 </w:t>
      </w:r>
      <w:r w:rsidRPr="000B6988">
        <w:rPr>
          <w:rFonts w:ascii="Arial" w:hAnsi="Arial" w:cs="Arial"/>
          <w:iCs/>
          <w:sz w:val="18"/>
          <w:szCs w:val="18"/>
        </w:rPr>
        <w:t xml:space="preserve">rendeletében (a továbbiakban: EMVA rendelet) </w:t>
      </w:r>
      <w:r>
        <w:rPr>
          <w:rFonts w:ascii="Arial" w:hAnsi="Arial" w:cs="Arial"/>
          <w:iCs/>
          <w:sz w:val="18"/>
          <w:szCs w:val="18"/>
        </w:rPr>
        <w:t xml:space="preserve">foglalt </w:t>
      </w:r>
      <w:r w:rsidRPr="000B6988">
        <w:rPr>
          <w:rFonts w:ascii="Arial" w:hAnsi="Arial" w:cs="Arial"/>
          <w:sz w:val="18"/>
          <w:szCs w:val="18"/>
        </w:rPr>
        <w:t xml:space="preserve">feltételeknek megfelelek, illetve nincs tudomásom arról, hogy kizáró feltétel állna fenn, így </w:t>
      </w:r>
      <w:r w:rsidRPr="000B6988">
        <w:rPr>
          <w:rFonts w:ascii="Arial" w:hAnsi="Arial" w:cs="Arial"/>
          <w:b/>
          <w:sz w:val="18"/>
          <w:szCs w:val="18"/>
        </w:rPr>
        <w:t>jogosult vagyok a támogatás igénybevételére</w:t>
      </w:r>
      <w:r w:rsidRPr="00766A25">
        <w:rPr>
          <w:rFonts w:ascii="Arial" w:hAnsi="Arial" w:cs="Arial"/>
          <w:b/>
          <w:sz w:val="18"/>
          <w:szCs w:val="18"/>
        </w:rPr>
        <w:t>.</w:t>
      </w:r>
    </w:p>
    <w:p w14:paraId="107978C7" w14:textId="77777777" w:rsidR="001A5CC4" w:rsidRPr="006411B4" w:rsidRDefault="001A5CC4" w:rsidP="001A5CC4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6411B4">
        <w:rPr>
          <w:rFonts w:ascii="Arial" w:hAnsi="Arial" w:cs="Arial"/>
          <w:b/>
          <w:bCs/>
          <w:sz w:val="18"/>
          <w:szCs w:val="18"/>
        </w:rPr>
        <w:t xml:space="preserve">Tudomásul veszem, hogy </w:t>
      </w:r>
    </w:p>
    <w:p w14:paraId="1F1B17ED" w14:textId="64765611" w:rsidR="001A5CC4" w:rsidRPr="00FB2665" w:rsidRDefault="001A5CC4" w:rsidP="001A5CC4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eastAsia="Calibri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A</w:t>
      </w:r>
      <w:r w:rsidRPr="00FB2665">
        <w:rPr>
          <w:rFonts w:ascii="Arial" w:hAnsi="Arial" w:cs="Arial"/>
          <w:sz w:val="18"/>
          <w:szCs w:val="18"/>
        </w:rPr>
        <w:t>z Alapítvány által nyújtott támogatáson felül a kezességvállaláshoz a</w:t>
      </w:r>
      <w:r>
        <w:rPr>
          <w:rFonts w:ascii="Arial" w:hAnsi="Arial" w:cs="Arial"/>
          <w:sz w:val="18"/>
          <w:szCs w:val="18"/>
        </w:rPr>
        <w:t>z</w:t>
      </w:r>
      <w:r w:rsidRPr="00FB26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Agrárm</w:t>
      </w:r>
      <w:r w:rsidRPr="00FB2665">
        <w:rPr>
          <w:rFonts w:ascii="Arial" w:hAnsi="Arial" w:cs="Arial"/>
          <w:sz w:val="18"/>
          <w:szCs w:val="18"/>
        </w:rPr>
        <w:t xml:space="preserve">inisztérium díjtámogatása is kapcsolódhat </w:t>
      </w:r>
      <w:r w:rsidR="009B4D85" w:rsidRPr="009B4D85">
        <w:rPr>
          <w:rFonts w:ascii="Arial" w:eastAsia="Calibri" w:hAnsi="Arial" w:cs="Arial"/>
          <w:color w:val="000000"/>
          <w:sz w:val="18"/>
          <w:szCs w:val="18"/>
          <w:lang w:eastAsia="en-US"/>
        </w:rPr>
        <w:t>a mikro-, kis- és középvállalkozások hitelezésének elősegítése érdekében a kezességvállalási díjak költségvetési támogatásáról</w:t>
      </w:r>
      <w:r w:rsidR="009B4D85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 </w:t>
      </w:r>
      <w:r w:rsidRPr="00FB2665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szóló </w:t>
      </w:r>
      <w:r w:rsidR="006A224D" w:rsidRPr="000A1796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94/2013. (X. 10.) VM rendelet </w:t>
      </w:r>
      <w:r w:rsidRPr="00FB2665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alapján, </w:t>
      </w:r>
      <w:r>
        <w:rPr>
          <w:rFonts w:ascii="Arial" w:eastAsia="Calibri" w:hAnsi="Arial" w:cs="Arial"/>
          <w:color w:val="000000"/>
          <w:sz w:val="18"/>
          <w:szCs w:val="18"/>
          <w:lang w:eastAsia="en-US"/>
        </w:rPr>
        <w:t>a rendeletben előírt mértékben,</w:t>
      </w:r>
    </w:p>
    <w:p w14:paraId="3CA01A14" w14:textId="77777777" w:rsidR="001A5CC4" w:rsidRPr="00C843D4" w:rsidRDefault="001A5CC4" w:rsidP="001A5CC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C843D4">
        <w:rPr>
          <w:rFonts w:ascii="Arial" w:hAnsi="Arial" w:cs="Arial"/>
          <w:sz w:val="18"/>
          <w:szCs w:val="18"/>
        </w:rPr>
        <w:t xml:space="preserve">A támogatás igénybevétele érdekében kijelentem, hogy </w:t>
      </w:r>
    </w:p>
    <w:p w14:paraId="651548B4" w14:textId="4AA2BA12" w:rsidR="001A5CC4" w:rsidRPr="00C843D4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C843D4">
        <w:rPr>
          <w:rFonts w:ascii="Arial" w:hAnsi="Arial" w:cs="Arial"/>
          <w:sz w:val="18"/>
          <w:szCs w:val="18"/>
        </w:rPr>
        <w:t>a vállalkozás megfelel az államháztartásról szóló 2011. évi CXCV. törvényben szabályozott átlátható szervezet általános és különös feltételeinek,</w:t>
      </w:r>
      <w:r w:rsidR="004E5999" w:rsidRPr="00C843D4">
        <w:rPr>
          <w:rFonts w:ascii="Arial" w:hAnsi="Arial" w:cs="Arial"/>
          <w:sz w:val="18"/>
          <w:szCs w:val="18"/>
        </w:rPr>
        <w:t xml:space="preserve"> és a foglalkoztatás-felügyeleti hatóság tevékenységéről szóló 151/2021. (III.10.) Korm.rendelet szerinti rendezett munkaügyi kapcsolatok feltételeinek,</w:t>
      </w:r>
    </w:p>
    <w:p w14:paraId="0E959A5B" w14:textId="7C4762C4" w:rsidR="00824A76" w:rsidRPr="006E1DCD" w:rsidRDefault="00824A76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6E1DCD">
        <w:rPr>
          <w:rFonts w:ascii="Arial" w:hAnsi="Arial" w:cs="Arial"/>
          <w:sz w:val="18"/>
          <w:szCs w:val="18"/>
        </w:rPr>
        <w:t>a köztulajdonban álló gazdasági társaságok takarékosabb működéséről szóló 2009. évi CXXII. törvényben foglalt közzétételi kötelezettségemnek eleget tettem, vagy nem tartozok annak hatálya alá,</w:t>
      </w:r>
    </w:p>
    <w:p w14:paraId="59A4E553" w14:textId="6F7A6D6A" w:rsidR="00824A76" w:rsidRPr="006E1DCD" w:rsidRDefault="00824A76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6E1DCD">
        <w:rPr>
          <w:rFonts w:ascii="Arial" w:hAnsi="Arial" w:cs="Arial"/>
          <w:sz w:val="18"/>
          <w:szCs w:val="18"/>
        </w:rPr>
        <w:t>a vállalkozás átlátható szervezetnek minősül,</w:t>
      </w:r>
    </w:p>
    <w:p w14:paraId="46C4726B" w14:textId="22A33095" w:rsidR="00824A76" w:rsidRPr="006E1DCD" w:rsidRDefault="00824A76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6E1DCD">
        <w:rPr>
          <w:rFonts w:ascii="Arial" w:hAnsi="Arial" w:cs="Arial"/>
          <w:sz w:val="18"/>
          <w:szCs w:val="18"/>
        </w:rPr>
        <w:t>a vállalkozás a támogatási rendszerből való kizárás hatálya alatt nem áll,</w:t>
      </w:r>
    </w:p>
    <w:p w14:paraId="698B7C06" w14:textId="193A27D7" w:rsidR="00824A76" w:rsidRPr="006E1DCD" w:rsidRDefault="00824A76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6E1DCD">
        <w:rPr>
          <w:rFonts w:ascii="Arial" w:hAnsi="Arial" w:cs="Arial"/>
          <w:sz w:val="18"/>
          <w:szCs w:val="18"/>
        </w:rPr>
        <w:t>nem áll fenn harmadik személy irányában olyan kötelezettség, amely a támogatással létrejött projekt céljának megvalósulását meghiúsíthatja</w:t>
      </w:r>
      <w:r w:rsidR="006E1DCD" w:rsidRPr="006E1DCD">
        <w:rPr>
          <w:rFonts w:ascii="Arial" w:hAnsi="Arial" w:cs="Arial"/>
          <w:sz w:val="18"/>
          <w:szCs w:val="18"/>
        </w:rPr>
        <w:t>,</w:t>
      </w:r>
    </w:p>
    <w:p w14:paraId="67172245" w14:textId="578C3B59" w:rsidR="006E1DCD" w:rsidRPr="00AD67D1" w:rsidRDefault="006E1DCD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6E1DCD">
        <w:rPr>
          <w:rFonts w:ascii="Arial" w:hAnsi="Arial" w:cs="Arial"/>
          <w:sz w:val="18"/>
          <w:szCs w:val="18"/>
        </w:rPr>
        <w:t xml:space="preserve">a projekt részbeli vagy teljes meghiúsulása, vagy a támogatás szabálytalan felhasználása esetén a támogatást – az irányító hatóság döntésében vagy a döntés ellen benyújtott jogorvoslat alapján hozott, e rendelet szerinti jogorvoslattal nem támadható döntésben foglaltaknak </w:t>
      </w:r>
      <w:r w:rsidRPr="00AD67D1">
        <w:rPr>
          <w:rFonts w:ascii="Arial" w:hAnsi="Arial" w:cs="Arial"/>
          <w:sz w:val="18"/>
          <w:szCs w:val="18"/>
        </w:rPr>
        <w:t>megfelelően – visszafizetem, és tudomásul veszem, hogy ennek elmulasztása esetén annak összege az adott projektre vonatkozóan a részemre kifizetésre jóváhagyott, de még ki nem fizetett támogatási összegbe beszámításra kerül,</w:t>
      </w:r>
    </w:p>
    <w:p w14:paraId="39CD9CB3" w14:textId="45DD0CE4" w:rsidR="006E1DCD" w:rsidRPr="00AD67D1" w:rsidRDefault="006E1DCD" w:rsidP="006411B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240"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AD67D1">
        <w:rPr>
          <w:rFonts w:ascii="Arial" w:hAnsi="Arial" w:cs="Arial"/>
          <w:sz w:val="18"/>
          <w:szCs w:val="18"/>
        </w:rPr>
        <w:t>ha a vállalkozás ellen jogerős végzéssel végelszámolási, felszámolási-, csőd- vagy egyéb, a megszüntetésére irányuló, jogszabályban meghatározott eljárást rendelnek el, azt az irányító hatóságnak bejelentem</w:t>
      </w:r>
      <w:r w:rsidR="00B464B5">
        <w:rPr>
          <w:rFonts w:ascii="Arial" w:hAnsi="Arial" w:cs="Arial"/>
          <w:sz w:val="18"/>
          <w:szCs w:val="18"/>
        </w:rPr>
        <w:t>.</w:t>
      </w:r>
    </w:p>
    <w:p w14:paraId="1FE3916A" w14:textId="438979B7" w:rsidR="00A54D99" w:rsidRPr="00FB2665" w:rsidRDefault="00A54D99" w:rsidP="006411B4">
      <w:pPr>
        <w:spacing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  <w:t>PH</w:t>
      </w:r>
    </w:p>
    <w:p w14:paraId="784E59D5" w14:textId="77777777" w:rsidR="00A54D99" w:rsidRPr="00FB2665" w:rsidRDefault="00A54D99" w:rsidP="00A54D99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  <w:t>……………………………………………………………</w:t>
      </w:r>
    </w:p>
    <w:p w14:paraId="70D947C6" w14:textId="77777777" w:rsidR="00A54D99" w:rsidRDefault="00A54D99" w:rsidP="00A54D99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  <w:t>Vállalkozás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AA35976" w14:textId="77777777" w:rsidR="00A54D99" w:rsidRPr="00FB2665" w:rsidRDefault="00A54D99" w:rsidP="00A54D99">
      <w:pPr>
        <w:spacing w:line="240" w:lineRule="auto"/>
        <w:ind w:left="709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Vállalkozó teljes neve olvasható módon</w:t>
      </w:r>
      <w:r w:rsidRPr="007E04D8">
        <w:rPr>
          <w:rStyle w:val="Lbjegyzet-hivatkozs"/>
          <w:rFonts w:ascii="Arial" w:hAnsi="Arial" w:cs="Arial"/>
          <w:sz w:val="18"/>
          <w:szCs w:val="18"/>
        </w:rPr>
        <w:footnoteReference w:id="11"/>
      </w:r>
      <w:r>
        <w:rPr>
          <w:rFonts w:ascii="Arial" w:hAnsi="Arial" w:cs="Arial"/>
          <w:sz w:val="18"/>
          <w:szCs w:val="18"/>
        </w:rPr>
        <w:t xml:space="preserve">: </w:t>
      </w:r>
      <w:r w:rsidRPr="00BD2835">
        <w:rPr>
          <w:rFonts w:ascii="Arial" w:hAnsi="Arial" w:cs="Arial"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ab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</w:p>
    <w:p w14:paraId="47ABD850" w14:textId="77777777" w:rsidR="00A54D99" w:rsidRPr="00FE2203" w:rsidRDefault="00A54D99" w:rsidP="00A54D99">
      <w:pPr>
        <w:pStyle w:val="Csakszveg"/>
        <w:rPr>
          <w:rFonts w:ascii="Arial" w:hAnsi="Arial" w:cs="Arial"/>
          <w:sz w:val="18"/>
          <w:szCs w:val="18"/>
        </w:rPr>
      </w:pPr>
      <w:r w:rsidRPr="00FE2203">
        <w:rPr>
          <w:rFonts w:ascii="Arial" w:hAnsi="Arial" w:cs="Arial"/>
          <w:sz w:val="18"/>
          <w:szCs w:val="18"/>
        </w:rPr>
        <w:t>Előttünk, mint tanúk előtt</w:t>
      </w:r>
      <w:r w:rsidRPr="00FE2203">
        <w:rPr>
          <w:rStyle w:val="Lbjegyzet-hivatkozs"/>
          <w:rFonts w:ascii="Arial" w:hAnsi="Arial" w:cs="Arial"/>
          <w:sz w:val="18"/>
          <w:szCs w:val="18"/>
        </w:rPr>
        <w:footnoteReference w:id="12"/>
      </w:r>
      <w:r w:rsidRPr="00FE2203">
        <w:rPr>
          <w:rFonts w:ascii="Arial" w:hAnsi="Arial" w:cs="Arial"/>
          <w:sz w:val="18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54D99" w:rsidRPr="00FE2203" w14:paraId="72DF8F3D" w14:textId="77777777" w:rsidTr="00F45EDC">
        <w:tc>
          <w:tcPr>
            <w:tcW w:w="4606" w:type="dxa"/>
          </w:tcPr>
          <w:p w14:paraId="6DB178DB" w14:textId="77777777" w:rsidR="00A54D99" w:rsidRPr="00FE2203" w:rsidRDefault="00A54D99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2203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FE220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C766989" w14:textId="77777777" w:rsidR="00A54D99" w:rsidRPr="00FE2203" w:rsidRDefault="00A54D99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2203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FE220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5BB8FE6" w14:textId="77777777" w:rsidR="00A54D99" w:rsidRPr="00FE2203" w:rsidRDefault="00A54D99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2203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FE220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78C504F" w14:textId="77777777" w:rsidR="00A54D99" w:rsidRPr="00FE2203" w:rsidRDefault="00A54D99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F915587" w14:textId="77777777" w:rsidR="00A54D99" w:rsidRPr="00FE2203" w:rsidRDefault="00A54D99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2203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FE220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58B1D99" w14:textId="77777777" w:rsidR="00A54D99" w:rsidRPr="00FE2203" w:rsidRDefault="00A54D99" w:rsidP="00F45EDC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FE2203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FE220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4FB2C4E" w14:textId="77777777" w:rsidR="00A54D99" w:rsidRPr="00FE2203" w:rsidRDefault="00A54D99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E2203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FE220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1AEB1E00" w14:textId="5BE63BF8" w:rsidR="00A8661D" w:rsidRPr="00A8661D" w:rsidRDefault="00A8661D" w:rsidP="00FE2203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240" w:line="240" w:lineRule="auto"/>
        <w:ind w:left="0" w:hanging="425"/>
        <w:rPr>
          <w:rFonts w:ascii="Arial" w:hAnsi="Arial" w:cs="Arial"/>
          <w:b/>
          <w:sz w:val="18"/>
          <w:szCs w:val="18"/>
        </w:rPr>
      </w:pPr>
      <w:r w:rsidRPr="00A8661D">
        <w:rPr>
          <w:rFonts w:ascii="Arial" w:hAnsi="Arial" w:cs="Arial"/>
          <w:b/>
          <w:sz w:val="18"/>
          <w:szCs w:val="18"/>
        </w:rPr>
        <w:lastRenderedPageBreak/>
        <w:t>A mezőgazdasági csoportmentességi rendelet szerinti támogatás</w:t>
      </w:r>
    </w:p>
    <w:p w14:paraId="2A9782F8" w14:textId="77777777" w:rsidR="00A8661D" w:rsidRPr="00A8661D" w:rsidRDefault="00A8661D" w:rsidP="00A8661D">
      <w:pPr>
        <w:pStyle w:val="Listaszerbekezds"/>
        <w:autoSpaceDE w:val="0"/>
        <w:autoSpaceDN w:val="0"/>
        <w:adjustRightInd w:val="0"/>
        <w:spacing w:after="240" w:line="240" w:lineRule="auto"/>
        <w:ind w:left="0"/>
        <w:rPr>
          <w:rFonts w:ascii="Arial" w:hAnsi="Arial" w:cs="Arial"/>
          <w:sz w:val="18"/>
          <w:szCs w:val="18"/>
        </w:rPr>
      </w:pPr>
    </w:p>
    <w:p w14:paraId="0471E55A" w14:textId="3F7DEF49" w:rsidR="00F501FC" w:rsidRPr="00A54D99" w:rsidRDefault="00F501FC" w:rsidP="00A8661D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18"/>
          <w:szCs w:val="18"/>
        </w:rPr>
      </w:pPr>
      <w:r w:rsidRPr="00A54D99">
        <w:rPr>
          <w:rFonts w:ascii="Arial" w:hAnsi="Arial" w:cs="Arial"/>
          <w:b/>
          <w:sz w:val="18"/>
          <w:szCs w:val="18"/>
        </w:rPr>
        <w:t>Kijelentem, hogy</w:t>
      </w:r>
      <w:r w:rsidRPr="00A54D99">
        <w:rPr>
          <w:rFonts w:ascii="Arial" w:hAnsi="Arial" w:cs="Arial"/>
          <w:sz w:val="18"/>
          <w:szCs w:val="18"/>
        </w:rPr>
        <w:t xml:space="preserve"> az Európai Bizottság </w:t>
      </w:r>
      <w:r w:rsidR="009F485C">
        <w:rPr>
          <w:rFonts w:ascii="Arial" w:hAnsi="Arial" w:cs="Arial"/>
          <w:sz w:val="18"/>
          <w:szCs w:val="18"/>
        </w:rPr>
        <w:t>2022. december 14</w:t>
      </w:r>
      <w:r w:rsidRPr="00A54D99">
        <w:rPr>
          <w:rFonts w:ascii="Arial" w:hAnsi="Arial" w:cs="Arial"/>
          <w:sz w:val="18"/>
          <w:szCs w:val="18"/>
        </w:rPr>
        <w:t xml:space="preserve">-i </w:t>
      </w:r>
      <w:r w:rsidR="002F7422" w:rsidRPr="002F7422">
        <w:rPr>
          <w:rFonts w:ascii="Arial" w:hAnsi="Arial" w:cs="Arial"/>
          <w:sz w:val="18"/>
          <w:szCs w:val="18"/>
        </w:rPr>
        <w:t>2022/2472</w:t>
      </w:r>
      <w:r w:rsidR="002F7422" w:rsidRPr="002F7422" w:rsidDel="002F7422">
        <w:rPr>
          <w:rFonts w:ascii="Arial" w:hAnsi="Arial" w:cs="Arial"/>
          <w:sz w:val="18"/>
          <w:szCs w:val="18"/>
        </w:rPr>
        <w:t xml:space="preserve"> </w:t>
      </w:r>
      <w:r w:rsidRPr="00A54D99">
        <w:rPr>
          <w:rFonts w:ascii="Arial" w:hAnsi="Arial" w:cs="Arial"/>
          <w:sz w:val="18"/>
          <w:szCs w:val="18"/>
        </w:rPr>
        <w:t xml:space="preserve">rendelete az Európai Unió működéséről szóló szerződés 107. és 108. cikkének alkalmazásában a mezőgazdasági és az </w:t>
      </w:r>
      <w:r w:rsidR="00F870DB">
        <w:rPr>
          <w:rFonts w:ascii="Arial" w:hAnsi="Arial" w:cs="Arial"/>
          <w:sz w:val="18"/>
          <w:szCs w:val="18"/>
        </w:rPr>
        <w:t xml:space="preserve">erdőalapú </w:t>
      </w:r>
      <w:r w:rsidRPr="00A54D99">
        <w:rPr>
          <w:rFonts w:ascii="Arial" w:hAnsi="Arial" w:cs="Arial"/>
          <w:sz w:val="18"/>
          <w:szCs w:val="18"/>
        </w:rPr>
        <w:t xml:space="preserve">ágazatban, valamint a vidéki térségekben nyújtott támogatások bizonyos kategóriáinak a belső piaccal összeegyeztethetőnek nyilvánításáról (a továbbiakban: mezőgazdasági csoportmentességi rendelet), és a mezőgazdasági csoportmentességi rendelet alapján nyújtott kedvezményes díjú kezességvállalás szabályairól szóló </w:t>
      </w:r>
      <w:r w:rsidRPr="00474038">
        <w:rPr>
          <w:rFonts w:ascii="Arial" w:hAnsi="Arial" w:cs="Arial"/>
          <w:sz w:val="18"/>
          <w:szCs w:val="18"/>
        </w:rPr>
        <w:t>31/2015. (VI. 9.) FM rendeletben foglalt</w:t>
      </w:r>
      <w:r w:rsidRPr="00474038">
        <w:rPr>
          <w:rFonts w:ascii="Arial" w:hAnsi="Arial" w:cs="Arial"/>
          <w:iCs/>
          <w:sz w:val="18"/>
          <w:szCs w:val="18"/>
        </w:rPr>
        <w:t xml:space="preserve"> </w:t>
      </w:r>
      <w:r w:rsidRPr="00474038">
        <w:rPr>
          <w:rFonts w:ascii="Arial" w:hAnsi="Arial" w:cs="Arial"/>
          <w:sz w:val="18"/>
          <w:szCs w:val="18"/>
        </w:rPr>
        <w:t>feltételeknek megfelelek, illetve nincs tudomásom arról, hogy kizáró feltétel állna</w:t>
      </w:r>
      <w:r w:rsidRPr="00A54D99">
        <w:rPr>
          <w:rFonts w:ascii="Arial" w:hAnsi="Arial" w:cs="Arial"/>
          <w:sz w:val="18"/>
          <w:szCs w:val="18"/>
        </w:rPr>
        <w:t xml:space="preserve"> fenn, így </w:t>
      </w:r>
      <w:r w:rsidRPr="00A54D99">
        <w:rPr>
          <w:rFonts w:ascii="Arial" w:hAnsi="Arial" w:cs="Arial"/>
          <w:b/>
          <w:sz w:val="18"/>
          <w:szCs w:val="18"/>
        </w:rPr>
        <w:t>jogosult vagyok a támogatás igénybevételére</w:t>
      </w:r>
      <w:r w:rsidR="00140D63" w:rsidRPr="00A54D99">
        <w:rPr>
          <w:rFonts w:ascii="Arial" w:hAnsi="Arial" w:cs="Arial"/>
          <w:b/>
          <w:sz w:val="18"/>
          <w:szCs w:val="18"/>
        </w:rPr>
        <w:t>.</w:t>
      </w:r>
    </w:p>
    <w:p w14:paraId="20785E07" w14:textId="77777777" w:rsidR="00F501FC" w:rsidRPr="00FB2665" w:rsidRDefault="00F501FC" w:rsidP="00F501FC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14:paraId="2D3B6B16" w14:textId="3A1DF325" w:rsidR="00CE48DD" w:rsidRDefault="00CE48DD" w:rsidP="00F22C84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Tudomásul veszem, hogy </w:t>
      </w:r>
      <w:r w:rsidRPr="00FB2665">
        <w:rPr>
          <w:color w:val="auto"/>
          <w:sz w:val="18"/>
          <w:szCs w:val="18"/>
        </w:rPr>
        <w:t>a beruházás megkezdésének dátuma a kölcsönszerződésben szereplő időpont, ennek hiányában a beruházás megkezdésének a hitel folyósításának dátuma minősül</w:t>
      </w:r>
      <w:r w:rsidR="00351689">
        <w:rPr>
          <w:color w:val="auto"/>
          <w:sz w:val="18"/>
          <w:szCs w:val="18"/>
        </w:rPr>
        <w:t>.</w:t>
      </w:r>
    </w:p>
    <w:p w14:paraId="2D0CD749" w14:textId="353C4883" w:rsidR="00E22F49" w:rsidRPr="00FB2665" w:rsidRDefault="00E22F49" w:rsidP="00F22C84">
      <w:pPr>
        <w:pStyle w:val="Default"/>
        <w:jc w:val="both"/>
        <w:rPr>
          <w:color w:val="auto"/>
          <w:sz w:val="18"/>
          <w:szCs w:val="18"/>
        </w:rPr>
      </w:pPr>
      <w:r w:rsidRPr="00FB2665">
        <w:rPr>
          <w:sz w:val="18"/>
          <w:szCs w:val="18"/>
        </w:rPr>
        <w:t xml:space="preserve">A támogatás igénybevétele érdekében kijelentem, hogy a beruházást </w:t>
      </w:r>
      <w:r>
        <w:rPr>
          <w:sz w:val="18"/>
          <w:szCs w:val="18"/>
        </w:rPr>
        <w:t>ezen időpontot</w:t>
      </w:r>
      <w:r w:rsidRPr="00FB2665">
        <w:rPr>
          <w:sz w:val="18"/>
          <w:szCs w:val="18"/>
        </w:rPr>
        <w:t xml:space="preserve"> megelőzően nem kezdtem meg</w:t>
      </w:r>
      <w:r w:rsidR="008A520B">
        <w:rPr>
          <w:sz w:val="18"/>
          <w:szCs w:val="18"/>
        </w:rPr>
        <w:t>,</w:t>
      </w:r>
      <w:r w:rsidR="008A520B" w:rsidRPr="008A520B">
        <w:t xml:space="preserve"> </w:t>
      </w:r>
      <w:r w:rsidR="008A520B" w:rsidRPr="008A520B">
        <w:rPr>
          <w:sz w:val="18"/>
          <w:szCs w:val="18"/>
        </w:rPr>
        <w:t>a</w:t>
      </w:r>
      <w:r w:rsidR="008A520B">
        <w:rPr>
          <w:sz w:val="18"/>
          <w:szCs w:val="18"/>
        </w:rPr>
        <w:t>hhoz kapcsolódó t</w:t>
      </w:r>
      <w:r w:rsidR="008A520B" w:rsidRPr="008A520B">
        <w:rPr>
          <w:sz w:val="18"/>
          <w:szCs w:val="18"/>
        </w:rPr>
        <w:t>evékenységek</w:t>
      </w:r>
      <w:r w:rsidR="008A520B">
        <w:rPr>
          <w:sz w:val="18"/>
          <w:szCs w:val="18"/>
        </w:rPr>
        <w:t>et,</w:t>
      </w:r>
      <w:r w:rsidR="008A520B" w:rsidRPr="008A520B">
        <w:rPr>
          <w:sz w:val="18"/>
          <w:szCs w:val="18"/>
        </w:rPr>
        <w:t xml:space="preserve"> építési munkák</w:t>
      </w:r>
      <w:r w:rsidR="008A520B">
        <w:rPr>
          <w:sz w:val="18"/>
          <w:szCs w:val="18"/>
        </w:rPr>
        <w:t>at</w:t>
      </w:r>
      <w:r w:rsidR="008A520B" w:rsidRPr="008A520B">
        <w:rPr>
          <w:sz w:val="18"/>
          <w:szCs w:val="18"/>
        </w:rPr>
        <w:t xml:space="preserve"> </w:t>
      </w:r>
      <w:r w:rsidR="008A520B">
        <w:rPr>
          <w:sz w:val="18"/>
          <w:szCs w:val="18"/>
        </w:rPr>
        <w:t xml:space="preserve">nem </w:t>
      </w:r>
      <w:r w:rsidR="008A520B" w:rsidRPr="008A520B">
        <w:rPr>
          <w:sz w:val="18"/>
          <w:szCs w:val="18"/>
        </w:rPr>
        <w:t>kezd</w:t>
      </w:r>
      <w:r w:rsidR="008A520B">
        <w:rPr>
          <w:sz w:val="18"/>
          <w:szCs w:val="18"/>
        </w:rPr>
        <w:t>t</w:t>
      </w:r>
      <w:r w:rsidR="008A520B" w:rsidRPr="008A520B">
        <w:rPr>
          <w:sz w:val="18"/>
          <w:szCs w:val="18"/>
        </w:rPr>
        <w:t>e</w:t>
      </w:r>
      <w:r w:rsidR="008A520B">
        <w:rPr>
          <w:sz w:val="18"/>
          <w:szCs w:val="18"/>
        </w:rPr>
        <w:t>m meg</w:t>
      </w:r>
      <w:r w:rsidR="008A520B" w:rsidRPr="008A520B">
        <w:rPr>
          <w:sz w:val="18"/>
          <w:szCs w:val="18"/>
        </w:rPr>
        <w:t xml:space="preserve">, </w:t>
      </w:r>
      <w:r w:rsidR="008A520B">
        <w:rPr>
          <w:sz w:val="18"/>
          <w:szCs w:val="18"/>
        </w:rPr>
        <w:t xml:space="preserve">nem rendeltem </w:t>
      </w:r>
      <w:r w:rsidR="008A520B" w:rsidRPr="008A520B">
        <w:rPr>
          <w:sz w:val="18"/>
          <w:szCs w:val="18"/>
        </w:rPr>
        <w:t>a</w:t>
      </w:r>
      <w:r w:rsidR="008A520B">
        <w:rPr>
          <w:sz w:val="18"/>
          <w:szCs w:val="18"/>
        </w:rPr>
        <w:t xml:space="preserve"> beruházás</w:t>
      </w:r>
      <w:r w:rsidR="005D3430">
        <w:rPr>
          <w:sz w:val="18"/>
          <w:szCs w:val="18"/>
        </w:rPr>
        <w:t xml:space="preserve"> megvalósításá</w:t>
      </w:r>
      <w:r w:rsidR="008A520B">
        <w:rPr>
          <w:sz w:val="18"/>
          <w:szCs w:val="18"/>
        </w:rPr>
        <w:t xml:space="preserve">hoz </w:t>
      </w:r>
      <w:r w:rsidR="005D3430">
        <w:rPr>
          <w:sz w:val="18"/>
          <w:szCs w:val="18"/>
        </w:rPr>
        <w:t>szükséges</w:t>
      </w:r>
      <w:r w:rsidR="008A520B" w:rsidRPr="008A520B">
        <w:rPr>
          <w:sz w:val="18"/>
          <w:szCs w:val="18"/>
        </w:rPr>
        <w:t xml:space="preserve"> berendezések</w:t>
      </w:r>
      <w:r w:rsidR="008A520B">
        <w:rPr>
          <w:sz w:val="18"/>
          <w:szCs w:val="18"/>
        </w:rPr>
        <w:t>et</w:t>
      </w:r>
      <w:r w:rsidR="005D3430">
        <w:rPr>
          <w:sz w:val="18"/>
          <w:szCs w:val="18"/>
        </w:rPr>
        <w:t>,</w:t>
      </w:r>
      <w:r w:rsidR="008A520B" w:rsidRPr="008A520B">
        <w:rPr>
          <w:sz w:val="18"/>
          <w:szCs w:val="18"/>
        </w:rPr>
        <w:t xml:space="preserve"> </w:t>
      </w:r>
      <w:r w:rsidR="005D3430">
        <w:rPr>
          <w:sz w:val="18"/>
          <w:szCs w:val="18"/>
        </w:rPr>
        <w:t>nem vállaltam</w:t>
      </w:r>
      <w:r w:rsidR="008A520B" w:rsidRPr="008A520B">
        <w:rPr>
          <w:sz w:val="18"/>
          <w:szCs w:val="18"/>
        </w:rPr>
        <w:t xml:space="preserve"> </w:t>
      </w:r>
      <w:r w:rsidR="005D3430">
        <w:rPr>
          <w:sz w:val="18"/>
          <w:szCs w:val="18"/>
        </w:rPr>
        <w:t xml:space="preserve">a beruházáshoz kapcsolódó </w:t>
      </w:r>
      <w:r w:rsidR="008A520B" w:rsidRPr="008A520B">
        <w:rPr>
          <w:sz w:val="18"/>
          <w:szCs w:val="18"/>
        </w:rPr>
        <w:t>szolgáltatások igénybevételére irányuló, jogilag kötelező érvényű kötelezettség</w:t>
      </w:r>
      <w:r w:rsidR="005D3430">
        <w:rPr>
          <w:sz w:val="18"/>
          <w:szCs w:val="18"/>
        </w:rPr>
        <w:t>et</w:t>
      </w:r>
      <w:r w:rsidR="008A520B" w:rsidRPr="008A520B">
        <w:rPr>
          <w:sz w:val="18"/>
          <w:szCs w:val="18"/>
        </w:rPr>
        <w:t xml:space="preserve"> vagy </w:t>
      </w:r>
      <w:r w:rsidR="005D3430">
        <w:rPr>
          <w:sz w:val="18"/>
          <w:szCs w:val="18"/>
        </w:rPr>
        <w:t>más</w:t>
      </w:r>
      <w:r w:rsidR="008A520B" w:rsidRPr="008A520B">
        <w:rPr>
          <w:sz w:val="18"/>
          <w:szCs w:val="18"/>
        </w:rPr>
        <w:t xml:space="preserve"> egyéb, a projektet vagy a tevékenységet visszafordíthatatlanná tévő kötelezettség</w:t>
      </w:r>
      <w:r w:rsidR="005D3430">
        <w:rPr>
          <w:sz w:val="18"/>
          <w:szCs w:val="18"/>
        </w:rPr>
        <w:t>et</w:t>
      </w:r>
      <w:r w:rsidR="00207532">
        <w:rPr>
          <w:sz w:val="18"/>
          <w:szCs w:val="18"/>
        </w:rPr>
        <w:t>.</w:t>
      </w:r>
      <w:r w:rsidR="00207532">
        <w:rPr>
          <w:rStyle w:val="Lbjegyzet-hivatkozs"/>
          <w:sz w:val="18"/>
          <w:szCs w:val="18"/>
        </w:rPr>
        <w:footnoteReference w:id="13"/>
      </w:r>
    </w:p>
    <w:p w14:paraId="201CE6F1" w14:textId="77777777" w:rsidR="007B7BDE" w:rsidRPr="00FB2665" w:rsidRDefault="007B7BDE" w:rsidP="007B7BDE">
      <w:pPr>
        <w:spacing w:line="240" w:lineRule="auto"/>
        <w:rPr>
          <w:rFonts w:ascii="Arial" w:hAnsi="Arial" w:cs="Arial"/>
          <w:sz w:val="18"/>
          <w:szCs w:val="18"/>
        </w:rPr>
      </w:pPr>
    </w:p>
    <w:p w14:paraId="0FD45D88" w14:textId="4F8454E3" w:rsidR="007B7BDE" w:rsidRPr="00FB2665" w:rsidRDefault="0077665C" w:rsidP="007B7BDE">
      <w:pPr>
        <w:spacing w:line="240" w:lineRule="auto"/>
        <w:rPr>
          <w:rFonts w:ascii="Arial" w:hAnsi="Arial" w:cs="Arial"/>
          <w:sz w:val="18"/>
          <w:szCs w:val="18"/>
        </w:rPr>
      </w:pPr>
      <w:r w:rsidRPr="0077665C">
        <w:rPr>
          <w:rFonts w:ascii="Arial" w:hAnsi="Arial" w:cs="Arial"/>
          <w:bCs/>
          <w:iCs/>
          <w:sz w:val="18"/>
          <w:szCs w:val="18"/>
        </w:rPr>
        <w:t>A mezőgazdasági üzemekben végrehajtott, elsődleges mezőgazdasági termelésre</w:t>
      </w:r>
      <w:r w:rsidR="007B7BDE" w:rsidRPr="00FB2665">
        <w:rPr>
          <w:rFonts w:ascii="Arial" w:hAnsi="Arial" w:cs="Arial"/>
          <w:bCs/>
          <w:iCs/>
          <w:sz w:val="18"/>
          <w:szCs w:val="18"/>
        </w:rPr>
        <w:t xml:space="preserve"> irányuló beruházások esetén kijelentem, hogy a beruházás az alábbi célok közül legalább az egyiket megvalósítja: </w:t>
      </w:r>
    </w:p>
    <w:p w14:paraId="6114E3CD" w14:textId="2D305AC0" w:rsidR="007B7BDE" w:rsidRPr="00FB2665" w:rsidRDefault="007B7BDE" w:rsidP="00FD1826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hAnsi="Arial" w:cs="Arial"/>
          <w:b/>
          <w:bCs/>
          <w:iCs/>
          <w:sz w:val="18"/>
          <w:szCs w:val="18"/>
        </w:rPr>
      </w:pPr>
      <w:r w:rsidRPr="00FB2665">
        <w:rPr>
          <w:rFonts w:ascii="Arial" w:eastAsiaTheme="minorHAnsi" w:hAnsi="Arial" w:cs="Arial"/>
          <w:sz w:val="18"/>
          <w:szCs w:val="18"/>
          <w:lang w:eastAsia="en-US"/>
        </w:rPr>
        <w:t>a mezőgazdasági üzem összteljesítményének és fenntarthatóságának javítása, különösen a termelési költségek csökkentése, illetve a termelés javítása és átcsoportosítása révén</w:t>
      </w:r>
      <w:r w:rsidR="005E3A74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14:paraId="79740E8E" w14:textId="33163977" w:rsidR="007B7BDE" w:rsidRPr="00FB2665" w:rsidRDefault="007B7BDE" w:rsidP="00FD1826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eastAsiaTheme="minorHAnsi" w:hAnsi="Arial" w:cs="Arial"/>
          <w:sz w:val="18"/>
          <w:szCs w:val="18"/>
          <w:lang w:eastAsia="en-US"/>
        </w:rPr>
      </w:pPr>
      <w:r w:rsidRPr="00FB2665">
        <w:rPr>
          <w:rFonts w:ascii="Arial" w:eastAsiaTheme="minorHAnsi" w:hAnsi="Arial" w:cs="Arial"/>
          <w:sz w:val="18"/>
          <w:szCs w:val="18"/>
          <w:lang w:eastAsia="en-US"/>
        </w:rPr>
        <w:t>a természeti környezet minőségének, a higiéniai körülmények vagy az állatjólét színvonalának a javítása, amennyiben az érintett beruházás normái szigorúbbak a hatályban lévő uniós előírásoknál</w:t>
      </w:r>
      <w:r w:rsidR="005E3A74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14:paraId="745F4AAE" w14:textId="4DB46D67" w:rsidR="007B7BDE" w:rsidRPr="00474038" w:rsidRDefault="007B7BDE" w:rsidP="00474038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eastAsiaTheme="minorHAnsi" w:hAnsi="Arial" w:cs="Arial"/>
          <w:sz w:val="18"/>
          <w:szCs w:val="18"/>
          <w:lang w:eastAsia="en-US"/>
        </w:rPr>
      </w:pPr>
      <w:bookmarkStart w:id="1" w:name="_Hlk134624347"/>
      <w:r w:rsidRPr="00FB2665">
        <w:rPr>
          <w:rFonts w:ascii="Arial" w:eastAsiaTheme="minorHAnsi" w:hAnsi="Arial" w:cs="Arial"/>
          <w:sz w:val="18"/>
          <w:szCs w:val="18"/>
          <w:lang w:eastAsia="en-US"/>
        </w:rPr>
        <w:t xml:space="preserve">a mezőgazdaság fejlesztéséhez, átalakításához és korszerűsítéséhez - többek között a mezőgazdasági földterületekhez való hozzáféréshez, a birtokrendezéshez és a termőföld minőségének javításához, valamint </w:t>
      </w:r>
      <w:r w:rsidR="00BB38B0" w:rsidRPr="00474038">
        <w:rPr>
          <w:rFonts w:ascii="Arial" w:eastAsiaTheme="minorHAnsi" w:hAnsi="Arial" w:cs="Arial"/>
          <w:sz w:val="18"/>
          <w:szCs w:val="18"/>
          <w:lang w:eastAsia="en-US"/>
        </w:rPr>
        <w:t>az energiahatékonysághoz, a fenntartható energiaellátáshoz, valamint a víz- és energiatakarékossághoz</w:t>
      </w:r>
      <w:r w:rsidRPr="00474038">
        <w:rPr>
          <w:rFonts w:ascii="Arial" w:eastAsiaTheme="minorHAnsi" w:hAnsi="Arial" w:cs="Arial"/>
          <w:sz w:val="18"/>
          <w:szCs w:val="18"/>
          <w:lang w:eastAsia="en-US"/>
        </w:rPr>
        <w:t xml:space="preserve"> - kapcsolódó infrastruktúra kiépítése és továbbfejlesztése</w:t>
      </w:r>
      <w:bookmarkEnd w:id="1"/>
      <w:r w:rsidR="005E3A74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14:paraId="06C0E109" w14:textId="3338B9EC" w:rsidR="007B7BDE" w:rsidRPr="00474038" w:rsidRDefault="00BB38B0" w:rsidP="00474038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eastAsiaTheme="minorHAnsi" w:hAnsi="Arial" w:cs="Arial"/>
          <w:sz w:val="18"/>
          <w:szCs w:val="18"/>
          <w:lang w:eastAsia="en-US"/>
        </w:rPr>
      </w:pPr>
      <w:bookmarkStart w:id="2" w:name="_Hlk134624370"/>
      <w:r w:rsidRPr="00BB38B0">
        <w:rPr>
          <w:rFonts w:ascii="Arial" w:eastAsiaTheme="minorHAnsi" w:hAnsi="Arial" w:cs="Arial"/>
          <w:sz w:val="18"/>
          <w:szCs w:val="18"/>
          <w:lang w:eastAsia="en-US"/>
        </w:rPr>
        <w:t>a természeti katasztrófák, természeti katasztrófához hasonlítható kedvezőtlen éghajlati jelenségek, állatbetegségek és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474038">
        <w:rPr>
          <w:rFonts w:ascii="Arial" w:eastAsiaTheme="minorHAnsi" w:hAnsi="Arial" w:cs="Arial"/>
          <w:sz w:val="18"/>
          <w:szCs w:val="18"/>
          <w:lang w:eastAsia="en-US"/>
        </w:rPr>
        <w:t>növénykárosítók, védett állatok által károsított termelési potenciál helyreállítása és az említett események és tényezők általi károkozás megelőzése</w:t>
      </w:r>
      <w:bookmarkEnd w:id="2"/>
      <w:r w:rsidR="005E3A74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14:paraId="016FACFC" w14:textId="106916E4" w:rsidR="00BB38B0" w:rsidRDefault="00BB38B0" w:rsidP="00BB38B0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eastAsiaTheme="minorHAnsi" w:hAnsi="Arial" w:cs="Arial"/>
          <w:sz w:val="18"/>
          <w:szCs w:val="18"/>
          <w:lang w:eastAsia="en-US"/>
        </w:rPr>
      </w:pPr>
      <w:bookmarkStart w:id="3" w:name="_Hlk134624500"/>
      <w:r w:rsidRPr="00BB38B0">
        <w:rPr>
          <w:rFonts w:ascii="Arial" w:eastAsiaTheme="minorHAnsi" w:hAnsi="Arial" w:cs="Arial"/>
          <w:sz w:val="18"/>
          <w:szCs w:val="18"/>
          <w:lang w:eastAsia="en-US"/>
        </w:rPr>
        <w:t>az üvegházhatásúgáz-kibocsátás csökkentése és a szénmegkötés fokozása révén hozzájárulás az éghajlatváltozás mérsékléséhez és az éghajlatváltozáshoz való alkalmazkodáshoz, valamint a fenntartható energia haszná</w:t>
      </w:r>
      <w:r w:rsidRPr="00474038">
        <w:rPr>
          <w:rFonts w:ascii="Arial" w:eastAsiaTheme="minorHAnsi" w:hAnsi="Arial" w:cs="Arial"/>
          <w:sz w:val="18"/>
          <w:szCs w:val="18"/>
          <w:lang w:eastAsia="en-US"/>
        </w:rPr>
        <w:t>latának és az energiahatékonyságnak az előmozdítás</w:t>
      </w:r>
      <w:r w:rsidR="009C5B50">
        <w:rPr>
          <w:rFonts w:ascii="Arial" w:eastAsiaTheme="minorHAnsi" w:hAnsi="Arial" w:cs="Arial"/>
          <w:sz w:val="18"/>
          <w:szCs w:val="18"/>
          <w:lang w:eastAsia="en-US"/>
        </w:rPr>
        <w:t>a</w:t>
      </w:r>
      <w:bookmarkEnd w:id="3"/>
      <w:r w:rsidRPr="00474038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14:paraId="7FFBB3F6" w14:textId="53E73615" w:rsidR="00BB38B0" w:rsidRDefault="00BB38B0" w:rsidP="00BB38B0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eastAsiaTheme="minorHAnsi" w:hAnsi="Arial" w:cs="Arial"/>
          <w:sz w:val="18"/>
          <w:szCs w:val="18"/>
          <w:lang w:eastAsia="en-US"/>
        </w:rPr>
      </w:pPr>
      <w:bookmarkStart w:id="4" w:name="_Hlk134624511"/>
      <w:r w:rsidRPr="00474038">
        <w:rPr>
          <w:rFonts w:ascii="Arial" w:eastAsiaTheme="minorHAnsi" w:hAnsi="Arial" w:cs="Arial"/>
          <w:sz w:val="18"/>
          <w:szCs w:val="18"/>
          <w:lang w:eastAsia="en-US"/>
        </w:rPr>
        <w:t>a fenntartható körforgásos biogazdasághoz való hozzájárulás, valamint a fenntartható fejlődés és a természeti erőforrásokkal – például a vízzel, a talajjal és a levegővel – való hatékony gazdálkodás támogatása többek között a vegyi anyagoktól való függés csökkentés</w:t>
      </w:r>
      <w:r w:rsidR="009C5B50">
        <w:rPr>
          <w:rFonts w:ascii="Arial" w:eastAsiaTheme="minorHAnsi" w:hAnsi="Arial" w:cs="Arial"/>
          <w:sz w:val="18"/>
          <w:szCs w:val="18"/>
          <w:lang w:eastAsia="en-US"/>
        </w:rPr>
        <w:t>e</w:t>
      </w:r>
      <w:bookmarkEnd w:id="4"/>
      <w:r w:rsidRPr="00474038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14:paraId="3085D86F" w14:textId="22416A54" w:rsidR="007B7BDE" w:rsidRPr="00474038" w:rsidRDefault="00BB38B0" w:rsidP="00474038">
      <w:pPr>
        <w:pStyle w:val="Listaszerbekezds"/>
        <w:numPr>
          <w:ilvl w:val="0"/>
          <w:numId w:val="11"/>
        </w:numPr>
        <w:spacing w:line="240" w:lineRule="auto"/>
        <w:ind w:left="284"/>
        <w:rPr>
          <w:rFonts w:ascii="Arial" w:eastAsiaTheme="minorHAnsi" w:hAnsi="Arial" w:cs="Arial"/>
          <w:sz w:val="18"/>
          <w:szCs w:val="18"/>
          <w:lang w:eastAsia="en-US"/>
        </w:rPr>
      </w:pPr>
      <w:bookmarkStart w:id="5" w:name="_Hlk134624552"/>
      <w:r w:rsidRPr="00474038">
        <w:rPr>
          <w:rFonts w:ascii="Arial" w:eastAsiaTheme="minorHAnsi" w:hAnsi="Arial" w:cs="Arial"/>
          <w:sz w:val="18"/>
          <w:szCs w:val="18"/>
          <w:lang w:eastAsia="en-US"/>
        </w:rPr>
        <w:t>hozzájárulás a biológiai sokféleség csökkenésének megállításához és visszafordításához, az ökoszisztéma-szolgáltatások gyarapítása, valamint az élőhelyek és a tájak megőrzése</w:t>
      </w:r>
      <w:bookmarkEnd w:id="5"/>
      <w:r w:rsidR="005E3A74">
        <w:rPr>
          <w:rFonts w:ascii="Arial" w:eastAsiaTheme="minorHAnsi" w:hAnsi="Arial" w:cs="Arial"/>
          <w:sz w:val="18"/>
          <w:szCs w:val="18"/>
          <w:lang w:eastAsia="en-US"/>
        </w:rPr>
        <w:t>.</w:t>
      </w:r>
    </w:p>
    <w:p w14:paraId="6EE4A71D" w14:textId="77777777" w:rsidR="00B013E6" w:rsidRDefault="00B013E6" w:rsidP="007B7BDE">
      <w:pPr>
        <w:spacing w:line="240" w:lineRule="auto"/>
        <w:rPr>
          <w:rFonts w:ascii="Arial" w:hAnsi="Arial" w:cs="Arial"/>
          <w:bCs/>
          <w:iCs/>
          <w:sz w:val="18"/>
          <w:szCs w:val="18"/>
        </w:rPr>
      </w:pPr>
    </w:p>
    <w:p w14:paraId="546478EB" w14:textId="11E9D0F7" w:rsidR="000C52C2" w:rsidRDefault="000C52C2" w:rsidP="007B7BDE">
      <w:pPr>
        <w:spacing w:line="240" w:lineRule="auto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A támogatás igénybevétele érdekében kijelentem, hogy</w:t>
      </w:r>
    </w:p>
    <w:p w14:paraId="3F8BDC2F" w14:textId="77777777" w:rsidR="007B137C" w:rsidRPr="00FB2665" w:rsidRDefault="007B137C" w:rsidP="007B137C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beruházás nem irányul a következő célokra:</w:t>
      </w:r>
    </w:p>
    <w:p w14:paraId="738ACE70" w14:textId="77777777" w:rsidR="007B137C" w:rsidRPr="00FB2665" w:rsidRDefault="007B137C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exporttal kapcsolatos közvetlen tevékenységre vagy importtermékekkel szemben hazai termék előnyben részesítésére,</w:t>
      </w:r>
    </w:p>
    <w:p w14:paraId="2F1E96F3" w14:textId="4773DACA" w:rsidR="007B137C" w:rsidRPr="00FB2665" w:rsidRDefault="00B013E6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termelési jogok, </w:t>
      </w:r>
      <w:r w:rsidR="007B137C" w:rsidRPr="00FB2665">
        <w:rPr>
          <w:rFonts w:ascii="Arial" w:hAnsi="Arial" w:cs="Arial"/>
          <w:sz w:val="18"/>
          <w:szCs w:val="18"/>
        </w:rPr>
        <w:t>támogatási jogosultságok</w:t>
      </w:r>
      <w:r>
        <w:rPr>
          <w:rFonts w:ascii="Arial" w:hAnsi="Arial" w:cs="Arial"/>
          <w:sz w:val="18"/>
          <w:szCs w:val="18"/>
        </w:rPr>
        <w:t xml:space="preserve"> és </w:t>
      </w:r>
      <w:r w:rsidR="007B137C" w:rsidRPr="00FB2665">
        <w:rPr>
          <w:rFonts w:ascii="Arial" w:hAnsi="Arial" w:cs="Arial"/>
          <w:sz w:val="18"/>
          <w:szCs w:val="18"/>
        </w:rPr>
        <w:t>egynyári növények vásárlására, illetve egynyári növények telepítésére,</w:t>
      </w:r>
    </w:p>
    <w:p w14:paraId="4391B049" w14:textId="77777777" w:rsidR="007B137C" w:rsidRPr="00FB2665" w:rsidRDefault="007B137C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vízelvezetési munkálatokra,</w:t>
      </w:r>
    </w:p>
    <w:p w14:paraId="4724A95A" w14:textId="63AA68BA" w:rsidR="007B137C" w:rsidRDefault="007B137C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az uniós szabványoknak való megfelelést szolgáló beruházásokra, a fiatal mezőgazdasági termelők számára a gazdálkodói tevékenységük megkezdésétől számított huszonnégy hónapon belül nyújtott támogatás kivételével,</w:t>
      </w:r>
    </w:p>
    <w:p w14:paraId="1B808948" w14:textId="40C2F67B" w:rsidR="005E3A74" w:rsidRDefault="005E3A74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állatok vásárlása, </w:t>
      </w:r>
      <w:proofErr w:type="gramStart"/>
      <w:r>
        <w:rPr>
          <w:rFonts w:ascii="Arial" w:hAnsi="Arial" w:cs="Arial"/>
          <w:sz w:val="18"/>
          <w:szCs w:val="18"/>
        </w:rPr>
        <w:t>kivéve</w:t>
      </w:r>
      <w:proofErr w:type="gramEnd"/>
      <w:r>
        <w:rPr>
          <w:rFonts w:ascii="Arial" w:hAnsi="Arial" w:cs="Arial"/>
          <w:sz w:val="18"/>
          <w:szCs w:val="18"/>
        </w:rPr>
        <w:t xml:space="preserve"> ha ez az előző bekezdés 4. pontja szerinti célt szolgál,</w:t>
      </w:r>
    </w:p>
    <w:p w14:paraId="6E78CC25" w14:textId="127693B8" w:rsidR="005E3A74" w:rsidRDefault="005E3A74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 w:rsidRPr="005E3A74">
        <w:rPr>
          <w:rFonts w:ascii="Arial" w:hAnsi="Arial" w:cs="Arial"/>
          <w:sz w:val="18"/>
          <w:szCs w:val="18"/>
        </w:rPr>
        <w:t>tejet és tejtermékeket utánzó vagy helyettesítő termékek előállításához szükséges beruházás</w:t>
      </w:r>
      <w:r>
        <w:rPr>
          <w:rFonts w:ascii="Arial" w:hAnsi="Arial" w:cs="Arial"/>
          <w:sz w:val="18"/>
          <w:szCs w:val="18"/>
        </w:rPr>
        <w:t>,</w:t>
      </w:r>
    </w:p>
    <w:p w14:paraId="6A0DB4CF" w14:textId="09082C90" w:rsidR="005E3A74" w:rsidRDefault="005E3A74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bookmarkStart w:id="6" w:name="_Hlk141878295"/>
      <w:r w:rsidRPr="005E3A74">
        <w:rPr>
          <w:rFonts w:ascii="Arial" w:hAnsi="Arial" w:cs="Arial"/>
          <w:sz w:val="18"/>
          <w:szCs w:val="18"/>
        </w:rPr>
        <w:t>lízingszerződés esetén</w:t>
      </w:r>
      <w:r w:rsidR="001B669F">
        <w:rPr>
          <w:rFonts w:ascii="Arial" w:hAnsi="Arial" w:cs="Arial"/>
          <w:sz w:val="18"/>
          <w:szCs w:val="18"/>
        </w:rPr>
        <w:t xml:space="preserve"> olyan költségre, amely nem </w:t>
      </w:r>
      <w:r w:rsidR="001B669F" w:rsidRPr="001B669F">
        <w:rPr>
          <w:rFonts w:ascii="Arial" w:hAnsi="Arial" w:cs="Arial"/>
          <w:sz w:val="18"/>
          <w:szCs w:val="18"/>
        </w:rPr>
        <w:t>ingatlan építés</w:t>
      </w:r>
      <w:r w:rsidR="001B669F">
        <w:rPr>
          <w:rFonts w:ascii="Arial" w:hAnsi="Arial" w:cs="Arial"/>
          <w:sz w:val="18"/>
          <w:szCs w:val="18"/>
        </w:rPr>
        <w:t>e</w:t>
      </w:r>
      <w:r w:rsidR="001B669F" w:rsidRPr="001B669F">
        <w:rPr>
          <w:rFonts w:ascii="Arial" w:hAnsi="Arial" w:cs="Arial"/>
          <w:sz w:val="18"/>
          <w:szCs w:val="18"/>
        </w:rPr>
        <w:t>, vásárlása, lízingelése, fejlesztése;</w:t>
      </w:r>
      <w:r w:rsidR="001B669F">
        <w:rPr>
          <w:rFonts w:ascii="Arial" w:hAnsi="Arial" w:cs="Arial"/>
          <w:sz w:val="18"/>
          <w:szCs w:val="18"/>
        </w:rPr>
        <w:t xml:space="preserve"> </w:t>
      </w:r>
      <w:r w:rsidR="001B669F" w:rsidRPr="001B669F">
        <w:rPr>
          <w:rFonts w:ascii="Arial" w:hAnsi="Arial" w:cs="Arial"/>
          <w:sz w:val="18"/>
          <w:szCs w:val="18"/>
        </w:rPr>
        <w:t xml:space="preserve">gép és berendezés vásárlása vagy lízingelése </w:t>
      </w:r>
      <w:r w:rsidR="001B669F">
        <w:rPr>
          <w:rFonts w:ascii="Arial" w:hAnsi="Arial" w:cs="Arial"/>
          <w:sz w:val="18"/>
          <w:szCs w:val="18"/>
        </w:rPr>
        <w:t>(</w:t>
      </w:r>
      <w:r w:rsidR="001B669F" w:rsidRPr="001B669F">
        <w:rPr>
          <w:rFonts w:ascii="Arial" w:hAnsi="Arial" w:cs="Arial"/>
          <w:sz w:val="18"/>
          <w:szCs w:val="18"/>
        </w:rPr>
        <w:t>az adott eszköz piaci értékének erejéig</w:t>
      </w:r>
      <w:r w:rsidR="001B669F">
        <w:rPr>
          <w:rFonts w:ascii="Arial" w:hAnsi="Arial" w:cs="Arial"/>
          <w:sz w:val="18"/>
          <w:szCs w:val="18"/>
        </w:rPr>
        <w:t>) kapcsán merül fel</w:t>
      </w:r>
      <w:r w:rsidR="001B669F" w:rsidRPr="001B669F">
        <w:rPr>
          <w:rFonts w:ascii="Arial" w:hAnsi="Arial" w:cs="Arial"/>
          <w:sz w:val="18"/>
          <w:szCs w:val="18"/>
        </w:rPr>
        <w:t>;</w:t>
      </w:r>
      <w:r w:rsidR="001B669F">
        <w:rPr>
          <w:rFonts w:ascii="Arial" w:hAnsi="Arial" w:cs="Arial"/>
          <w:sz w:val="18"/>
          <w:szCs w:val="18"/>
        </w:rPr>
        <w:t xml:space="preserve"> illetve </w:t>
      </w:r>
      <w:r w:rsidR="001B669F" w:rsidRPr="001B669F">
        <w:rPr>
          <w:rFonts w:ascii="Arial" w:hAnsi="Arial" w:cs="Arial"/>
          <w:sz w:val="18"/>
          <w:szCs w:val="18"/>
        </w:rPr>
        <w:t>nem építési célú földvásárlás</w:t>
      </w:r>
      <w:r w:rsidR="001B669F">
        <w:rPr>
          <w:rFonts w:ascii="Arial" w:hAnsi="Arial" w:cs="Arial"/>
          <w:sz w:val="18"/>
          <w:szCs w:val="18"/>
        </w:rPr>
        <w:t xml:space="preserve"> esetében</w:t>
      </w:r>
      <w:r w:rsidR="001B669F" w:rsidRPr="001B669F">
        <w:rPr>
          <w:rFonts w:ascii="Arial" w:hAnsi="Arial" w:cs="Arial"/>
          <w:sz w:val="18"/>
          <w:szCs w:val="18"/>
        </w:rPr>
        <w:t xml:space="preserve"> a beruházás összes elszámolható költségének 10%-á</w:t>
      </w:r>
      <w:r w:rsidR="001B669F">
        <w:rPr>
          <w:rFonts w:ascii="Arial" w:hAnsi="Arial" w:cs="Arial"/>
          <w:sz w:val="18"/>
          <w:szCs w:val="18"/>
        </w:rPr>
        <w:t>t meghaladó költségre,</w:t>
      </w:r>
    </w:p>
    <w:bookmarkEnd w:id="6"/>
    <w:p w14:paraId="2D57A3D3" w14:textId="22B96394" w:rsidR="002C0338" w:rsidRPr="00FB2665" w:rsidRDefault="002C0338" w:rsidP="007B137C">
      <w:pPr>
        <w:pStyle w:val="Listaszerbekezds"/>
        <w:numPr>
          <w:ilvl w:val="0"/>
          <w:numId w:val="5"/>
        </w:numPr>
        <w:shd w:val="clear" w:color="auto" w:fill="FFFFFF"/>
        <w:spacing w:line="240" w:lineRule="auto"/>
        <w:ind w:left="567" w:hanging="141"/>
        <w:rPr>
          <w:rFonts w:ascii="Arial" w:hAnsi="Arial" w:cs="Arial"/>
          <w:sz w:val="18"/>
          <w:szCs w:val="18"/>
        </w:rPr>
      </w:pPr>
      <w:r w:rsidRPr="002C0338">
        <w:rPr>
          <w:rFonts w:ascii="Arial" w:hAnsi="Arial" w:cs="Arial"/>
          <w:sz w:val="18"/>
          <w:szCs w:val="18"/>
        </w:rPr>
        <w:t>adathálózatok magánterületen kívüli vezetékezése vagy kábelezése</w:t>
      </w:r>
      <w:r w:rsidR="00787B0E">
        <w:rPr>
          <w:rFonts w:ascii="Arial" w:hAnsi="Arial" w:cs="Arial"/>
          <w:sz w:val="18"/>
          <w:szCs w:val="18"/>
        </w:rPr>
        <w:t>.</w:t>
      </w:r>
    </w:p>
    <w:p w14:paraId="75D7D2BB" w14:textId="77777777" w:rsidR="007B137C" w:rsidRPr="00952623" w:rsidRDefault="007B137C" w:rsidP="00952623">
      <w:pPr>
        <w:spacing w:line="240" w:lineRule="auto"/>
        <w:rPr>
          <w:rFonts w:ascii="Arial" w:hAnsi="Arial" w:cs="Arial"/>
          <w:iCs/>
          <w:sz w:val="18"/>
          <w:szCs w:val="18"/>
        </w:rPr>
      </w:pPr>
    </w:p>
    <w:p w14:paraId="73BC36BB" w14:textId="77777777" w:rsidR="007B137C" w:rsidRPr="00952623" w:rsidRDefault="007B137C" w:rsidP="009526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952623">
        <w:rPr>
          <w:rFonts w:ascii="Arial" w:hAnsi="Arial" w:cs="Arial"/>
          <w:sz w:val="18"/>
          <w:szCs w:val="18"/>
        </w:rPr>
        <w:t>Tudomásul veszem, hogy</w:t>
      </w:r>
    </w:p>
    <w:p w14:paraId="42562A0D" w14:textId="6DD22DF8" w:rsidR="007B137C" w:rsidRPr="00FB2665" w:rsidRDefault="007B137C" w:rsidP="007B137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color w:val="000000"/>
          <w:sz w:val="18"/>
          <w:szCs w:val="18"/>
        </w:rPr>
      </w:pPr>
      <w:r w:rsidRPr="00FB2665">
        <w:rPr>
          <w:rFonts w:ascii="Arial" w:hAnsi="Arial" w:cs="Arial"/>
          <w:color w:val="000000"/>
          <w:sz w:val="18"/>
          <w:szCs w:val="18"/>
        </w:rPr>
        <w:t xml:space="preserve">az </w:t>
      </w:r>
      <w:r w:rsidRPr="00FB2665">
        <w:rPr>
          <w:rFonts w:ascii="Arial" w:hAnsi="Arial" w:cs="Arial"/>
          <w:sz w:val="18"/>
          <w:szCs w:val="18"/>
        </w:rPr>
        <w:t xml:space="preserve">elsődleges mezőgazdasági termeléshez kapcsolódó beruházás esetén </w:t>
      </w:r>
      <w:r w:rsidRPr="00FB2665">
        <w:rPr>
          <w:rFonts w:ascii="Arial" w:hAnsi="Arial" w:cs="Arial"/>
          <w:color w:val="000000"/>
          <w:sz w:val="18"/>
          <w:szCs w:val="18"/>
        </w:rPr>
        <w:t xml:space="preserve">az egyenként </w:t>
      </w:r>
      <w:r w:rsidR="007F337F">
        <w:rPr>
          <w:rFonts w:ascii="Arial" w:hAnsi="Arial" w:cs="Arial"/>
          <w:color w:val="000000"/>
          <w:sz w:val="18"/>
          <w:szCs w:val="18"/>
        </w:rPr>
        <w:t>tíz</w:t>
      </w:r>
      <w:r w:rsidR="007F337F" w:rsidRPr="00FB2665">
        <w:rPr>
          <w:rFonts w:ascii="Arial" w:hAnsi="Arial" w:cs="Arial"/>
          <w:color w:val="000000"/>
          <w:sz w:val="18"/>
          <w:szCs w:val="18"/>
        </w:rPr>
        <w:t xml:space="preserve">ezer </w:t>
      </w:r>
      <w:r w:rsidRPr="00FB2665">
        <w:rPr>
          <w:rFonts w:ascii="Arial" w:hAnsi="Arial" w:cs="Arial"/>
          <w:color w:val="000000"/>
          <w:sz w:val="18"/>
          <w:szCs w:val="18"/>
        </w:rPr>
        <w:t xml:space="preserve">eurónak megfelelő forintösszeget meghaladó egyedi támogatásokról az Alapítvány adatot köteles szolgáltatni a Támogatásokat Vizsgáló Iroda, mint az állami támogatások európai uniós versenyszempontú vizsgálatáért felelős szervezet részére a </w:t>
      </w:r>
      <w:r w:rsidR="00FB66C6">
        <w:rPr>
          <w:rFonts w:ascii="Arial" w:hAnsi="Arial" w:cs="Arial"/>
          <w:color w:val="000000"/>
          <w:sz w:val="18"/>
          <w:szCs w:val="18"/>
        </w:rPr>
        <w:t>mezőgazdasági csoportmente</w:t>
      </w:r>
      <w:r w:rsidR="0016322F">
        <w:rPr>
          <w:rFonts w:ascii="Arial" w:hAnsi="Arial" w:cs="Arial"/>
          <w:color w:val="000000"/>
          <w:sz w:val="18"/>
          <w:szCs w:val="18"/>
        </w:rPr>
        <w:t>s</w:t>
      </w:r>
      <w:r w:rsidR="00FB66C6">
        <w:rPr>
          <w:rFonts w:ascii="Arial" w:hAnsi="Arial" w:cs="Arial"/>
          <w:color w:val="000000"/>
          <w:sz w:val="18"/>
          <w:szCs w:val="18"/>
        </w:rPr>
        <w:t>ségi rendelet</w:t>
      </w:r>
      <w:r w:rsidRPr="00FB2665">
        <w:rPr>
          <w:rFonts w:ascii="Arial" w:hAnsi="Arial" w:cs="Arial"/>
          <w:color w:val="000000"/>
          <w:sz w:val="18"/>
          <w:szCs w:val="18"/>
        </w:rPr>
        <w:t xml:space="preserve"> 9. cikke szerinti közzététel céljából,</w:t>
      </w:r>
    </w:p>
    <w:p w14:paraId="7E981D2B" w14:textId="61D499C4" w:rsidR="007B137C" w:rsidRPr="00FB2665" w:rsidRDefault="007B137C" w:rsidP="007B137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color w:val="000000"/>
          <w:sz w:val="18"/>
          <w:szCs w:val="18"/>
        </w:rPr>
      </w:pPr>
      <w:r w:rsidRPr="00FB2665">
        <w:rPr>
          <w:rFonts w:ascii="Arial" w:hAnsi="Arial" w:cs="Arial"/>
          <w:color w:val="000000"/>
          <w:sz w:val="18"/>
          <w:szCs w:val="18"/>
        </w:rPr>
        <w:t xml:space="preserve">a mezőgazdasági termékek </w:t>
      </w:r>
      <w:r w:rsidR="00917894" w:rsidRPr="00FB2665">
        <w:rPr>
          <w:rFonts w:ascii="Arial" w:hAnsi="Arial" w:cs="Arial"/>
          <w:color w:val="000000"/>
          <w:sz w:val="18"/>
          <w:szCs w:val="18"/>
        </w:rPr>
        <w:t>feldolgozásá</w:t>
      </w:r>
      <w:r w:rsidR="00917894">
        <w:rPr>
          <w:rFonts w:ascii="Arial" w:hAnsi="Arial" w:cs="Arial"/>
          <w:color w:val="000000"/>
          <w:sz w:val="18"/>
          <w:szCs w:val="18"/>
        </w:rPr>
        <w:t>val</w:t>
      </w:r>
      <w:r w:rsidR="00917894" w:rsidRPr="00FB2665">
        <w:rPr>
          <w:rFonts w:ascii="Arial" w:hAnsi="Arial" w:cs="Arial"/>
          <w:color w:val="000000"/>
          <w:sz w:val="18"/>
          <w:szCs w:val="18"/>
        </w:rPr>
        <w:t xml:space="preserve"> </w:t>
      </w:r>
      <w:r w:rsidRPr="00FB2665">
        <w:rPr>
          <w:rFonts w:ascii="Arial" w:hAnsi="Arial" w:cs="Arial"/>
          <w:color w:val="000000"/>
          <w:sz w:val="18"/>
          <w:szCs w:val="18"/>
        </w:rPr>
        <w:t xml:space="preserve">és </w:t>
      </w:r>
      <w:r w:rsidR="00374425">
        <w:rPr>
          <w:rFonts w:ascii="Arial" w:hAnsi="Arial" w:cs="Arial"/>
          <w:color w:val="000000"/>
          <w:sz w:val="18"/>
          <w:szCs w:val="18"/>
        </w:rPr>
        <w:t xml:space="preserve">mezőgazdasági termékek </w:t>
      </w:r>
      <w:r w:rsidR="00374425" w:rsidRPr="00FB2665">
        <w:rPr>
          <w:rFonts w:ascii="Arial" w:hAnsi="Arial" w:cs="Arial"/>
          <w:color w:val="000000"/>
          <w:sz w:val="18"/>
          <w:szCs w:val="18"/>
        </w:rPr>
        <w:t>forgalmazásá</w:t>
      </w:r>
      <w:r w:rsidR="00374425">
        <w:rPr>
          <w:rFonts w:ascii="Arial" w:hAnsi="Arial" w:cs="Arial"/>
          <w:color w:val="000000"/>
          <w:sz w:val="18"/>
          <w:szCs w:val="18"/>
        </w:rPr>
        <w:t>val</w:t>
      </w:r>
      <w:r w:rsidR="00374425" w:rsidRPr="00FB2665">
        <w:rPr>
          <w:rFonts w:ascii="Arial" w:hAnsi="Arial" w:cs="Arial"/>
          <w:color w:val="000000"/>
          <w:sz w:val="18"/>
          <w:szCs w:val="18"/>
        </w:rPr>
        <w:t xml:space="preserve"> kapcsol</w:t>
      </w:r>
      <w:r w:rsidR="00374425">
        <w:rPr>
          <w:rFonts w:ascii="Arial" w:hAnsi="Arial" w:cs="Arial"/>
          <w:color w:val="000000"/>
          <w:sz w:val="18"/>
          <w:szCs w:val="18"/>
        </w:rPr>
        <w:t>atos</w:t>
      </w:r>
      <w:r w:rsidR="00374425" w:rsidRPr="00FB2665">
        <w:rPr>
          <w:rFonts w:ascii="Arial" w:hAnsi="Arial" w:cs="Arial"/>
          <w:color w:val="000000"/>
          <w:sz w:val="18"/>
          <w:szCs w:val="18"/>
        </w:rPr>
        <w:t xml:space="preserve"> </w:t>
      </w:r>
      <w:r w:rsidRPr="00FB2665">
        <w:rPr>
          <w:rFonts w:ascii="Arial" w:hAnsi="Arial" w:cs="Arial"/>
          <w:color w:val="000000"/>
          <w:sz w:val="18"/>
          <w:szCs w:val="18"/>
        </w:rPr>
        <w:t xml:space="preserve">beruházás esetén az egyenként százezer eurónak megfelelő forintösszeget meghaladó egyedi támogatásokról az Alapítvány adatot köteles szolgáltatni a Támogatásokat Vizsgáló Iroda, mint az állami támogatások európai uniós versenyszempontú vizsgálatáért felelős szervezet részére a </w:t>
      </w:r>
      <w:r w:rsidR="00FB66C6">
        <w:rPr>
          <w:rFonts w:ascii="Arial" w:hAnsi="Arial" w:cs="Arial"/>
          <w:color w:val="000000"/>
          <w:sz w:val="18"/>
          <w:szCs w:val="18"/>
        </w:rPr>
        <w:t>mezőgazdasági csoportmente</w:t>
      </w:r>
      <w:r w:rsidR="00374425">
        <w:rPr>
          <w:rFonts w:ascii="Arial" w:hAnsi="Arial" w:cs="Arial"/>
          <w:color w:val="000000"/>
          <w:sz w:val="18"/>
          <w:szCs w:val="18"/>
        </w:rPr>
        <w:t>s</w:t>
      </w:r>
      <w:r w:rsidR="00FB66C6">
        <w:rPr>
          <w:rFonts w:ascii="Arial" w:hAnsi="Arial" w:cs="Arial"/>
          <w:color w:val="000000"/>
          <w:sz w:val="18"/>
          <w:szCs w:val="18"/>
        </w:rPr>
        <w:t>ségi rendelet</w:t>
      </w:r>
      <w:r w:rsidR="00FB66C6" w:rsidRPr="00FB2665">
        <w:rPr>
          <w:rFonts w:ascii="Arial" w:hAnsi="Arial" w:cs="Arial"/>
          <w:color w:val="000000"/>
          <w:sz w:val="18"/>
          <w:szCs w:val="18"/>
        </w:rPr>
        <w:t xml:space="preserve"> </w:t>
      </w:r>
      <w:r w:rsidRPr="00FB2665">
        <w:rPr>
          <w:rFonts w:ascii="Arial" w:hAnsi="Arial" w:cs="Arial"/>
          <w:color w:val="000000"/>
          <w:sz w:val="18"/>
          <w:szCs w:val="18"/>
        </w:rPr>
        <w:t>9. cikke szerinti közzététel céljából,</w:t>
      </w:r>
    </w:p>
    <w:p w14:paraId="2CA402C4" w14:textId="59BC7DCE" w:rsidR="007B137C" w:rsidRDefault="007B137C" w:rsidP="007B137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color w:val="000000"/>
          <w:sz w:val="18"/>
          <w:szCs w:val="18"/>
        </w:rPr>
      </w:pPr>
      <w:r w:rsidRPr="00FB2665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37/2011.(II.22) Korm. rendelet 18/A-18/D. §-ai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2F331B15" w14:textId="5EEFB46B" w:rsidR="001A5CC4" w:rsidRDefault="001A5CC4" w:rsidP="001A5CC4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0D1F3C39" w14:textId="77777777" w:rsidR="001A5CC4" w:rsidRPr="00952623" w:rsidRDefault="001A5CC4" w:rsidP="001A5CC4">
      <w:pPr>
        <w:spacing w:line="240" w:lineRule="auto"/>
        <w:rPr>
          <w:rFonts w:ascii="Arial" w:hAnsi="Arial" w:cs="Arial"/>
          <w:sz w:val="18"/>
          <w:szCs w:val="18"/>
        </w:rPr>
      </w:pPr>
      <w:r w:rsidRPr="00952623">
        <w:rPr>
          <w:rFonts w:ascii="Arial" w:hAnsi="Arial" w:cs="Arial"/>
          <w:sz w:val="18"/>
          <w:szCs w:val="18"/>
        </w:rPr>
        <w:t xml:space="preserve">Tudomásul veszem, hogy </w:t>
      </w:r>
    </w:p>
    <w:p w14:paraId="02560BAF" w14:textId="231343CC" w:rsidR="001A5CC4" w:rsidRPr="00FB2665" w:rsidRDefault="001A5CC4" w:rsidP="001A5CC4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eastAsia="Calibri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A</w:t>
      </w:r>
      <w:r w:rsidRPr="00FB2665">
        <w:rPr>
          <w:rFonts w:ascii="Arial" w:hAnsi="Arial" w:cs="Arial"/>
          <w:sz w:val="18"/>
          <w:szCs w:val="18"/>
        </w:rPr>
        <w:t>z Alapítvány által nyújtott támogatáson felül a kezességvállaláshoz a</w:t>
      </w:r>
      <w:r>
        <w:rPr>
          <w:rFonts w:ascii="Arial" w:hAnsi="Arial" w:cs="Arial"/>
          <w:sz w:val="18"/>
          <w:szCs w:val="18"/>
        </w:rPr>
        <w:t>z</w:t>
      </w:r>
      <w:r w:rsidRPr="00FB26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Agrárm</w:t>
      </w:r>
      <w:r w:rsidRPr="00FB2665">
        <w:rPr>
          <w:rFonts w:ascii="Arial" w:hAnsi="Arial" w:cs="Arial"/>
          <w:sz w:val="18"/>
          <w:szCs w:val="18"/>
        </w:rPr>
        <w:t xml:space="preserve">inisztérium díjtámogatása is kapcsolódhat </w:t>
      </w:r>
      <w:r w:rsidRPr="00FB2665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a mezőgazdasági csoportmentességi rendelet alapján nyújtott kezességvállalási díjak költségvetési támogatásáról szóló </w:t>
      </w:r>
      <w:r w:rsidRPr="00474038">
        <w:rPr>
          <w:rFonts w:ascii="Arial" w:eastAsia="Calibri" w:hAnsi="Arial" w:cs="Arial"/>
          <w:color w:val="000000"/>
          <w:sz w:val="18"/>
          <w:szCs w:val="18"/>
          <w:lang w:eastAsia="en-US"/>
        </w:rPr>
        <w:t>74/2015. (XI. 10.) FM rendelet</w:t>
      </w:r>
      <w:r w:rsidRPr="00FB2665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 alapján, </w:t>
      </w:r>
      <w:r>
        <w:rPr>
          <w:rFonts w:ascii="Arial" w:eastAsia="Calibri" w:hAnsi="Arial" w:cs="Arial"/>
          <w:color w:val="000000"/>
          <w:sz w:val="18"/>
          <w:szCs w:val="18"/>
          <w:lang w:eastAsia="en-US"/>
        </w:rPr>
        <w:t>a rendeletben előírt mértékben</w:t>
      </w:r>
      <w:r w:rsidR="00D0438F">
        <w:rPr>
          <w:rFonts w:ascii="Arial" w:eastAsia="Calibri" w:hAnsi="Arial" w:cs="Arial"/>
          <w:color w:val="000000"/>
          <w:sz w:val="18"/>
          <w:szCs w:val="18"/>
          <w:lang w:eastAsia="en-US"/>
        </w:rPr>
        <w:t>.</w:t>
      </w:r>
    </w:p>
    <w:p w14:paraId="3A0AFC29" w14:textId="77777777" w:rsidR="001A5CC4" w:rsidRPr="00FB2665" w:rsidRDefault="001A5CC4" w:rsidP="001A5CC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14:paraId="52788497" w14:textId="77777777" w:rsidR="001A5CC4" w:rsidRPr="00C843D4" w:rsidRDefault="001A5CC4" w:rsidP="001A5CC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C843D4">
        <w:rPr>
          <w:rFonts w:ascii="Arial" w:hAnsi="Arial" w:cs="Arial"/>
          <w:sz w:val="18"/>
          <w:szCs w:val="18"/>
        </w:rPr>
        <w:t xml:space="preserve">A támogatás igénybevétele érdekében kijelentem, hogy </w:t>
      </w:r>
    </w:p>
    <w:p w14:paraId="74838193" w14:textId="71B9807E" w:rsidR="001A5CC4" w:rsidRPr="00C843D4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C843D4">
        <w:rPr>
          <w:rFonts w:ascii="Arial" w:hAnsi="Arial" w:cs="Arial"/>
          <w:sz w:val="18"/>
          <w:szCs w:val="18"/>
        </w:rPr>
        <w:t>a vállalkozás megfelel az államháztartásról szóló 2011. évi CXCV. törvényben szabályozott</w:t>
      </w:r>
      <w:r w:rsidR="004E5999" w:rsidRPr="00C843D4">
        <w:rPr>
          <w:rFonts w:ascii="Arial" w:hAnsi="Arial" w:cs="Arial"/>
          <w:sz w:val="18"/>
          <w:szCs w:val="18"/>
        </w:rPr>
        <w:t xml:space="preserve"> </w:t>
      </w:r>
      <w:r w:rsidRPr="00C843D4">
        <w:rPr>
          <w:rFonts w:ascii="Arial" w:hAnsi="Arial" w:cs="Arial"/>
          <w:sz w:val="18"/>
          <w:szCs w:val="18"/>
        </w:rPr>
        <w:t>átlátható szervezet általános és különös feltételeinek,</w:t>
      </w:r>
      <w:r w:rsidR="004E5999" w:rsidRPr="00C843D4">
        <w:rPr>
          <w:rFonts w:ascii="Arial" w:hAnsi="Arial" w:cs="Arial"/>
          <w:sz w:val="18"/>
          <w:szCs w:val="18"/>
        </w:rPr>
        <w:t xml:space="preserve"> és a foglalkoztatás-felügyeleti hatóság tevékenységéről szóló 151/2021. (III.10.) Korm.rendelet szerinti rendezett munkaügyi kapcsolatok feltételeinek,</w:t>
      </w:r>
    </w:p>
    <w:p w14:paraId="740ED3BE" w14:textId="77777777" w:rsidR="001A5CC4" w:rsidRPr="00C843D4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C843D4">
        <w:rPr>
          <w:rFonts w:ascii="Arial" w:hAnsi="Arial" w:cs="Arial"/>
          <w:sz w:val="18"/>
          <w:szCs w:val="18"/>
        </w:rPr>
        <w:t>a vállalkozás a 37/2011. (III. 22.) Korm. rendelet 6. §-a szerint nem minősül nehéz helyzetben lévő vállalkozásnak,</w:t>
      </w:r>
    </w:p>
    <w:p w14:paraId="77DE1D3A" w14:textId="77777777" w:rsidR="001A5CC4" w:rsidRPr="00FB2665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a vállalkozás nem áll valamely uniós társfinanszírozású támogatás visszafizetésére kötelező határozat hatálya alatt,</w:t>
      </w:r>
    </w:p>
    <w:p w14:paraId="1F1427FE" w14:textId="77777777" w:rsidR="001A5CC4" w:rsidRPr="00FB2665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a vállalkozás eleget tett az Európai Bizottság európai uniós versenyjogi értelemben vett állami támogatás visszafizetésére kötelező határozatának, vagy nem áll ilyen határozat hatálya alatt,</w:t>
      </w:r>
    </w:p>
    <w:p w14:paraId="634F00BB" w14:textId="77777777" w:rsidR="001A5CC4" w:rsidRPr="00FB2665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a vállalkozás esetében nem áll fenn, hogy neki felróható okból nem teljesítette a kezességvállalási kérelem benyújtását megelőzően az államháztartás alrendszereiből, az Európai Unió előcsatlakozási eszközeiből vagy a strukturális alapokból juttatott valamely támogatással összefüggésben a támogatási szerződésben vállalt kötelezettségét,</w:t>
      </w:r>
    </w:p>
    <w:p w14:paraId="68DBEE62" w14:textId="77777777" w:rsidR="001A5CC4" w:rsidRPr="00FB2665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a mezőgazdasági termékpiacok közös szervezésének létrehozásáról, és a 922/72/EGK, a 234/79/EK, az 1037/2001/EK és az 1234/2007/EK tanácsi rendelet hatályon kívül helyezéséről szóló, 2013. december 17-ei 1308/2013/EU európai parlamenti és tanácsi rendeletben (a továbbiakban: 1308/2013/EU rendelet) megállapított valamely tiltás vagy korlátozás megszegésére nem került sor, még akkor sem, ha az ilyen tiltások és korlátozások kizárólag az 1308/2013/EU rendeletben előírt uniós támogatásokra vonatkoznak,</w:t>
      </w:r>
    </w:p>
    <w:p w14:paraId="58550762" w14:textId="77777777" w:rsidR="001A5CC4" w:rsidRPr="00FB2665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a mezőgazdasági termelést szolgáló beruházás megfelel a hazai, valamint az uniós környezetvédelmi jogszabályoknak,</w:t>
      </w:r>
    </w:p>
    <w:p w14:paraId="51091603" w14:textId="77777777" w:rsidR="001A5CC4" w:rsidRPr="00FB2665" w:rsidRDefault="001A5CC4" w:rsidP="001A5CC4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>környezeti hatásvizsgálat elvégzéséhez kötött beruházások esetén a hatásvizsgálat elvégzésére és a beruházás engedélyezésére a jelen nyilatkozat aláírását megelőzően került</w:t>
      </w:r>
      <w:r>
        <w:rPr>
          <w:rFonts w:ascii="Arial" w:hAnsi="Arial" w:cs="Arial"/>
          <w:sz w:val="18"/>
          <w:szCs w:val="18"/>
        </w:rPr>
        <w:t xml:space="preserve"> sor.</w:t>
      </w:r>
    </w:p>
    <w:p w14:paraId="2CE94C42" w14:textId="77777777" w:rsidR="001A5CC4" w:rsidRPr="001A5CC4" w:rsidRDefault="001A5CC4" w:rsidP="001A5CC4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7E83594B" w14:textId="77777777" w:rsidR="005D0C42" w:rsidRPr="00FB2665" w:rsidRDefault="005D0C42" w:rsidP="005D0C42">
      <w:pPr>
        <w:pStyle w:val="Listaszerbekezds"/>
        <w:autoSpaceDE w:val="0"/>
        <w:autoSpaceDN w:val="0"/>
        <w:adjustRightInd w:val="0"/>
        <w:spacing w:line="240" w:lineRule="auto"/>
        <w:ind w:left="426"/>
        <w:rPr>
          <w:rFonts w:ascii="Arial" w:hAnsi="Arial" w:cs="Arial"/>
          <w:color w:val="000000"/>
          <w:sz w:val="18"/>
          <w:szCs w:val="18"/>
        </w:rPr>
      </w:pPr>
    </w:p>
    <w:p w14:paraId="1141CC13" w14:textId="3D2DF9CF" w:rsidR="007B7BDE" w:rsidRPr="00FB2665" w:rsidRDefault="0008654C" w:rsidP="007B7BDE">
      <w:pPr>
        <w:spacing w:line="240" w:lineRule="auto"/>
        <w:rPr>
          <w:rFonts w:ascii="Arial" w:hAnsi="Arial" w:cs="Arial"/>
          <w:sz w:val="18"/>
          <w:szCs w:val="18"/>
        </w:rPr>
      </w:pPr>
      <w:r w:rsidRPr="0008654C">
        <w:rPr>
          <w:rFonts w:ascii="Arial" w:hAnsi="Arial" w:cs="Arial"/>
          <w:b/>
          <w:bCs/>
          <w:iCs/>
          <w:sz w:val="18"/>
          <w:szCs w:val="18"/>
        </w:rPr>
        <w:t xml:space="preserve">A mezőgazdasági üzemekben végrehajtott, elsődleges mezőgazdasági termelésre irányuló </w:t>
      </w:r>
      <w:r w:rsidR="007B7BDE" w:rsidRPr="00FB2665">
        <w:rPr>
          <w:rFonts w:ascii="Arial" w:hAnsi="Arial" w:cs="Arial"/>
          <w:bCs/>
          <w:iCs/>
          <w:sz w:val="18"/>
          <w:szCs w:val="18"/>
        </w:rPr>
        <w:t xml:space="preserve">beruházások esetén </w:t>
      </w:r>
      <w:r w:rsidR="007B7BDE" w:rsidRPr="00FB2665">
        <w:rPr>
          <w:rFonts w:ascii="Arial" w:hAnsi="Arial" w:cs="Arial"/>
          <w:b/>
          <w:bCs/>
          <w:iCs/>
          <w:sz w:val="18"/>
          <w:szCs w:val="18"/>
        </w:rPr>
        <w:t>(</w:t>
      </w:r>
      <w:r w:rsidR="007B7BDE" w:rsidRPr="00FB2665">
        <w:rPr>
          <w:rFonts w:ascii="Arial" w:hAnsi="Arial" w:cs="Arial"/>
          <w:b/>
          <w:bCs/>
          <w:iCs/>
          <w:sz w:val="18"/>
          <w:szCs w:val="18"/>
          <w:u w:val="single"/>
        </w:rPr>
        <w:t>kérjük</w:t>
      </w:r>
      <w:r w:rsidR="00513470">
        <w:rPr>
          <w:rFonts w:ascii="Arial" w:hAnsi="Arial" w:cs="Arial"/>
          <w:b/>
          <w:bCs/>
          <w:iCs/>
          <w:sz w:val="18"/>
          <w:szCs w:val="18"/>
          <w:u w:val="single"/>
        </w:rPr>
        <w:t>, töltse ki, illetve</w:t>
      </w:r>
      <w:r w:rsidR="007B7BDE" w:rsidRPr="00FB2665">
        <w:rPr>
          <w:rFonts w:ascii="Arial" w:hAnsi="Arial" w:cs="Arial"/>
          <w:b/>
          <w:bCs/>
          <w:iCs/>
          <w:sz w:val="18"/>
          <w:szCs w:val="18"/>
          <w:u w:val="single"/>
        </w:rPr>
        <w:t xml:space="preserve"> jelölje a megfelelőket</w:t>
      </w:r>
      <w:r w:rsidR="007B7BDE" w:rsidRPr="00FB2665">
        <w:rPr>
          <w:rFonts w:ascii="Arial" w:hAnsi="Arial" w:cs="Arial"/>
          <w:b/>
          <w:bCs/>
          <w:iCs/>
          <w:sz w:val="18"/>
          <w:szCs w:val="18"/>
        </w:rPr>
        <w:t>)</w:t>
      </w:r>
    </w:p>
    <w:p w14:paraId="350308FB" w14:textId="18E9B8C6" w:rsidR="00242C77" w:rsidRPr="00FB2665" w:rsidRDefault="00242C77" w:rsidP="007B7BDE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93"/>
        <w:gridCol w:w="569"/>
      </w:tblGrid>
      <w:tr w:rsidR="007B7BDE" w:rsidRPr="00FB2665" w14:paraId="0CAC1001" w14:textId="77777777" w:rsidTr="00474038">
        <w:trPr>
          <w:trHeight w:val="454"/>
        </w:trPr>
        <w:tc>
          <w:tcPr>
            <w:tcW w:w="8493" w:type="dxa"/>
          </w:tcPr>
          <w:p w14:paraId="167D387E" w14:textId="5B6D3F32" w:rsidR="00813D90" w:rsidRPr="00F22C84" w:rsidRDefault="00AF2FD3" w:rsidP="00A920FD">
            <w:pPr>
              <w:pStyle w:val="Listaszerbekezds"/>
              <w:numPr>
                <w:ilvl w:val="0"/>
                <w:numId w:val="10"/>
              </w:numPr>
              <w:spacing w:line="240" w:lineRule="auto"/>
              <w:ind w:left="142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t</w:t>
            </w:r>
            <w:r w:rsidRPr="00AF2FD3">
              <w:rPr>
                <w:rFonts w:ascii="Arial" w:hAnsi="Arial" w:cs="Arial"/>
                <w:sz w:val="18"/>
                <w:szCs w:val="18"/>
              </w:rPr>
              <w:t>ámogatási intenzitás nem halad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AF2FD3">
              <w:rPr>
                <w:rFonts w:ascii="Arial" w:hAnsi="Arial" w:cs="Arial"/>
                <w:sz w:val="18"/>
                <w:szCs w:val="18"/>
              </w:rPr>
              <w:t>a meg az elszámolható költségek 65 %</w:t>
            </w:r>
            <w:r>
              <w:rPr>
                <w:rFonts w:ascii="Arial" w:hAnsi="Arial" w:cs="Arial"/>
                <w:sz w:val="18"/>
                <w:szCs w:val="18"/>
              </w:rPr>
              <w:t xml:space="preserve"> át</w:t>
            </w:r>
          </w:p>
        </w:tc>
        <w:tc>
          <w:tcPr>
            <w:tcW w:w="569" w:type="dxa"/>
          </w:tcPr>
          <w:p w14:paraId="5CED0A2C" w14:textId="1FC193E0" w:rsidR="007B7BDE" w:rsidRPr="00FB2665" w:rsidRDefault="00BE28F1" w:rsidP="007B7BD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AF2FD3"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F2FD3"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="00AF2FD3" w:rsidRPr="00FB2665">
              <w:rPr>
                <w:rFonts w:ascii="Arial" w:eastAsia="Calibri" w:hAnsi="Arial" w:cs="Arial"/>
                <w:sz w:val="18"/>
                <w:szCs w:val="18"/>
              </w:rPr>
            </w:r>
            <w:r w:rsidR="00AF2FD3"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="00AF2FD3"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7B7BDE" w:rsidRPr="00FB2665" w14:paraId="18708E76" w14:textId="77777777" w:rsidTr="00474038">
        <w:tc>
          <w:tcPr>
            <w:tcW w:w="8493" w:type="dxa"/>
          </w:tcPr>
          <w:p w14:paraId="3E8C77A3" w14:textId="74921B57" w:rsidR="007B7BDE" w:rsidRPr="00FB2665" w:rsidRDefault="007B7BDE" w:rsidP="007B7BDE">
            <w:pPr>
              <w:pStyle w:val="Listaszerbekezds"/>
              <w:numPr>
                <w:ilvl w:val="0"/>
                <w:numId w:val="9"/>
              </w:numPr>
              <w:spacing w:line="240" w:lineRule="auto"/>
              <w:ind w:left="142" w:hanging="14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a támogatásintenzitás </w:t>
            </w:r>
            <w:r w:rsidR="006641DF">
              <w:rPr>
                <w:rFonts w:ascii="Arial" w:hAnsi="Arial" w:cs="Arial"/>
                <w:sz w:val="18"/>
                <w:szCs w:val="18"/>
              </w:rPr>
              <w:t>legfeljebb 80%-ra</w:t>
            </w:r>
            <w:r w:rsidRPr="00FB2665">
              <w:rPr>
                <w:rFonts w:ascii="Arial" w:hAnsi="Arial" w:cs="Arial"/>
                <w:sz w:val="18"/>
                <w:szCs w:val="18"/>
              </w:rPr>
              <w:t xml:space="preserve"> növelhető</w:t>
            </w:r>
            <w:r w:rsidR="001445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1BC8">
              <w:rPr>
                <w:rFonts w:ascii="Arial" w:hAnsi="Arial" w:cs="Arial"/>
                <w:sz w:val="18"/>
                <w:szCs w:val="18"/>
              </w:rPr>
              <w:t>az alábbi esetekben</w:t>
            </w:r>
            <w:r w:rsidRPr="00FB266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9" w:type="dxa"/>
            <w:vAlign w:val="center"/>
          </w:tcPr>
          <w:p w14:paraId="2DD67C70" w14:textId="77777777" w:rsidR="007B7BDE" w:rsidRPr="00FB2665" w:rsidRDefault="007B7BDE" w:rsidP="007B7BD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BDE" w:rsidRPr="00FB2665" w14:paraId="02690575" w14:textId="77777777" w:rsidTr="00474038">
        <w:tc>
          <w:tcPr>
            <w:tcW w:w="8493" w:type="dxa"/>
          </w:tcPr>
          <w:p w14:paraId="3115FA11" w14:textId="2895B9CC" w:rsidR="007B7BDE" w:rsidRPr="00FB2665" w:rsidRDefault="007B7BDE" w:rsidP="007B7BD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240" w:lineRule="auto"/>
              <w:ind w:left="567" w:hanging="28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fiatal mezőgazdasági termelő </w:t>
            </w:r>
            <w:r w:rsidR="001079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beruházása</w:t>
            </w:r>
          </w:p>
        </w:tc>
        <w:tc>
          <w:tcPr>
            <w:tcW w:w="569" w:type="dxa"/>
            <w:vAlign w:val="center"/>
          </w:tcPr>
          <w:p w14:paraId="332736AB" w14:textId="77777777" w:rsidR="007B7BDE" w:rsidRPr="00FB2665" w:rsidRDefault="007B7BDE" w:rsidP="007B7BD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321BC8" w:rsidRPr="00FB2665" w14:paraId="54B4AD8C" w14:textId="77777777" w:rsidTr="00474038">
        <w:tc>
          <w:tcPr>
            <w:tcW w:w="8493" w:type="dxa"/>
          </w:tcPr>
          <w:p w14:paraId="12686880" w14:textId="0DF9E88E" w:rsidR="00321BC8" w:rsidRPr="00FB2665" w:rsidRDefault="00AE2708" w:rsidP="007B7BD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240" w:lineRule="auto"/>
              <w:ind w:left="567" w:hanging="283"/>
              <w:jc w:val="left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a </w:t>
            </w:r>
            <w:r w:rsidR="001B66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fentebb 5-7. </w:t>
            </w:r>
            <w:r w:rsidR="00321BC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pont</w:t>
            </w:r>
            <w:r w:rsidR="001B66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okban megjelölt </w:t>
            </w:r>
            <w:r w:rsidR="00321BC8" w:rsidRPr="00321BC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cél</w:t>
            </w:r>
            <w:r w:rsidR="001B66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okat szolgáló </w:t>
            </w:r>
            <w:r w:rsidR="00321BC8" w:rsidRPr="00321BC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beruházások</w:t>
            </w:r>
          </w:p>
        </w:tc>
        <w:tc>
          <w:tcPr>
            <w:tcW w:w="569" w:type="dxa"/>
            <w:vAlign w:val="center"/>
          </w:tcPr>
          <w:p w14:paraId="4A7DBC7C" w14:textId="7CF84FB6" w:rsidR="00321BC8" w:rsidRPr="00FB2665" w:rsidRDefault="00321BC8" w:rsidP="007B7BDE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7B7BDE" w:rsidRPr="00FB2665" w14:paraId="4DF56B97" w14:textId="77777777" w:rsidTr="00474038">
        <w:tc>
          <w:tcPr>
            <w:tcW w:w="8493" w:type="dxa"/>
          </w:tcPr>
          <w:p w14:paraId="70B771E8" w14:textId="77777777" w:rsidR="007B7BDE" w:rsidRPr="00FB2665" w:rsidRDefault="007B7BDE" w:rsidP="007B7BDE">
            <w:pPr>
              <w:pStyle w:val="Listaszerbekezds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>a kezességvállalás az elszámolható költségek 100%-áig nyújtható, mert a beruházás célkitűzései között az alábbiak valamelyike szerepel:</w:t>
            </w:r>
          </w:p>
        </w:tc>
        <w:tc>
          <w:tcPr>
            <w:tcW w:w="569" w:type="dxa"/>
            <w:vAlign w:val="center"/>
          </w:tcPr>
          <w:p w14:paraId="4899C3B2" w14:textId="77777777" w:rsidR="007B7BDE" w:rsidRPr="00FB2665" w:rsidRDefault="007B7BDE" w:rsidP="007B7BD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BDE" w:rsidRPr="00FB2665" w14:paraId="1662BD3E" w14:textId="77777777" w:rsidTr="00474038">
        <w:tc>
          <w:tcPr>
            <w:tcW w:w="8493" w:type="dxa"/>
          </w:tcPr>
          <w:p w14:paraId="5B2D5738" w14:textId="0651329A" w:rsidR="007B7BDE" w:rsidRPr="00FB2665" w:rsidRDefault="00AE2708" w:rsidP="007B7B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56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</w:t>
            </w:r>
            <w:r w:rsidRPr="001079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="001B66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fentebb </w:t>
            </w:r>
            <w:r w:rsidR="001B669F" w:rsidRPr="001B66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5-7. pontokban megjelölt </w:t>
            </w:r>
            <w:r w:rsidR="001079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célokhoz kapcsolódó, nem termelő beruházások</w:t>
            </w:r>
          </w:p>
        </w:tc>
        <w:tc>
          <w:tcPr>
            <w:tcW w:w="569" w:type="dxa"/>
            <w:vAlign w:val="center"/>
          </w:tcPr>
          <w:p w14:paraId="7577F79A" w14:textId="77777777" w:rsidR="007B7BDE" w:rsidRPr="00FB2665" w:rsidRDefault="007B7BDE" w:rsidP="007B7BD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7B7BDE" w:rsidRPr="00FB2665" w14:paraId="680416E1" w14:textId="77777777" w:rsidTr="00474038">
        <w:tc>
          <w:tcPr>
            <w:tcW w:w="8493" w:type="dxa"/>
          </w:tcPr>
          <w:p w14:paraId="6502B562" w14:textId="72412159" w:rsidR="007B7BDE" w:rsidRPr="00FB2665" w:rsidRDefault="00AE2708" w:rsidP="007B7BDE">
            <w:pPr>
              <w:pStyle w:val="Listaszerbekezds"/>
              <w:numPr>
                <w:ilvl w:val="0"/>
                <w:numId w:val="7"/>
              </w:numPr>
              <w:spacing w:line="240" w:lineRule="auto"/>
              <w:ind w:left="56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</w:t>
            </w:r>
            <w:r w:rsidRPr="001079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fentebb 4. pontban megjelölt cél szolgáló </w:t>
            </w:r>
            <w:r w:rsidR="00107950" w:rsidRPr="00107950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beruházások </w:t>
            </w:r>
          </w:p>
        </w:tc>
        <w:tc>
          <w:tcPr>
            <w:tcW w:w="569" w:type="dxa"/>
            <w:vAlign w:val="center"/>
          </w:tcPr>
          <w:p w14:paraId="33F563D8" w14:textId="77777777" w:rsidR="007B7BDE" w:rsidRPr="00FB2665" w:rsidRDefault="007B7BDE" w:rsidP="007B7BD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6E2E59" w:rsidRPr="00FB2665" w14:paraId="79601CF7" w14:textId="77777777" w:rsidTr="00474038">
        <w:tc>
          <w:tcPr>
            <w:tcW w:w="8493" w:type="dxa"/>
          </w:tcPr>
          <w:p w14:paraId="484AB86C" w14:textId="38E4FB77" w:rsidR="006E2E59" w:rsidRPr="00474038" w:rsidRDefault="00AE2708" w:rsidP="00474038">
            <w:pPr>
              <w:pStyle w:val="Listaszerbekezds"/>
              <w:numPr>
                <w:ilvl w:val="0"/>
                <w:numId w:val="5"/>
              </w:numPr>
              <w:spacing w:line="240" w:lineRule="auto"/>
              <w:ind w:left="176" w:hanging="176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öntözéshez kapcsolódó beruházás esetén </w:t>
            </w:r>
            <w:r w:rsidR="00144521">
              <w:rPr>
                <w:rFonts w:ascii="Arial" w:hAnsi="Arial" w:cs="Arial"/>
                <w:sz w:val="18"/>
                <w:szCs w:val="18"/>
              </w:rPr>
              <w:t>a támogatási intenzitás</w:t>
            </w:r>
          </w:p>
        </w:tc>
        <w:tc>
          <w:tcPr>
            <w:tcW w:w="569" w:type="dxa"/>
            <w:vAlign w:val="center"/>
          </w:tcPr>
          <w:p w14:paraId="7591E737" w14:textId="61564FF7" w:rsidR="006E2E59" w:rsidRPr="00FB2665" w:rsidRDefault="006E2E59" w:rsidP="007B7BDE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2E59" w:rsidRPr="00FB2665" w14:paraId="4CC7E444" w14:textId="77777777" w:rsidTr="00474038">
        <w:tc>
          <w:tcPr>
            <w:tcW w:w="8493" w:type="dxa"/>
          </w:tcPr>
          <w:p w14:paraId="372DCD3D" w14:textId="3B9F767B" w:rsidR="006E2E59" w:rsidRPr="00474038" w:rsidRDefault="00AE2708" w:rsidP="00474038">
            <w:pPr>
              <w:pStyle w:val="Listaszerbekezds"/>
              <w:numPr>
                <w:ilvl w:val="0"/>
                <w:numId w:val="38"/>
              </w:numPr>
              <w:spacing w:line="240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t xml:space="preserve"> </w:t>
            </w:r>
            <w:r w:rsidRPr="00AE270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mezőgazdasági üzemen kívüli, öntözésre szánt mezőgazdasági infrastruktúrába történő beruházások esetében az elszámolható költségek 100 %-a</w:t>
            </w:r>
          </w:p>
        </w:tc>
        <w:tc>
          <w:tcPr>
            <w:tcW w:w="569" w:type="dxa"/>
            <w:vAlign w:val="center"/>
          </w:tcPr>
          <w:p w14:paraId="73277BDE" w14:textId="4AB3E0EA" w:rsidR="006E2E59" w:rsidRPr="00FB2665" w:rsidRDefault="006E2E59" w:rsidP="007B7BDE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144521" w:rsidRPr="00FB2665" w14:paraId="4BBC75C2" w14:textId="77777777" w:rsidTr="003034B7">
        <w:tc>
          <w:tcPr>
            <w:tcW w:w="8493" w:type="dxa"/>
          </w:tcPr>
          <w:p w14:paraId="2B4EF596" w14:textId="25789EAC" w:rsidR="00144521" w:rsidRPr="00144521" w:rsidRDefault="00144521" w:rsidP="00144521">
            <w:pPr>
              <w:pStyle w:val="Listaszerbekezds"/>
              <w:numPr>
                <w:ilvl w:val="0"/>
                <w:numId w:val="38"/>
              </w:numPr>
              <w:spacing w:line="240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9014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14452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gazdaságon belüli öntözéssel kapcsolatos beruházások esetében az elszámolható költségek 80 %-a</w:t>
            </w:r>
          </w:p>
        </w:tc>
        <w:tc>
          <w:tcPr>
            <w:tcW w:w="569" w:type="dxa"/>
            <w:vAlign w:val="center"/>
          </w:tcPr>
          <w:p w14:paraId="0F3051BD" w14:textId="4746A001" w:rsidR="00144521" w:rsidRPr="00FB2665" w:rsidRDefault="00144521" w:rsidP="007B7BDE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144521" w:rsidRPr="00FB2665" w14:paraId="31A744CA" w14:textId="77777777" w:rsidTr="003034B7">
        <w:tc>
          <w:tcPr>
            <w:tcW w:w="8493" w:type="dxa"/>
          </w:tcPr>
          <w:p w14:paraId="033EA84D" w14:textId="088FD123" w:rsidR="00144521" w:rsidRPr="00F9014F" w:rsidRDefault="00144521" w:rsidP="00144521">
            <w:pPr>
              <w:pStyle w:val="Listaszerbekezds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144521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AE2708">
              <w:rPr>
                <w:rFonts w:ascii="Arial" w:hAnsi="Arial" w:cs="Arial"/>
                <w:sz w:val="18"/>
                <w:szCs w:val="18"/>
              </w:rPr>
              <w:t>minden egyéb</w:t>
            </w:r>
            <w:r w:rsidR="00AE2708" w:rsidRPr="00AE2708">
              <w:rPr>
                <w:rFonts w:ascii="Arial" w:hAnsi="Arial" w:cs="Arial"/>
                <w:sz w:val="18"/>
                <w:szCs w:val="18"/>
              </w:rPr>
              <w:t xml:space="preserve"> mezőgazdasági üzemekben végrehajtott öntözési beruházások esetében az elszámolható költségek 65 %-a</w:t>
            </w:r>
          </w:p>
        </w:tc>
        <w:tc>
          <w:tcPr>
            <w:tcW w:w="569" w:type="dxa"/>
            <w:vAlign w:val="center"/>
          </w:tcPr>
          <w:p w14:paraId="15CB41C8" w14:textId="2E751D64" w:rsidR="00144521" w:rsidRPr="00FB2665" w:rsidRDefault="00144521" w:rsidP="007B7BDE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</w:tbl>
    <w:p w14:paraId="57F2F15E" w14:textId="77777777" w:rsidR="005B0088" w:rsidRDefault="005B0088">
      <w:pPr>
        <w:spacing w:line="240" w:lineRule="auto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562FF6D" w14:textId="77777777" w:rsidR="007B7BDE" w:rsidRPr="00FB2665" w:rsidRDefault="007B7BDE" w:rsidP="007B7BDE">
      <w:pPr>
        <w:spacing w:line="240" w:lineRule="auto"/>
        <w:rPr>
          <w:rFonts w:ascii="Arial" w:hAnsi="Arial" w:cs="Arial"/>
          <w:sz w:val="18"/>
          <w:szCs w:val="18"/>
        </w:rPr>
      </w:pPr>
    </w:p>
    <w:p w14:paraId="2226BE1E" w14:textId="0CDBD4CF" w:rsidR="007B7BDE" w:rsidRPr="00FB2665" w:rsidRDefault="007B7BDE" w:rsidP="007B7BDE">
      <w:pPr>
        <w:spacing w:line="240" w:lineRule="auto"/>
        <w:rPr>
          <w:rFonts w:ascii="Arial" w:eastAsiaTheme="minorHAnsi" w:hAnsi="Arial" w:cs="Arial"/>
          <w:bCs/>
          <w:iCs/>
          <w:sz w:val="18"/>
          <w:szCs w:val="18"/>
          <w:lang w:eastAsia="en-US"/>
        </w:rPr>
      </w:pPr>
      <w:r w:rsidRPr="00FB2665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Mezőgazdasági termékek </w:t>
      </w:r>
      <w:r w:rsidR="002B2F14" w:rsidRPr="00FB2665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>feldolgozásá</w:t>
      </w:r>
      <w:r w:rsidR="002B2F14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>val</w:t>
      </w:r>
      <w:r w:rsidR="002B2F14" w:rsidRPr="00FB2665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 </w:t>
      </w:r>
      <w:r w:rsidRPr="00FB2665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vagy </w:t>
      </w:r>
      <w:r w:rsidR="002B2F14" w:rsidRPr="00FB2665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>forgalmazásá</w:t>
      </w:r>
      <w:r w:rsidR="002B2F14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>val</w:t>
      </w:r>
      <w:r w:rsidR="002B2F14" w:rsidRPr="00FB2665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 kapcsol</w:t>
      </w:r>
      <w:r w:rsidR="002B2F14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>atos</w:t>
      </w:r>
      <w:r w:rsidR="002B2F14" w:rsidRPr="00FB2665">
        <w:rPr>
          <w:rFonts w:ascii="Arial" w:eastAsiaTheme="minorHAnsi" w:hAnsi="Arial" w:cs="Arial"/>
          <w:bCs/>
          <w:iCs/>
          <w:sz w:val="18"/>
          <w:szCs w:val="18"/>
          <w:lang w:eastAsia="en-US"/>
        </w:rPr>
        <w:t xml:space="preserve"> </w:t>
      </w:r>
      <w:r w:rsidRPr="00FB2665">
        <w:rPr>
          <w:rFonts w:ascii="Arial" w:eastAsiaTheme="minorHAnsi" w:hAnsi="Arial" w:cs="Arial"/>
          <w:bCs/>
          <w:iCs/>
          <w:sz w:val="18"/>
          <w:szCs w:val="18"/>
          <w:lang w:eastAsia="en-US"/>
        </w:rPr>
        <w:t xml:space="preserve">beruházás </w:t>
      </w:r>
      <w:r w:rsidRPr="00FB2665">
        <w:rPr>
          <w:rFonts w:ascii="Arial" w:hAnsi="Arial" w:cs="Arial"/>
          <w:bCs/>
          <w:iCs/>
          <w:sz w:val="18"/>
          <w:szCs w:val="18"/>
        </w:rPr>
        <w:t xml:space="preserve">esetén </w:t>
      </w:r>
      <w:r w:rsidRPr="00FB2665">
        <w:rPr>
          <w:rFonts w:ascii="Arial" w:hAnsi="Arial" w:cs="Arial"/>
          <w:bCs/>
          <w:iCs/>
          <w:sz w:val="18"/>
          <w:szCs w:val="18"/>
        </w:rPr>
        <w:br/>
      </w:r>
      <w:r w:rsidRPr="00FB2665">
        <w:rPr>
          <w:rFonts w:ascii="Arial" w:hAnsi="Arial" w:cs="Arial"/>
          <w:b/>
          <w:bCs/>
          <w:iCs/>
          <w:sz w:val="18"/>
          <w:szCs w:val="18"/>
        </w:rPr>
        <w:t>(</w:t>
      </w:r>
      <w:r w:rsidRPr="00FB2665">
        <w:rPr>
          <w:rFonts w:ascii="Arial" w:hAnsi="Arial" w:cs="Arial"/>
          <w:b/>
          <w:bCs/>
          <w:iCs/>
          <w:sz w:val="18"/>
          <w:szCs w:val="18"/>
          <w:u w:val="single"/>
        </w:rPr>
        <w:t>kérjük</w:t>
      </w:r>
      <w:r w:rsidR="00513470">
        <w:rPr>
          <w:rFonts w:ascii="Arial" w:hAnsi="Arial" w:cs="Arial"/>
          <w:b/>
          <w:bCs/>
          <w:iCs/>
          <w:sz w:val="18"/>
          <w:szCs w:val="18"/>
          <w:u w:val="single"/>
        </w:rPr>
        <w:t>, töltse ki, illetve</w:t>
      </w:r>
      <w:r w:rsidRPr="00FB2665">
        <w:rPr>
          <w:rFonts w:ascii="Arial" w:hAnsi="Arial" w:cs="Arial"/>
          <w:b/>
          <w:bCs/>
          <w:iCs/>
          <w:sz w:val="18"/>
          <w:szCs w:val="18"/>
          <w:u w:val="single"/>
        </w:rPr>
        <w:t xml:space="preserve"> jelölje a megfelelőket</w:t>
      </w:r>
      <w:r w:rsidRPr="00FB2665">
        <w:rPr>
          <w:rFonts w:ascii="Arial" w:hAnsi="Arial" w:cs="Arial"/>
          <w:b/>
          <w:bCs/>
          <w:iCs/>
          <w:sz w:val="18"/>
          <w:szCs w:val="18"/>
        </w:rPr>
        <w:t>)</w:t>
      </w:r>
    </w:p>
    <w:p w14:paraId="435854C6" w14:textId="77777777" w:rsidR="007B7BDE" w:rsidRPr="00FB2665" w:rsidRDefault="007B7BDE" w:rsidP="007B7BDE">
      <w:pPr>
        <w:spacing w:line="240" w:lineRule="auto"/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7"/>
        <w:gridCol w:w="595"/>
      </w:tblGrid>
      <w:tr w:rsidR="00BE28F1" w:rsidRPr="00FB2665" w14:paraId="0B46007B" w14:textId="77777777" w:rsidTr="00C231C9">
        <w:trPr>
          <w:trHeight w:val="454"/>
        </w:trPr>
        <w:tc>
          <w:tcPr>
            <w:tcW w:w="8467" w:type="dxa"/>
          </w:tcPr>
          <w:p w14:paraId="2EB90709" w14:textId="2A013C8C" w:rsidR="00BE28F1" w:rsidRPr="00FB2665" w:rsidRDefault="00BE28F1" w:rsidP="00BE28F1">
            <w:pPr>
              <w:pStyle w:val="Listaszerbekezds"/>
              <w:numPr>
                <w:ilvl w:val="0"/>
                <w:numId w:val="10"/>
              </w:numPr>
              <w:spacing w:line="240" w:lineRule="auto"/>
              <w:ind w:left="142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A3AAE">
              <w:rPr>
                <w:rFonts w:ascii="Arial" w:hAnsi="Arial" w:cs="Arial"/>
                <w:sz w:val="18"/>
                <w:szCs w:val="18"/>
              </w:rPr>
              <w:t>a támogatási intenzitás nem haladja meg az elszámolható költségek 65 % át</w:t>
            </w:r>
          </w:p>
        </w:tc>
        <w:tc>
          <w:tcPr>
            <w:tcW w:w="595" w:type="dxa"/>
          </w:tcPr>
          <w:p w14:paraId="0B4FB100" w14:textId="5260878B" w:rsidR="00BE28F1" w:rsidRPr="00FB2665" w:rsidRDefault="00BE28F1" w:rsidP="00BE28F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745ABA" w:rsidRPr="00FB2665" w14:paraId="4DC5788B" w14:textId="77777777" w:rsidTr="00C231C9">
        <w:tc>
          <w:tcPr>
            <w:tcW w:w="8467" w:type="dxa"/>
          </w:tcPr>
          <w:p w14:paraId="27D3DD6B" w14:textId="31802EDA" w:rsidR="00745ABA" w:rsidRPr="00FB2665" w:rsidRDefault="00745ABA" w:rsidP="00745ABA">
            <w:pPr>
              <w:pStyle w:val="Listaszerbekezds"/>
              <w:numPr>
                <w:ilvl w:val="0"/>
                <w:numId w:val="10"/>
              </w:numPr>
              <w:spacing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a támogatásintenzitás </w:t>
            </w:r>
            <w:r w:rsidR="00321BC8">
              <w:rPr>
                <w:rFonts w:ascii="Arial" w:hAnsi="Arial" w:cs="Arial"/>
                <w:sz w:val="18"/>
                <w:szCs w:val="18"/>
              </w:rPr>
              <w:t>legfeljebb 80%-ra</w:t>
            </w:r>
            <w:r w:rsidRPr="00FB2665">
              <w:rPr>
                <w:rFonts w:ascii="Arial" w:hAnsi="Arial" w:cs="Arial"/>
                <w:sz w:val="18"/>
                <w:szCs w:val="18"/>
              </w:rPr>
              <w:t xml:space="preserve"> növelhető, mert az alábbi kritériumok közül legalább egy fennáll: </w:t>
            </w:r>
          </w:p>
        </w:tc>
        <w:tc>
          <w:tcPr>
            <w:tcW w:w="595" w:type="dxa"/>
            <w:vAlign w:val="center"/>
          </w:tcPr>
          <w:p w14:paraId="05E21828" w14:textId="1056E843" w:rsidR="00745ABA" w:rsidRPr="00FB2665" w:rsidRDefault="00745ABA" w:rsidP="00745AB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ABA" w:rsidRPr="00FB2665" w14:paraId="0349DDEB" w14:textId="77777777" w:rsidTr="00C231C9">
        <w:tc>
          <w:tcPr>
            <w:tcW w:w="8467" w:type="dxa"/>
          </w:tcPr>
          <w:p w14:paraId="1D4EE02B" w14:textId="56B2C83E" w:rsidR="00745ABA" w:rsidRPr="0038544C" w:rsidRDefault="00AE2708" w:rsidP="00052AD6">
            <w:pPr>
              <w:pStyle w:val="Listaszerbekezds"/>
              <w:numPr>
                <w:ilvl w:val="0"/>
                <w:numId w:val="14"/>
              </w:numPr>
              <w:spacing w:line="240" w:lineRule="auto"/>
              <w:ind w:left="567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E270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 fentebb 5-7. pontokban megjelölt célokat szolgáló beruházások</w:t>
            </w:r>
          </w:p>
          <w:p w14:paraId="57F2813B" w14:textId="1DEDCAA9" w:rsidR="0038544C" w:rsidRPr="0038544C" w:rsidRDefault="0038544C" w:rsidP="0038544C">
            <w:pPr>
              <w:pStyle w:val="Listaszerbekezds"/>
              <w:spacing w:line="240" w:lineRule="auto"/>
              <w:ind w:left="567"/>
              <w:contextualSpacing w:val="0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0D54A4FB" w14:textId="77777777" w:rsidR="00745ABA" w:rsidRPr="00FB2665" w:rsidRDefault="00745ABA" w:rsidP="00745AB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745ABA" w:rsidRPr="00FB2665" w14:paraId="7B2EBCC1" w14:textId="77777777" w:rsidTr="00C231C9">
        <w:tc>
          <w:tcPr>
            <w:tcW w:w="8467" w:type="dxa"/>
          </w:tcPr>
          <w:p w14:paraId="75FA9667" w14:textId="0B93F51A" w:rsidR="00745ABA" w:rsidRPr="0038544C" w:rsidRDefault="00321BC8" w:rsidP="00052AD6">
            <w:pPr>
              <w:numPr>
                <w:ilvl w:val="0"/>
                <w:numId w:val="14"/>
              </w:numPr>
              <w:spacing w:line="240" w:lineRule="auto"/>
              <w:ind w:left="56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fiatal mezőgazdasági</w:t>
            </w:r>
            <w:r w:rsidR="00697FB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termelők beruházásai</w:t>
            </w:r>
          </w:p>
          <w:p w14:paraId="1AFFA069" w14:textId="46847383" w:rsidR="0038544C" w:rsidRPr="0038544C" w:rsidRDefault="0038544C" w:rsidP="0038544C">
            <w:pPr>
              <w:spacing w:line="240" w:lineRule="auto"/>
              <w:ind w:left="567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5BB99FA7" w14:textId="77777777" w:rsidR="00745ABA" w:rsidRPr="00FB2665" w:rsidRDefault="00745ABA" w:rsidP="00745AB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</w:tbl>
    <w:p w14:paraId="0C979372" w14:textId="77777777" w:rsidR="00FC57CB" w:rsidRDefault="00FC57CB" w:rsidP="00952623">
      <w:pPr>
        <w:tabs>
          <w:tab w:val="right" w:leader="dot" w:pos="9072"/>
        </w:tabs>
        <w:spacing w:line="240" w:lineRule="auto"/>
        <w:rPr>
          <w:rFonts w:ascii="Arial" w:hAnsi="Arial" w:cs="Arial"/>
          <w:sz w:val="18"/>
          <w:szCs w:val="18"/>
        </w:rPr>
      </w:pPr>
    </w:p>
    <w:p w14:paraId="288BE6E2" w14:textId="1A254545" w:rsidR="001A5CC4" w:rsidRDefault="001A5CC4" w:rsidP="003A7939">
      <w:pPr>
        <w:pStyle w:val="Listaszerbekezds"/>
        <w:spacing w:line="240" w:lineRule="auto"/>
        <w:ind w:left="0"/>
        <w:rPr>
          <w:rFonts w:ascii="Arial" w:hAnsi="Arial" w:cs="Arial"/>
          <w:iCs/>
          <w:sz w:val="18"/>
          <w:szCs w:val="18"/>
        </w:rPr>
      </w:pPr>
    </w:p>
    <w:p w14:paraId="22DF2163" w14:textId="77777777" w:rsidR="001A5CC4" w:rsidRDefault="001A5CC4" w:rsidP="003A7939">
      <w:pPr>
        <w:pStyle w:val="Listaszerbekezds"/>
        <w:spacing w:line="240" w:lineRule="auto"/>
        <w:ind w:left="0"/>
        <w:rPr>
          <w:rFonts w:ascii="Arial" w:hAnsi="Arial" w:cs="Arial"/>
          <w:iCs/>
          <w:sz w:val="18"/>
          <w:szCs w:val="18"/>
        </w:rPr>
      </w:pPr>
    </w:p>
    <w:p w14:paraId="78CBEE98" w14:textId="46988F8D" w:rsidR="00054A21" w:rsidRPr="00FB2665" w:rsidRDefault="00054A21" w:rsidP="003A7939">
      <w:pPr>
        <w:spacing w:line="240" w:lineRule="auto"/>
        <w:rPr>
          <w:rFonts w:ascii="Arial" w:hAnsi="Arial" w:cs="Arial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 w:rsidR="00052AD6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bookmarkStart w:id="7" w:name="Szöveg5"/>
      <w:r w:rsidR="00052AD6">
        <w:rPr>
          <w:rFonts w:ascii="Arial" w:hAnsi="Arial" w:cs="Arial"/>
          <w:sz w:val="18"/>
          <w:szCs w:val="18"/>
        </w:rPr>
        <w:instrText xml:space="preserve"> FORMTEXT </w:instrText>
      </w:r>
      <w:r w:rsidR="00052AD6">
        <w:rPr>
          <w:rFonts w:ascii="Arial" w:hAnsi="Arial" w:cs="Arial"/>
          <w:sz w:val="18"/>
          <w:szCs w:val="18"/>
        </w:rPr>
      </w:r>
      <w:r w:rsidR="00052AD6">
        <w:rPr>
          <w:rFonts w:ascii="Arial" w:hAnsi="Arial" w:cs="Arial"/>
          <w:sz w:val="18"/>
          <w:szCs w:val="18"/>
        </w:rPr>
        <w:fldChar w:fldCharType="separate"/>
      </w:r>
      <w:r w:rsidR="00052AD6">
        <w:rPr>
          <w:rFonts w:ascii="Arial" w:hAnsi="Arial" w:cs="Arial"/>
          <w:noProof/>
          <w:sz w:val="18"/>
          <w:szCs w:val="18"/>
        </w:rPr>
        <w:t>..............................</w:t>
      </w:r>
      <w:r w:rsidR="00052AD6">
        <w:rPr>
          <w:rFonts w:ascii="Arial" w:hAnsi="Arial" w:cs="Arial"/>
          <w:sz w:val="18"/>
          <w:szCs w:val="18"/>
        </w:rPr>
        <w:fldChar w:fldCharType="end"/>
      </w:r>
      <w:bookmarkEnd w:id="7"/>
      <w:r w:rsidR="00052AD6">
        <w:rPr>
          <w:rFonts w:ascii="Arial" w:hAnsi="Arial" w:cs="Arial"/>
          <w:sz w:val="18"/>
          <w:szCs w:val="18"/>
        </w:rPr>
        <w:t xml:space="preserve">, </w:t>
      </w:r>
      <w:r w:rsidR="00052AD6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8" w:name="Szöveg6"/>
      <w:r w:rsidR="00052AD6">
        <w:rPr>
          <w:rFonts w:ascii="Arial" w:hAnsi="Arial" w:cs="Arial"/>
          <w:sz w:val="18"/>
          <w:szCs w:val="18"/>
        </w:rPr>
        <w:instrText xml:space="preserve"> FORMTEXT </w:instrText>
      </w:r>
      <w:r w:rsidR="00052AD6">
        <w:rPr>
          <w:rFonts w:ascii="Arial" w:hAnsi="Arial" w:cs="Arial"/>
          <w:sz w:val="18"/>
          <w:szCs w:val="18"/>
        </w:rPr>
      </w:r>
      <w:r w:rsidR="00052AD6">
        <w:rPr>
          <w:rFonts w:ascii="Arial" w:hAnsi="Arial" w:cs="Arial"/>
          <w:sz w:val="18"/>
          <w:szCs w:val="18"/>
        </w:rPr>
        <w:fldChar w:fldCharType="separate"/>
      </w:r>
      <w:r w:rsidR="00052AD6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052AD6">
        <w:rPr>
          <w:rFonts w:ascii="Arial" w:hAnsi="Arial" w:cs="Arial"/>
          <w:sz w:val="18"/>
          <w:szCs w:val="18"/>
        </w:rPr>
        <w:fldChar w:fldCharType="end"/>
      </w:r>
      <w:bookmarkEnd w:id="8"/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  <w:r w:rsidR="006E6AA9" w:rsidRPr="00BD2835">
        <w:rPr>
          <w:rFonts w:ascii="Arial" w:hAnsi="Arial" w:cs="Arial"/>
          <w:sz w:val="18"/>
          <w:szCs w:val="18"/>
        </w:rPr>
        <w:t> </w:t>
      </w:r>
    </w:p>
    <w:p w14:paraId="428D22AC" w14:textId="77777777" w:rsidR="00054A21" w:rsidRPr="00FB2665" w:rsidRDefault="00054A21" w:rsidP="003A7939">
      <w:pPr>
        <w:pStyle w:val="Cmso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4536"/>
        </w:tabs>
        <w:rPr>
          <w:rFonts w:ascii="Arial" w:hAnsi="Arial" w:cs="Arial"/>
          <w:i w:val="0"/>
          <w:sz w:val="18"/>
          <w:szCs w:val="18"/>
        </w:rPr>
      </w:pPr>
      <w:r w:rsidRPr="00FB2665">
        <w:rPr>
          <w:rFonts w:ascii="Arial" w:hAnsi="Arial" w:cs="Arial"/>
          <w:i w:val="0"/>
          <w:sz w:val="18"/>
          <w:szCs w:val="18"/>
        </w:rPr>
        <w:tab/>
      </w:r>
      <w:r w:rsidRPr="00FB2665">
        <w:rPr>
          <w:rFonts w:ascii="Arial" w:hAnsi="Arial" w:cs="Arial"/>
          <w:i w:val="0"/>
          <w:sz w:val="18"/>
          <w:szCs w:val="18"/>
        </w:rPr>
        <w:tab/>
      </w:r>
      <w:r w:rsidRPr="00FB2665">
        <w:rPr>
          <w:rFonts w:ascii="Arial" w:hAnsi="Arial" w:cs="Arial"/>
          <w:i w:val="0"/>
          <w:sz w:val="18"/>
          <w:szCs w:val="18"/>
        </w:rPr>
        <w:tab/>
        <w:t>PH</w:t>
      </w:r>
    </w:p>
    <w:p w14:paraId="3B77F83A" w14:textId="77777777" w:rsidR="00054A21" w:rsidRPr="00FB2665" w:rsidRDefault="00054A21" w:rsidP="003A7939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  <w:t>……………………………………………………………</w:t>
      </w:r>
    </w:p>
    <w:p w14:paraId="62503251" w14:textId="1E302F3A" w:rsidR="00052AD6" w:rsidRDefault="00054A21" w:rsidP="005E5E65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ab/>
      </w:r>
      <w:r w:rsidRPr="00FB2665">
        <w:rPr>
          <w:rFonts w:ascii="Arial" w:hAnsi="Arial" w:cs="Arial"/>
          <w:sz w:val="18"/>
          <w:szCs w:val="18"/>
        </w:rPr>
        <w:tab/>
        <w:t>Vállalkozás</w:t>
      </w:r>
      <w:r w:rsidR="005E5E65">
        <w:rPr>
          <w:rFonts w:ascii="Arial" w:hAnsi="Arial" w:cs="Arial"/>
          <w:sz w:val="18"/>
          <w:szCs w:val="18"/>
        </w:rPr>
        <w:t xml:space="preserve"> </w:t>
      </w:r>
    </w:p>
    <w:p w14:paraId="70520483" w14:textId="1A38C53C" w:rsidR="000C52C2" w:rsidRPr="00FB2665" w:rsidRDefault="000C52C2" w:rsidP="00052AD6">
      <w:pPr>
        <w:spacing w:line="240" w:lineRule="auto"/>
        <w:ind w:left="709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Vállalkozó </w:t>
      </w:r>
      <w:r w:rsidR="00052AD6">
        <w:rPr>
          <w:rFonts w:ascii="Arial" w:hAnsi="Arial" w:cs="Arial"/>
          <w:sz w:val="18"/>
          <w:szCs w:val="18"/>
        </w:rPr>
        <w:t xml:space="preserve">teljes </w:t>
      </w:r>
      <w:r>
        <w:rPr>
          <w:rFonts w:ascii="Arial" w:hAnsi="Arial" w:cs="Arial"/>
          <w:sz w:val="18"/>
          <w:szCs w:val="18"/>
        </w:rPr>
        <w:t>neve</w:t>
      </w:r>
      <w:r w:rsidR="00052AD6">
        <w:rPr>
          <w:rFonts w:ascii="Arial" w:hAnsi="Arial" w:cs="Arial"/>
          <w:sz w:val="18"/>
          <w:szCs w:val="18"/>
        </w:rPr>
        <w:t xml:space="preserve"> olvasható módon</w:t>
      </w:r>
      <w:r w:rsidR="007B137C" w:rsidRPr="007E04D8">
        <w:rPr>
          <w:rStyle w:val="Lbjegyzet-hivatkozs"/>
          <w:rFonts w:ascii="Arial" w:hAnsi="Arial" w:cs="Arial"/>
          <w:sz w:val="18"/>
          <w:szCs w:val="18"/>
        </w:rPr>
        <w:footnoteReference w:id="14"/>
      </w:r>
      <w:r>
        <w:rPr>
          <w:rFonts w:ascii="Arial" w:hAnsi="Arial" w:cs="Arial"/>
          <w:sz w:val="18"/>
          <w:szCs w:val="18"/>
        </w:rPr>
        <w:t>:</w:t>
      </w:r>
      <w:r w:rsidR="00745ABA">
        <w:rPr>
          <w:rFonts w:ascii="Arial" w:hAnsi="Arial" w:cs="Arial"/>
          <w:sz w:val="18"/>
          <w:szCs w:val="18"/>
        </w:rPr>
        <w:t xml:space="preserve"> 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052AD6">
        <w:rPr>
          <w:rFonts w:ascii="Arial" w:hAnsi="Arial" w:cs="Arial"/>
          <w:sz w:val="18"/>
          <w:szCs w:val="18"/>
        </w:rPr>
        <w:tab/>
      </w:r>
      <w:r w:rsidR="00052AD6">
        <w:rPr>
          <w:rFonts w:ascii="Arial" w:hAnsi="Arial" w:cs="Arial"/>
          <w:sz w:val="18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bookmarkStart w:id="9" w:name="Szöveg7"/>
      <w:r w:rsidR="00052AD6">
        <w:rPr>
          <w:rFonts w:ascii="Arial" w:hAnsi="Arial" w:cs="Arial"/>
          <w:sz w:val="18"/>
          <w:szCs w:val="18"/>
        </w:rPr>
        <w:instrText xml:space="preserve"> FORMTEXT </w:instrText>
      </w:r>
      <w:r w:rsidR="00052AD6">
        <w:rPr>
          <w:rFonts w:ascii="Arial" w:hAnsi="Arial" w:cs="Arial"/>
          <w:sz w:val="18"/>
          <w:szCs w:val="18"/>
        </w:rPr>
      </w:r>
      <w:r w:rsidR="00052AD6">
        <w:rPr>
          <w:rFonts w:ascii="Arial" w:hAnsi="Arial" w:cs="Arial"/>
          <w:sz w:val="18"/>
          <w:szCs w:val="18"/>
        </w:rPr>
        <w:fldChar w:fldCharType="separate"/>
      </w:r>
      <w:r w:rsidR="00052AD6"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</w:t>
      </w:r>
      <w:r w:rsidR="00052AD6">
        <w:rPr>
          <w:rFonts w:ascii="Arial" w:hAnsi="Arial" w:cs="Arial"/>
          <w:sz w:val="18"/>
          <w:szCs w:val="18"/>
        </w:rPr>
        <w:fldChar w:fldCharType="end"/>
      </w:r>
      <w:bookmarkEnd w:id="9"/>
      <w:r w:rsidR="00052AD6">
        <w:rPr>
          <w:rFonts w:ascii="Arial" w:hAnsi="Arial" w:cs="Arial"/>
          <w:sz w:val="18"/>
          <w:szCs w:val="18"/>
        </w:rPr>
        <w:tab/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  <w:r w:rsidR="00745ABA" w:rsidRPr="00BD2835">
        <w:rPr>
          <w:rFonts w:ascii="Arial" w:hAnsi="Arial" w:cs="Arial"/>
          <w:sz w:val="18"/>
          <w:szCs w:val="18"/>
        </w:rPr>
        <w:t> </w:t>
      </w:r>
    </w:p>
    <w:p w14:paraId="0A0B4A7A" w14:textId="7156808C" w:rsidR="007E04D8" w:rsidRPr="00FB2665" w:rsidRDefault="002323F3" w:rsidP="003A7939">
      <w:pPr>
        <w:pStyle w:val="Csakszve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Előttünk, mint tanúk előtt</w:t>
      </w:r>
      <w:r w:rsidR="002D45CA">
        <w:rPr>
          <w:rStyle w:val="Lbjegyzet-hivatkozs"/>
          <w:rFonts w:ascii="Arial" w:hAnsi="Arial" w:cs="Arial"/>
          <w:sz w:val="18"/>
          <w:szCs w:val="18"/>
        </w:rPr>
        <w:footnoteReference w:id="15"/>
      </w:r>
      <w:r>
        <w:rPr>
          <w:rFonts w:ascii="Arial" w:hAnsi="Arial" w:cs="Arial"/>
          <w:sz w:val="18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54A21" w:rsidRPr="00FB2665" w14:paraId="008FEE10" w14:textId="77777777" w:rsidTr="006A47BE">
        <w:tc>
          <w:tcPr>
            <w:tcW w:w="4606" w:type="dxa"/>
          </w:tcPr>
          <w:p w14:paraId="537E5677" w14:textId="77777777" w:rsidR="00054A21" w:rsidRPr="00FB2665" w:rsidRDefault="00054A21" w:rsidP="003A7939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C7E62D" w14:textId="77777777" w:rsidR="00054A21" w:rsidRPr="00FB2665" w:rsidRDefault="00054A21" w:rsidP="00C231C9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FB266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2ADED96" w14:textId="13600BA2" w:rsidR="00C231C9" w:rsidRPr="00FB2665" w:rsidRDefault="00054A21" w:rsidP="00C231C9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FB266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9B41A60" w14:textId="77777777" w:rsidR="00054A21" w:rsidRPr="00FB2665" w:rsidRDefault="00054A21" w:rsidP="003A7939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FB266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D649251" w14:textId="77777777" w:rsidR="00054A21" w:rsidRPr="00FB2665" w:rsidRDefault="00054A21" w:rsidP="003A7939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64E052A" w14:textId="77777777" w:rsidR="00054A21" w:rsidRPr="00FB2665" w:rsidRDefault="00054A21" w:rsidP="003A7939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2910FF" w14:textId="77777777" w:rsidR="00054A21" w:rsidRPr="00FB2665" w:rsidRDefault="00054A21" w:rsidP="00C231C9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FB266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47DE07B" w14:textId="77777777" w:rsidR="00054A21" w:rsidRPr="00FB2665" w:rsidRDefault="00054A21" w:rsidP="00C231C9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FB266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869DEAA" w14:textId="77777777" w:rsidR="00054A21" w:rsidRPr="00FB2665" w:rsidRDefault="00054A21" w:rsidP="003A7939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FB266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2CAC882C" w14:textId="75C87CB0" w:rsidR="00B130A3" w:rsidRDefault="00B130A3" w:rsidP="00A63D3C">
      <w:pPr>
        <w:spacing w:line="240" w:lineRule="auto"/>
        <w:rPr>
          <w:rFonts w:ascii="Arial" w:hAnsi="Arial" w:cs="Arial"/>
          <w:sz w:val="14"/>
          <w:szCs w:val="14"/>
        </w:rPr>
      </w:pPr>
    </w:p>
    <w:p w14:paraId="1D6FEFA0" w14:textId="601134E8" w:rsidR="00B727FA" w:rsidRPr="00B727FA" w:rsidRDefault="00B130A3" w:rsidP="00B727FA">
      <w:pPr>
        <w:spacing w:line="240" w:lineRule="auto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 w:type="page"/>
      </w:r>
    </w:p>
    <w:p w14:paraId="58D19E2C" w14:textId="024B4230" w:rsidR="00EF1F34" w:rsidRPr="00EF1F34" w:rsidRDefault="00B727FA" w:rsidP="00EF1F34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0" w:hanging="425"/>
        <w:rPr>
          <w:rFonts w:ascii="Arial" w:hAnsi="Arial" w:cs="Arial"/>
          <w:sz w:val="20"/>
          <w:szCs w:val="14"/>
        </w:rPr>
      </w:pPr>
      <w:r w:rsidRPr="00B727FA">
        <w:rPr>
          <w:rFonts w:ascii="Arial" w:hAnsi="Arial" w:cs="Arial"/>
          <w:b/>
          <w:sz w:val="18"/>
          <w:szCs w:val="16"/>
        </w:rPr>
        <w:t>Regionális beruházási támogatá</w:t>
      </w:r>
      <w:r w:rsidR="00EF1F34">
        <w:rPr>
          <w:rFonts w:ascii="Arial" w:hAnsi="Arial" w:cs="Arial"/>
          <w:b/>
          <w:sz w:val="18"/>
          <w:szCs w:val="16"/>
        </w:rPr>
        <w:t>s</w:t>
      </w:r>
    </w:p>
    <w:p w14:paraId="55039098" w14:textId="77777777" w:rsidR="00B727FA" w:rsidRPr="002951E8" w:rsidRDefault="00B727FA" w:rsidP="00B727FA">
      <w:pPr>
        <w:pStyle w:val="Default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Tudomásul veszem, hogy a beruházás megkezdésének dátuma a kölcsönszerződésben szereplő időpont, ennek hiányában a beruházás megkezdésének a hitel folyósításának dátuma minősül.</w:t>
      </w:r>
    </w:p>
    <w:p w14:paraId="04CEF75B" w14:textId="7790B039" w:rsidR="00B727FA" w:rsidRDefault="00B727FA" w:rsidP="00B727FA">
      <w:pPr>
        <w:pStyle w:val="Default"/>
        <w:spacing w:after="120"/>
        <w:jc w:val="both"/>
        <w:rPr>
          <w:sz w:val="18"/>
          <w:szCs w:val="16"/>
        </w:rPr>
      </w:pPr>
      <w:r w:rsidRPr="002951E8">
        <w:rPr>
          <w:sz w:val="18"/>
          <w:szCs w:val="16"/>
        </w:rPr>
        <w:t>A támogatás igénybevétele érdekében kijelentem, hogy a beruházást ezen időpontot megelőzően nem kezdtem meg, ahhoz kapcsolódó tevékenységeket, építési munkákat nem kezdtem meg, nem rendeltem a beruházás megvalósításához szükséges berendezéseket, nem vállaltam a beruházáshoz kapcsolódó szolgáltatások igénybevételére irányuló, jogilag kötelező érvényű kötelezettséget vagy más egyéb, a projektet vagy a tevékenységet visszafordíthatatlanná tévő kötelezettséget.</w:t>
      </w:r>
      <w:r w:rsidRPr="002951E8">
        <w:rPr>
          <w:rStyle w:val="Lbjegyzet-hivatkozs"/>
          <w:sz w:val="18"/>
          <w:szCs w:val="16"/>
        </w:rPr>
        <w:footnoteReference w:id="16"/>
      </w:r>
    </w:p>
    <w:p w14:paraId="04C57BF6" w14:textId="41A93FA7" w:rsidR="00E35C74" w:rsidRPr="00E35C74" w:rsidRDefault="00E35C74" w:rsidP="00E35C74">
      <w:pPr>
        <w:pStyle w:val="Listaszerbekezds"/>
        <w:autoSpaceDE w:val="0"/>
        <w:autoSpaceDN w:val="0"/>
        <w:adjustRightInd w:val="0"/>
        <w:spacing w:after="120" w:line="240" w:lineRule="auto"/>
        <w:ind w:left="0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18"/>
          <w:szCs w:val="18"/>
        </w:rPr>
        <w:t>Tudomásul veszem, hogy a</w:t>
      </w:r>
      <w:r w:rsidRPr="00FB2665">
        <w:rPr>
          <w:rFonts w:ascii="Arial" w:hAnsi="Arial" w:cs="Arial"/>
          <w:sz w:val="18"/>
          <w:szCs w:val="18"/>
        </w:rPr>
        <w:t>z Alapítvány által nyújtott támogatáson felül a kezességvállaláshoz a</w:t>
      </w:r>
      <w:r>
        <w:rPr>
          <w:rFonts w:ascii="Arial" w:hAnsi="Arial" w:cs="Arial"/>
          <w:sz w:val="18"/>
          <w:szCs w:val="18"/>
        </w:rPr>
        <w:t>z</w:t>
      </w:r>
      <w:r w:rsidRPr="00FB26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Agrárm</w:t>
      </w:r>
      <w:r w:rsidRPr="00FB2665">
        <w:rPr>
          <w:rFonts w:ascii="Arial" w:hAnsi="Arial" w:cs="Arial"/>
          <w:sz w:val="18"/>
          <w:szCs w:val="18"/>
        </w:rPr>
        <w:t>inisztérium díjtámogatása is kapcsolódhat</w:t>
      </w:r>
      <w:r>
        <w:rPr>
          <w:rFonts w:ascii="Arial" w:eastAsia="Calibri" w:hAnsi="Arial" w:cs="Arial"/>
          <w:color w:val="000000"/>
          <w:sz w:val="18"/>
          <w:szCs w:val="18"/>
          <w:lang w:eastAsia="en-US"/>
        </w:rPr>
        <w:t>.</w:t>
      </w:r>
    </w:p>
    <w:p w14:paraId="12F41343" w14:textId="0DEB6BD9" w:rsidR="00B727FA" w:rsidRDefault="00B727FA" w:rsidP="00B727F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 xml:space="preserve">A támogatás igénybevétele érdekében kijelentem, hogy </w:t>
      </w:r>
      <w:r>
        <w:rPr>
          <w:rFonts w:ascii="Arial" w:hAnsi="Arial" w:cs="Arial"/>
          <w:sz w:val="18"/>
          <w:szCs w:val="18"/>
        </w:rPr>
        <w:t xml:space="preserve">a beruházás nem irányul az Alapítvány Üzletszabályzatának 5. számú mellékletében, a vonatkozó jogcímnél feltüntetett TEÁOR számú tevékenységekre.  </w:t>
      </w:r>
    </w:p>
    <w:p w14:paraId="43163313" w14:textId="77777777" w:rsidR="00656A3E" w:rsidRDefault="00656A3E" w:rsidP="00656A3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 xml:space="preserve">A támogatás igénybevétele érdekében kijelentem, hogy </w:t>
      </w:r>
    </w:p>
    <w:p w14:paraId="45B24B20" w14:textId="77777777" w:rsidR="00656A3E" w:rsidRDefault="00656A3E" w:rsidP="00656A3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beruházás nem irányul a következő célokra:</w:t>
      </w:r>
    </w:p>
    <w:p w14:paraId="63F8E1B1" w14:textId="16B3C47E" w:rsidR="00656A3E" w:rsidRDefault="00656A3E" w:rsidP="00656A3E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C5CCF">
        <w:rPr>
          <w:rFonts w:ascii="Arial" w:hAnsi="Arial" w:cs="Arial"/>
          <w:sz w:val="18"/>
          <w:szCs w:val="18"/>
        </w:rPr>
        <w:t>a halászati és akvakultúra-termékek termelésé</w:t>
      </w:r>
      <w:r>
        <w:rPr>
          <w:rFonts w:ascii="Arial" w:hAnsi="Arial" w:cs="Arial"/>
          <w:sz w:val="18"/>
          <w:szCs w:val="18"/>
        </w:rPr>
        <w:t>re</w:t>
      </w:r>
      <w:r w:rsidRPr="00FC5CCF">
        <w:rPr>
          <w:rFonts w:ascii="Arial" w:hAnsi="Arial" w:cs="Arial"/>
          <w:sz w:val="18"/>
          <w:szCs w:val="18"/>
        </w:rPr>
        <w:t>, feldolgozásá</w:t>
      </w:r>
      <w:r>
        <w:rPr>
          <w:rFonts w:ascii="Arial" w:hAnsi="Arial" w:cs="Arial"/>
          <w:sz w:val="18"/>
          <w:szCs w:val="18"/>
        </w:rPr>
        <w:t>ra</w:t>
      </w:r>
      <w:r w:rsidRPr="00FC5CCF">
        <w:rPr>
          <w:rFonts w:ascii="Arial" w:hAnsi="Arial" w:cs="Arial"/>
          <w:sz w:val="18"/>
          <w:szCs w:val="18"/>
        </w:rPr>
        <w:t xml:space="preserve"> és értékesítésé</w:t>
      </w:r>
      <w:r>
        <w:rPr>
          <w:rFonts w:ascii="Arial" w:hAnsi="Arial" w:cs="Arial"/>
          <w:sz w:val="18"/>
          <w:szCs w:val="18"/>
        </w:rPr>
        <w:t>re</w:t>
      </w:r>
      <w:r w:rsidRPr="00FC5CCF">
        <w:rPr>
          <w:rFonts w:ascii="Arial" w:hAnsi="Arial" w:cs="Arial"/>
          <w:sz w:val="18"/>
          <w:szCs w:val="18"/>
        </w:rPr>
        <w:t>,</w:t>
      </w:r>
    </w:p>
    <w:p w14:paraId="5DF71FB0" w14:textId="77777777" w:rsidR="00656A3E" w:rsidRDefault="00656A3E" w:rsidP="00656A3E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C5CCF">
        <w:rPr>
          <w:rFonts w:ascii="Arial" w:hAnsi="Arial" w:cs="Arial"/>
          <w:sz w:val="18"/>
          <w:szCs w:val="18"/>
        </w:rPr>
        <w:t>elsődleges mezőgazdasági termelésre</w:t>
      </w:r>
      <w:r>
        <w:rPr>
          <w:rFonts w:ascii="Arial" w:hAnsi="Arial" w:cs="Arial"/>
          <w:sz w:val="18"/>
          <w:szCs w:val="18"/>
        </w:rPr>
        <w:t>,</w:t>
      </w:r>
    </w:p>
    <w:p w14:paraId="6C877B5A" w14:textId="0985CB80" w:rsidR="00656A3E" w:rsidRDefault="00656A3E" w:rsidP="00656A3E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C5CCF">
        <w:rPr>
          <w:rFonts w:ascii="Arial" w:hAnsi="Arial" w:cs="Arial"/>
          <w:sz w:val="18"/>
          <w:szCs w:val="18"/>
        </w:rPr>
        <w:t>exporttal kapcsolatos tevékenység</w:t>
      </w:r>
      <w:r>
        <w:rPr>
          <w:rFonts w:ascii="Arial" w:hAnsi="Arial" w:cs="Arial"/>
          <w:sz w:val="18"/>
          <w:szCs w:val="18"/>
        </w:rPr>
        <w:t>re</w:t>
      </w:r>
      <w:r w:rsidRPr="00FC5CCF">
        <w:rPr>
          <w:rFonts w:ascii="Arial" w:hAnsi="Arial" w:cs="Arial"/>
          <w:sz w:val="18"/>
          <w:szCs w:val="18"/>
        </w:rPr>
        <w:t xml:space="preserve">, ha </w:t>
      </w:r>
      <w:r w:rsidR="00E159E3">
        <w:rPr>
          <w:rFonts w:ascii="Arial" w:hAnsi="Arial" w:cs="Arial"/>
          <w:sz w:val="18"/>
          <w:szCs w:val="18"/>
        </w:rPr>
        <w:t>a támogatás</w:t>
      </w:r>
      <w:r w:rsidR="00E159E3" w:rsidRPr="00FC5CCF">
        <w:rPr>
          <w:rFonts w:ascii="Arial" w:hAnsi="Arial" w:cs="Arial"/>
          <w:sz w:val="18"/>
          <w:szCs w:val="18"/>
        </w:rPr>
        <w:t xml:space="preserve"> </w:t>
      </w:r>
      <w:r w:rsidRPr="00FC5CCF">
        <w:rPr>
          <w:rFonts w:ascii="Arial" w:hAnsi="Arial" w:cs="Arial"/>
          <w:sz w:val="18"/>
          <w:szCs w:val="18"/>
        </w:rPr>
        <w:t>az exportált mennyiségekhez, értékesítési hálózat kialakításához és működtetéséhez vagy az exporttevékenységgel összefüggésben felmerülő egyéb folyó kiadásokhoz közvetlenül kapcsolódik</w:t>
      </w:r>
      <w:r>
        <w:rPr>
          <w:rFonts w:ascii="Arial" w:hAnsi="Arial" w:cs="Arial"/>
          <w:sz w:val="18"/>
          <w:szCs w:val="18"/>
        </w:rPr>
        <w:t>,</w:t>
      </w:r>
    </w:p>
    <w:p w14:paraId="72004048" w14:textId="15788AB1" w:rsidR="00E159E3" w:rsidRDefault="00E159E3" w:rsidP="00656A3E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atomenergia termelésre,</w:t>
      </w:r>
    </w:p>
    <w:p w14:paraId="2494126D" w14:textId="6CDCAA0A" w:rsidR="00656A3E" w:rsidRDefault="00656A3E" w:rsidP="00656A3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nem vesz részt </w:t>
      </w:r>
      <w:r w:rsidRPr="0036172E">
        <w:rPr>
          <w:rFonts w:ascii="Arial" w:hAnsi="Arial" w:cs="Arial"/>
          <w:sz w:val="18"/>
          <w:szCs w:val="18"/>
        </w:rPr>
        <w:t xml:space="preserve">mezőgazdasági termék feldolgozásában és mezőgazdasági termék forgalmazásában, </w:t>
      </w:r>
      <w:r w:rsidR="00A05274">
        <w:rPr>
          <w:rFonts w:ascii="Arial" w:hAnsi="Arial" w:cs="Arial"/>
          <w:sz w:val="18"/>
          <w:szCs w:val="18"/>
        </w:rPr>
        <w:t>ha</w:t>
      </w:r>
      <w:r w:rsidR="00A05274" w:rsidRPr="0036172E">
        <w:rPr>
          <w:rFonts w:ascii="Arial" w:hAnsi="Arial" w:cs="Arial"/>
          <w:sz w:val="18"/>
          <w:szCs w:val="18"/>
        </w:rPr>
        <w:t xml:space="preserve"> </w:t>
      </w:r>
      <w:r w:rsidRPr="0036172E"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 a támogatás az elsődleges termelőknek történő teljes vagy részleges továbbítástól függ</w:t>
      </w:r>
      <w:r>
        <w:rPr>
          <w:rFonts w:ascii="Arial" w:hAnsi="Arial" w:cs="Arial"/>
          <w:sz w:val="18"/>
          <w:szCs w:val="18"/>
        </w:rPr>
        <w:t>,</w:t>
      </w:r>
    </w:p>
    <w:p w14:paraId="5F939445" w14:textId="77777777" w:rsidR="00656A3E" w:rsidRPr="0036172E" w:rsidRDefault="00656A3E" w:rsidP="00656A3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</w:t>
      </w:r>
      <w:r w:rsidRPr="0036172E">
        <w:rPr>
          <w:rFonts w:ascii="Arial" w:hAnsi="Arial" w:cs="Arial"/>
          <w:sz w:val="18"/>
          <w:szCs w:val="18"/>
        </w:rPr>
        <w:t>nem minősül nehéz helyzetben lévő vállalkozásnak,</w:t>
      </w:r>
    </w:p>
    <w:p w14:paraId="3BAC0F81" w14:textId="77777777" w:rsidR="00656A3E" w:rsidRDefault="00656A3E" w:rsidP="00656A3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 w:rsidRPr="004257A7">
        <w:rPr>
          <w:rFonts w:ascii="Arial" w:hAnsi="Arial" w:cs="Arial"/>
          <w:sz w:val="18"/>
          <w:szCs w:val="18"/>
        </w:rPr>
        <w:t>a támogatás nem kötött hazai termékek felhasználásához importtermékekkel szemben</w:t>
      </w:r>
      <w:r>
        <w:rPr>
          <w:rFonts w:ascii="Arial" w:hAnsi="Arial" w:cs="Arial"/>
          <w:sz w:val="18"/>
          <w:szCs w:val="18"/>
        </w:rPr>
        <w:t xml:space="preserve">, </w:t>
      </w:r>
    </w:p>
    <w:p w14:paraId="1B9520C0" w14:textId="4DB59002" w:rsidR="00656A3E" w:rsidRDefault="00656A3E" w:rsidP="00656A3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ascii="Arial" w:hAnsi="Arial" w:cs="Arial"/>
          <w:sz w:val="18"/>
          <w:szCs w:val="18"/>
        </w:rPr>
      </w:pPr>
      <w:r w:rsidRPr="004257A7">
        <w:rPr>
          <w:rFonts w:ascii="Arial" w:hAnsi="Arial" w:cs="Arial"/>
          <w:sz w:val="18"/>
          <w:szCs w:val="18"/>
        </w:rPr>
        <w:t>az Európai Bizottság európai uniós versenyjogi értelemben vett állami támogatás visszafizetésére kötelező</w:t>
      </w:r>
      <w:r w:rsidR="00E159E3">
        <w:rPr>
          <w:rFonts w:ascii="Arial" w:hAnsi="Arial" w:cs="Arial"/>
          <w:sz w:val="18"/>
          <w:szCs w:val="18"/>
        </w:rPr>
        <w:t>, Magyarországnak címzett</w:t>
      </w:r>
      <w:r w:rsidRPr="004257A7">
        <w:rPr>
          <w:rFonts w:ascii="Arial" w:hAnsi="Arial" w:cs="Arial"/>
          <w:sz w:val="18"/>
          <w:szCs w:val="18"/>
        </w:rPr>
        <w:t xml:space="preserve"> </w:t>
      </w:r>
      <w:r w:rsidR="00E159E3" w:rsidRPr="004257A7">
        <w:rPr>
          <w:rFonts w:ascii="Arial" w:hAnsi="Arial" w:cs="Arial"/>
          <w:sz w:val="18"/>
          <w:szCs w:val="18"/>
        </w:rPr>
        <w:t>határozat</w:t>
      </w:r>
      <w:r w:rsidR="00E159E3">
        <w:rPr>
          <w:rFonts w:ascii="Arial" w:hAnsi="Arial" w:cs="Arial"/>
          <w:sz w:val="18"/>
          <w:szCs w:val="18"/>
        </w:rPr>
        <w:t>a alapján fennálló fizetési kötelezettségemnek</w:t>
      </w:r>
      <w:r w:rsidR="00E159E3" w:rsidRPr="004257A7">
        <w:rPr>
          <w:rFonts w:ascii="Arial" w:hAnsi="Arial" w:cs="Arial"/>
          <w:sz w:val="18"/>
          <w:szCs w:val="18"/>
        </w:rPr>
        <w:t xml:space="preserve"> </w:t>
      </w:r>
      <w:r w:rsidRPr="004257A7">
        <w:rPr>
          <w:rFonts w:ascii="Arial" w:hAnsi="Arial" w:cs="Arial"/>
          <w:sz w:val="18"/>
          <w:szCs w:val="18"/>
        </w:rPr>
        <w:t>eleget tettem</w:t>
      </w:r>
      <w:r w:rsidR="00E159E3">
        <w:rPr>
          <w:rFonts w:ascii="Arial" w:hAnsi="Arial" w:cs="Arial"/>
          <w:sz w:val="18"/>
          <w:szCs w:val="18"/>
        </w:rPr>
        <w:t>,</w:t>
      </w:r>
    </w:p>
    <w:p w14:paraId="000FEE2F" w14:textId="0141E511" w:rsidR="00E159E3" w:rsidRPr="00656A3E" w:rsidRDefault="00E159E3" w:rsidP="00656A3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támogatás nem </w:t>
      </w:r>
      <w:r w:rsidRPr="006C7DC1">
        <w:rPr>
          <w:rFonts w:ascii="Arial" w:hAnsi="Arial" w:cs="Arial"/>
          <w:sz w:val="18"/>
          <w:szCs w:val="18"/>
        </w:rPr>
        <w:t>a versenyképtelen szénbányák bezárását elősegítő állami támogatásról szóló, 2010. december 10-i 2010/787/EU tanácsi határozat hatálya alá tartozó versenyképtelen szénbányák részére</w:t>
      </w:r>
      <w:r>
        <w:rPr>
          <w:rFonts w:ascii="Arial" w:hAnsi="Arial" w:cs="Arial"/>
          <w:sz w:val="18"/>
          <w:szCs w:val="18"/>
        </w:rPr>
        <w:t xml:space="preserve"> került igénylésre.</w:t>
      </w:r>
    </w:p>
    <w:p w14:paraId="3893A378" w14:textId="0CDC551D" w:rsidR="00B727FA" w:rsidRDefault="00B727FA" w:rsidP="00B727FA">
      <w:pPr>
        <w:pStyle w:val="Default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 xml:space="preserve">Nyilatkozom, hogy </w:t>
      </w:r>
    </w:p>
    <w:p w14:paraId="7BB9FA6B" w14:textId="48864F58" w:rsidR="00F37EB3" w:rsidRPr="00881F66" w:rsidRDefault="00F37EB3" w:rsidP="00F92925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beruházás </w:t>
      </w:r>
      <w:r w:rsidRPr="00E62EAC">
        <w:rPr>
          <w:rFonts w:ascii="Arial" w:hAnsi="Arial" w:cs="Arial"/>
          <w:sz w:val="18"/>
          <w:szCs w:val="18"/>
        </w:rPr>
        <w:t xml:space="preserve">tárgyi eszközökre és/vagy immateriális javakra irányuló olyan beruházás, amely új létesítmény létrehozásához, meglévő létesítmény </w:t>
      </w:r>
      <w:r w:rsidR="00DD16D2">
        <w:rPr>
          <w:rFonts w:ascii="Arial" w:hAnsi="Arial" w:cs="Arial"/>
          <w:sz w:val="18"/>
          <w:szCs w:val="18"/>
        </w:rPr>
        <w:t xml:space="preserve">kapacitásának </w:t>
      </w:r>
      <w:r w:rsidRPr="00E62EAC">
        <w:rPr>
          <w:rFonts w:ascii="Arial" w:hAnsi="Arial" w:cs="Arial"/>
          <w:sz w:val="18"/>
          <w:szCs w:val="18"/>
        </w:rPr>
        <w:t xml:space="preserve">bővítéséhez, </w:t>
      </w:r>
      <w:r w:rsidR="00DD16D2">
        <w:rPr>
          <w:rFonts w:ascii="Arial" w:hAnsi="Arial" w:cs="Arial"/>
          <w:sz w:val="18"/>
          <w:szCs w:val="18"/>
        </w:rPr>
        <w:t>valamely</w:t>
      </w:r>
      <w:r w:rsidR="00DD16D2" w:rsidRPr="00E62EAC">
        <w:rPr>
          <w:rFonts w:ascii="Arial" w:hAnsi="Arial" w:cs="Arial"/>
          <w:sz w:val="18"/>
          <w:szCs w:val="18"/>
        </w:rPr>
        <w:t xml:space="preserve"> </w:t>
      </w:r>
      <w:r w:rsidRPr="00E62EAC">
        <w:rPr>
          <w:rFonts w:ascii="Arial" w:hAnsi="Arial" w:cs="Arial"/>
          <w:sz w:val="18"/>
          <w:szCs w:val="18"/>
        </w:rPr>
        <w:t xml:space="preserve">létesítmény </w:t>
      </w:r>
      <w:r w:rsidR="00DD16D2" w:rsidRPr="006C7DC1">
        <w:rPr>
          <w:rFonts w:ascii="Arial" w:hAnsi="Arial" w:cs="Arial"/>
          <w:sz w:val="18"/>
          <w:szCs w:val="18"/>
        </w:rPr>
        <w:t>termelésének diverzifikációja olyan termékekre vagy szolgáltatásokra, amelyeket</w:t>
      </w:r>
      <w:r w:rsidR="00DD16D2">
        <w:rPr>
          <w:rFonts w:ascii="Arial" w:hAnsi="Arial" w:cs="Arial"/>
          <w:sz w:val="18"/>
          <w:szCs w:val="18"/>
        </w:rPr>
        <w:t xml:space="preserve"> a létesítmény korábban nem termelt vagy kínált, </w:t>
      </w:r>
      <w:r w:rsidRPr="00E62EAC">
        <w:rPr>
          <w:rFonts w:ascii="Arial" w:hAnsi="Arial" w:cs="Arial"/>
          <w:sz w:val="18"/>
          <w:szCs w:val="18"/>
        </w:rPr>
        <w:t xml:space="preserve"> vagy </w:t>
      </w:r>
      <w:r w:rsidR="00DD16D2">
        <w:rPr>
          <w:rFonts w:ascii="Arial" w:hAnsi="Arial" w:cs="Arial"/>
          <w:sz w:val="18"/>
          <w:szCs w:val="18"/>
        </w:rPr>
        <w:t>a</w:t>
      </w:r>
      <w:r w:rsidRPr="00E62EAC">
        <w:rPr>
          <w:rFonts w:ascii="Arial" w:hAnsi="Arial" w:cs="Arial"/>
          <w:sz w:val="18"/>
          <w:szCs w:val="18"/>
        </w:rPr>
        <w:t xml:space="preserve"> létesítmény</w:t>
      </w:r>
      <w:r w:rsidR="00DD16D2">
        <w:rPr>
          <w:rFonts w:ascii="Arial" w:hAnsi="Arial" w:cs="Arial"/>
          <w:sz w:val="18"/>
          <w:szCs w:val="18"/>
        </w:rPr>
        <w:t>be történő beruházással érintett termék(ek)</w:t>
      </w:r>
      <w:r w:rsidRPr="00E62EAC">
        <w:rPr>
          <w:rFonts w:ascii="Arial" w:hAnsi="Arial" w:cs="Arial"/>
          <w:sz w:val="18"/>
          <w:szCs w:val="18"/>
        </w:rPr>
        <w:t xml:space="preserve"> teljes termelési folyamatának </w:t>
      </w:r>
      <w:r w:rsidR="00DD16D2">
        <w:rPr>
          <w:rFonts w:ascii="Arial" w:hAnsi="Arial" w:cs="Arial"/>
          <w:sz w:val="18"/>
          <w:szCs w:val="18"/>
        </w:rPr>
        <w:t xml:space="preserve">vagy átfogó szolgáltatás(ok) nyújtásának </w:t>
      </w:r>
      <w:r w:rsidRPr="00E62EAC">
        <w:rPr>
          <w:rFonts w:ascii="Arial" w:hAnsi="Arial" w:cs="Arial"/>
          <w:sz w:val="18"/>
          <w:szCs w:val="18"/>
        </w:rPr>
        <w:t>alapvető megváltoztatásához kapcsolódik</w:t>
      </w:r>
      <w:r w:rsidR="00F92925">
        <w:rPr>
          <w:rFonts w:ascii="Arial" w:hAnsi="Arial" w:cs="Arial"/>
          <w:sz w:val="18"/>
          <w:szCs w:val="18"/>
        </w:rPr>
        <w:t xml:space="preserve">, vagy </w:t>
      </w:r>
      <w:r w:rsidR="00F92925" w:rsidRPr="00F92925">
        <w:rPr>
          <w:rFonts w:ascii="Arial" w:hAnsi="Arial" w:cs="Arial"/>
          <w:sz w:val="18"/>
          <w:szCs w:val="18"/>
        </w:rPr>
        <w:t>egy bezárt, vagy megvásárlás nélkül bezárásra ítélt létesítmény eszközeinek megvásárlásával jár (de önmagában egy ilyen gazdasági társaságban történő részesedésszerzés nem minősül induló beruházásnak).</w:t>
      </w:r>
      <w:r w:rsidR="00DD16D2">
        <w:rPr>
          <w:rFonts w:ascii="Arial" w:hAnsi="Arial" w:cs="Arial"/>
          <w:sz w:val="18"/>
          <w:szCs w:val="18"/>
        </w:rPr>
        <w:t xml:space="preserve"> Tehát </w:t>
      </w:r>
      <w:r w:rsidR="0054696D">
        <w:rPr>
          <w:rFonts w:ascii="Arial" w:hAnsi="Arial" w:cs="Arial"/>
          <w:sz w:val="18"/>
          <w:szCs w:val="18"/>
        </w:rPr>
        <w:t>a</w:t>
      </w:r>
      <w:r w:rsidR="00DD16D2">
        <w:rPr>
          <w:rFonts w:ascii="Arial" w:hAnsi="Arial" w:cs="Arial"/>
          <w:sz w:val="18"/>
          <w:szCs w:val="18"/>
        </w:rPr>
        <w:t xml:space="preserve"> beruházás nem minősül pótló beruházásnak.</w:t>
      </w:r>
    </w:p>
    <w:p w14:paraId="1400F659" w14:textId="75C415B7" w:rsidR="00881F66" w:rsidRPr="00881F66" w:rsidRDefault="00881F66" w:rsidP="00881F66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6C7DC1">
        <w:rPr>
          <w:rFonts w:ascii="Arial" w:hAnsi="Arial" w:cs="Arial"/>
          <w:sz w:val="18"/>
          <w:szCs w:val="18"/>
        </w:rPr>
        <w:t>eglévő létesítmény termékkínálatának a létesítményben új tevékenységgel, vagy termékkel történő bővítését eredményező induló beruházás</w:t>
      </w:r>
      <w:r>
        <w:rPr>
          <w:rFonts w:ascii="Arial" w:hAnsi="Arial" w:cs="Arial"/>
          <w:sz w:val="18"/>
          <w:szCs w:val="18"/>
        </w:rPr>
        <w:t xml:space="preserve"> esetén, </w:t>
      </w:r>
      <w:r w:rsidRPr="006C7DC1">
        <w:rPr>
          <w:rFonts w:ascii="Arial" w:hAnsi="Arial" w:cs="Arial"/>
          <w:sz w:val="18"/>
          <w:szCs w:val="18"/>
        </w:rPr>
        <w:t>az elszámolható költségek legalább 200%-kal meghaladják az eredeti tevékenység keretében használt és az új tevékenység keretében is használni tervezett tárgyi eszközöknek és immateriális javaknak a beruházás megkezdése előtti adóévben nyilvántartott könyv szerinti értékét.</w:t>
      </w:r>
    </w:p>
    <w:p w14:paraId="12F2F9EE" w14:textId="5A0096EA" w:rsidR="00B727FA" w:rsidRDefault="00B727FA" w:rsidP="00B727FA">
      <w:pPr>
        <w:pStyle w:val="Default"/>
        <w:numPr>
          <w:ilvl w:val="0"/>
          <w:numId w:val="27"/>
        </w:numPr>
        <w:ind w:left="142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 támogatási kérelem benyújtását megelőző két évben nem valósítottam meg áttelepítést abba a létesítménybe, amelyben a támogatási kérelem tárgyát képező induló beruházást meg kívánom valósítani, és kötelezettséget vállalok arra, hogy a támogatási kérelem tárgyát képező induló beruházás befejezését követő legalább két évig nem kerül sor áttelepítésére.</w:t>
      </w:r>
    </w:p>
    <w:p w14:paraId="3B9541C5" w14:textId="2E4DB3B8" w:rsidR="00A6596E" w:rsidRDefault="00A6596E" w:rsidP="00B727FA">
      <w:pPr>
        <w:pStyle w:val="Default"/>
        <w:numPr>
          <w:ilvl w:val="0"/>
          <w:numId w:val="27"/>
        </w:numPr>
        <w:ind w:left="142" w:hanging="142"/>
        <w:jc w:val="both"/>
        <w:rPr>
          <w:color w:val="auto"/>
          <w:sz w:val="18"/>
          <w:szCs w:val="16"/>
        </w:rPr>
      </w:pPr>
      <w:r>
        <w:rPr>
          <w:color w:val="auto"/>
          <w:sz w:val="18"/>
          <w:szCs w:val="16"/>
        </w:rPr>
        <w:t>az elszám</w:t>
      </w:r>
      <w:r w:rsidR="009B56A4">
        <w:rPr>
          <w:color w:val="auto"/>
          <w:sz w:val="18"/>
          <w:szCs w:val="16"/>
        </w:rPr>
        <w:t>olható költségekkel kapcsolatban a tárgyi eszköz bérlése esetén</w:t>
      </w:r>
    </w:p>
    <w:p w14:paraId="75F454E2" w14:textId="1F311437" w:rsidR="009B56A4" w:rsidRDefault="009B56A4" w:rsidP="009B56A4">
      <w:pPr>
        <w:pStyle w:val="Default"/>
        <w:ind w:left="142"/>
        <w:jc w:val="both"/>
        <w:rPr>
          <w:sz w:val="18"/>
          <w:szCs w:val="18"/>
        </w:rPr>
      </w:pPr>
      <w:r w:rsidRPr="009B56A4">
        <w:rPr>
          <w:color w:val="auto"/>
          <w:sz w:val="18"/>
          <w:szCs w:val="16"/>
        </w:rPr>
        <w:t>-</w:t>
      </w:r>
      <w:r>
        <w:rPr>
          <w:color w:val="auto"/>
          <w:sz w:val="18"/>
          <w:szCs w:val="16"/>
        </w:rPr>
        <w:t xml:space="preserve"> </w:t>
      </w:r>
      <w:r w:rsidRPr="00031DB0">
        <w:rPr>
          <w:sz w:val="18"/>
          <w:szCs w:val="18"/>
        </w:rPr>
        <w:t xml:space="preserve">földterület </w:t>
      </w:r>
      <w:r w:rsidR="00527344">
        <w:rPr>
          <w:sz w:val="18"/>
          <w:szCs w:val="18"/>
        </w:rPr>
        <w:t>és</w:t>
      </w:r>
      <w:r w:rsidR="00527344" w:rsidRPr="00031DB0">
        <w:rPr>
          <w:sz w:val="18"/>
          <w:szCs w:val="18"/>
        </w:rPr>
        <w:t xml:space="preserve"> </w:t>
      </w:r>
      <w:r w:rsidRPr="00031DB0">
        <w:rPr>
          <w:sz w:val="18"/>
          <w:szCs w:val="18"/>
        </w:rPr>
        <w:t>épület</w:t>
      </w:r>
      <w:r w:rsidR="00527344">
        <w:rPr>
          <w:sz w:val="18"/>
          <w:szCs w:val="18"/>
        </w:rPr>
        <w:t>ek</w:t>
      </w:r>
      <w:r w:rsidRPr="00031DB0">
        <w:rPr>
          <w:sz w:val="18"/>
          <w:szCs w:val="18"/>
        </w:rPr>
        <w:t xml:space="preserve"> esetében a bérleti viszony</w:t>
      </w:r>
      <w:r w:rsidR="0077566F">
        <w:rPr>
          <w:sz w:val="18"/>
          <w:szCs w:val="18"/>
        </w:rPr>
        <w:t>t</w:t>
      </w:r>
      <w:r w:rsidRPr="00031DB0">
        <w:rPr>
          <w:sz w:val="18"/>
          <w:szCs w:val="18"/>
        </w:rPr>
        <w:t xml:space="preserve"> a beruházás befejezését követően</w:t>
      </w:r>
      <w:r w:rsidR="0077566F" w:rsidRPr="0077566F">
        <w:rPr>
          <w:sz w:val="18"/>
          <w:szCs w:val="18"/>
        </w:rPr>
        <w:t xml:space="preserve"> </w:t>
      </w:r>
      <w:r w:rsidR="0077566F" w:rsidRPr="00031DB0">
        <w:rPr>
          <w:sz w:val="18"/>
          <w:szCs w:val="18"/>
        </w:rPr>
        <w:t>legalább három évig</w:t>
      </w:r>
      <w:r w:rsidR="0077566F">
        <w:rPr>
          <w:sz w:val="18"/>
          <w:szCs w:val="18"/>
        </w:rPr>
        <w:t xml:space="preserve"> fenntartom</w:t>
      </w:r>
      <w:r>
        <w:rPr>
          <w:sz w:val="18"/>
          <w:szCs w:val="18"/>
        </w:rPr>
        <w:t>,</w:t>
      </w:r>
    </w:p>
    <w:p w14:paraId="259CEF18" w14:textId="65B65085" w:rsidR="009B56A4" w:rsidRPr="003D539C" w:rsidRDefault="009B56A4" w:rsidP="009B56A4">
      <w:pPr>
        <w:pStyle w:val="Default"/>
        <w:ind w:left="142"/>
        <w:jc w:val="both"/>
        <w:rPr>
          <w:color w:val="auto"/>
          <w:sz w:val="18"/>
          <w:szCs w:val="16"/>
        </w:rPr>
      </w:pPr>
      <w:r>
        <w:rPr>
          <w:sz w:val="18"/>
          <w:szCs w:val="18"/>
        </w:rPr>
        <w:t xml:space="preserve">- </w:t>
      </w:r>
      <w:r w:rsidRPr="00031DB0">
        <w:rPr>
          <w:sz w:val="18"/>
          <w:szCs w:val="18"/>
        </w:rPr>
        <w:t xml:space="preserve">üzem vagy gép esetében a bérleti viszony olyan pénzügyi lízing, amely futamidejének lejártakor köteles </w:t>
      </w:r>
      <w:r w:rsidR="0077566F">
        <w:rPr>
          <w:sz w:val="18"/>
          <w:szCs w:val="18"/>
        </w:rPr>
        <w:t xml:space="preserve">vagyok </w:t>
      </w:r>
      <w:r w:rsidRPr="00031DB0">
        <w:rPr>
          <w:sz w:val="18"/>
          <w:szCs w:val="18"/>
        </w:rPr>
        <w:t>az eszközt megvásárolni</w:t>
      </w:r>
      <w:r>
        <w:rPr>
          <w:sz w:val="18"/>
          <w:szCs w:val="18"/>
        </w:rPr>
        <w:t>.</w:t>
      </w:r>
    </w:p>
    <w:p w14:paraId="0E6ACFF1" w14:textId="77777777" w:rsidR="00B727FA" w:rsidRPr="002951E8" w:rsidRDefault="00B727FA" w:rsidP="00B727FA">
      <w:pPr>
        <w:pStyle w:val="Default"/>
        <w:numPr>
          <w:ilvl w:val="0"/>
          <w:numId w:val="24"/>
        </w:numPr>
        <w:ind w:left="142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 xml:space="preserve">az elszámolható költségekkel kapcsolatban az </w:t>
      </w:r>
      <w:r>
        <w:rPr>
          <w:color w:val="auto"/>
          <w:sz w:val="18"/>
          <w:szCs w:val="16"/>
        </w:rPr>
        <w:t>immateriális javak</w:t>
      </w:r>
      <w:r w:rsidRPr="002951E8">
        <w:rPr>
          <w:color w:val="auto"/>
          <w:sz w:val="18"/>
          <w:szCs w:val="16"/>
        </w:rPr>
        <w:t>(</w:t>
      </w:r>
      <w:r>
        <w:rPr>
          <w:color w:val="auto"/>
          <w:sz w:val="18"/>
          <w:szCs w:val="16"/>
        </w:rPr>
        <w:t>a</w:t>
      </w:r>
      <w:r w:rsidRPr="002951E8">
        <w:rPr>
          <w:color w:val="auto"/>
          <w:sz w:val="18"/>
          <w:szCs w:val="16"/>
        </w:rPr>
        <w:t>t)</w:t>
      </w:r>
    </w:p>
    <w:p w14:paraId="32B81809" w14:textId="77777777" w:rsidR="00B727FA" w:rsidRPr="002951E8" w:rsidRDefault="00B727FA" w:rsidP="00B727FA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kizárólag a támogatásban részesülő létesítményben használom fel,</w:t>
      </w:r>
    </w:p>
    <w:p w14:paraId="5B7ECFAF" w14:textId="77777777" w:rsidR="00B727FA" w:rsidRPr="002951E8" w:rsidRDefault="00B727FA" w:rsidP="00B727FA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BC1CF7">
        <w:rPr>
          <w:color w:val="auto"/>
          <w:sz w:val="18"/>
          <w:szCs w:val="16"/>
        </w:rPr>
        <w:t>az Sztv.</w:t>
      </w:r>
      <w:r>
        <w:rPr>
          <w:rStyle w:val="Lbjegyzet-hivatkozs"/>
          <w:color w:val="auto"/>
          <w:sz w:val="18"/>
          <w:szCs w:val="16"/>
        </w:rPr>
        <w:footnoteReference w:id="17"/>
      </w:r>
      <w:r w:rsidRPr="00BC1CF7">
        <w:rPr>
          <w:color w:val="auto"/>
          <w:sz w:val="18"/>
          <w:szCs w:val="16"/>
        </w:rPr>
        <w:t xml:space="preserve"> előírásai szerinti terv szerinti értékcsökkenési leírás alá esnek</w:t>
      </w:r>
      <w:r w:rsidRPr="002951E8">
        <w:rPr>
          <w:color w:val="auto"/>
          <w:sz w:val="18"/>
          <w:szCs w:val="16"/>
        </w:rPr>
        <w:t>,</w:t>
      </w:r>
    </w:p>
    <w:p w14:paraId="2AF2522E" w14:textId="77777777" w:rsidR="00B727FA" w:rsidRPr="002951E8" w:rsidRDefault="00B727FA" w:rsidP="00B727FA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>
        <w:rPr>
          <w:color w:val="auto"/>
          <w:sz w:val="18"/>
          <w:szCs w:val="16"/>
        </w:rPr>
        <w:t xml:space="preserve">a </w:t>
      </w:r>
      <w:r w:rsidRPr="00BC1CF7">
        <w:rPr>
          <w:color w:val="auto"/>
          <w:sz w:val="18"/>
          <w:szCs w:val="16"/>
        </w:rPr>
        <w:t xml:space="preserve">szokásos piaci feltételek mellett, </w:t>
      </w:r>
      <w:r>
        <w:rPr>
          <w:color w:val="auto"/>
          <w:sz w:val="18"/>
          <w:szCs w:val="16"/>
        </w:rPr>
        <w:t xml:space="preserve">tőlem </w:t>
      </w:r>
      <w:r w:rsidRPr="00BC1CF7">
        <w:rPr>
          <w:color w:val="auto"/>
          <w:sz w:val="18"/>
          <w:szCs w:val="16"/>
        </w:rPr>
        <w:t>független harmadik féltől vásárol</w:t>
      </w:r>
      <w:r>
        <w:rPr>
          <w:color w:val="auto"/>
          <w:sz w:val="18"/>
          <w:szCs w:val="16"/>
        </w:rPr>
        <w:t>tam</w:t>
      </w:r>
      <w:r w:rsidRPr="00BC1CF7">
        <w:rPr>
          <w:color w:val="auto"/>
          <w:sz w:val="18"/>
          <w:szCs w:val="16"/>
        </w:rPr>
        <w:t xml:space="preserve"> meg</w:t>
      </w:r>
      <w:r w:rsidRPr="002951E8">
        <w:rPr>
          <w:color w:val="auto"/>
          <w:sz w:val="18"/>
          <w:szCs w:val="16"/>
        </w:rPr>
        <w:t>,</w:t>
      </w:r>
      <w:r w:rsidRPr="002951E8">
        <w:rPr>
          <w:rStyle w:val="Lbjegyzet-hivatkozs"/>
          <w:color w:val="auto"/>
          <w:sz w:val="18"/>
          <w:szCs w:val="16"/>
        </w:rPr>
        <w:footnoteReference w:id="18"/>
      </w:r>
    </w:p>
    <w:p w14:paraId="2D476DE1" w14:textId="620F2EF4" w:rsidR="00B727FA" w:rsidRDefault="00B727FA" w:rsidP="00B727FA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legalább három évig az eszközök között szerepeltetem, és ahhoz a projekthez kapcsolódnak, amelyre a támogatást</w:t>
      </w:r>
      <w:r w:rsidR="0077566F">
        <w:rPr>
          <w:color w:val="auto"/>
          <w:sz w:val="18"/>
          <w:szCs w:val="16"/>
        </w:rPr>
        <w:t xml:space="preserve"> </w:t>
      </w:r>
      <w:r w:rsidR="00527344">
        <w:rPr>
          <w:color w:val="auto"/>
          <w:sz w:val="18"/>
          <w:szCs w:val="16"/>
        </w:rPr>
        <w:t>odaítélték.</w:t>
      </w:r>
    </w:p>
    <w:p w14:paraId="31CD8B6B" w14:textId="47188E35" w:rsidR="006B7ACB" w:rsidRPr="002951E8" w:rsidRDefault="006B7ACB" w:rsidP="006B7ACB">
      <w:pPr>
        <w:pStyle w:val="Default"/>
        <w:numPr>
          <w:ilvl w:val="0"/>
          <w:numId w:val="24"/>
        </w:numPr>
        <w:ind w:left="142" w:hanging="142"/>
        <w:jc w:val="both"/>
        <w:rPr>
          <w:color w:val="auto"/>
          <w:sz w:val="18"/>
          <w:szCs w:val="16"/>
        </w:rPr>
      </w:pPr>
      <w:r w:rsidRPr="006B7ACB">
        <w:rPr>
          <w:color w:val="auto"/>
          <w:sz w:val="18"/>
          <w:szCs w:val="16"/>
        </w:rPr>
        <w:t xml:space="preserve">a tárgyi eszköz és az immateriális javak beszerzéséhez a vásárlást megelőzően </w:t>
      </w:r>
      <w:r>
        <w:rPr>
          <w:color w:val="auto"/>
          <w:sz w:val="18"/>
          <w:szCs w:val="16"/>
        </w:rPr>
        <w:t>még nem</w:t>
      </w:r>
      <w:r w:rsidRPr="006B7ACB">
        <w:rPr>
          <w:color w:val="auto"/>
          <w:sz w:val="18"/>
          <w:szCs w:val="16"/>
        </w:rPr>
        <w:t xml:space="preserve"> nyújtottak támogatást</w:t>
      </w:r>
      <w:r w:rsidR="001E472D">
        <w:rPr>
          <w:color w:val="auto"/>
          <w:sz w:val="18"/>
          <w:szCs w:val="16"/>
        </w:rPr>
        <w:t>,</w:t>
      </w:r>
    </w:p>
    <w:p w14:paraId="284F08F0" w14:textId="77777777" w:rsidR="00B727FA" w:rsidRPr="002951E8" w:rsidRDefault="00B727FA" w:rsidP="00B727FA">
      <w:pPr>
        <w:pStyle w:val="Default"/>
        <w:numPr>
          <w:ilvl w:val="0"/>
          <w:numId w:val="26"/>
        </w:numPr>
        <w:ind w:left="142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 becsült bérköltség kapcsán teljesítem az alábbi feltételeket:</w:t>
      </w:r>
    </w:p>
    <w:p w14:paraId="7B169B80" w14:textId="496C6DF6" w:rsidR="00B727FA" w:rsidRPr="002951E8" w:rsidRDefault="00B727FA" w:rsidP="00B727FA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 xml:space="preserve">a beruházási projektnek az előző tizenkét hónap átlagához képest az érintett létesítményben foglalkoztatottak számának nettó növekedését kell eredményeznie, </w:t>
      </w:r>
      <w:r w:rsidR="004147C5" w:rsidRPr="006C7DC1">
        <w:rPr>
          <w:color w:val="auto"/>
          <w:sz w:val="18"/>
          <w:szCs w:val="16"/>
        </w:rPr>
        <w:t xml:space="preserve">miután az éves munkaerőegységben kifejezett, </w:t>
      </w:r>
      <w:r w:rsidRPr="002951E8">
        <w:rPr>
          <w:color w:val="auto"/>
          <w:sz w:val="18"/>
          <w:szCs w:val="16"/>
        </w:rPr>
        <w:t xml:space="preserve">megszüntetett álláshelyek </w:t>
      </w:r>
      <w:r w:rsidR="004147C5">
        <w:rPr>
          <w:color w:val="auto"/>
          <w:sz w:val="18"/>
          <w:szCs w:val="16"/>
        </w:rPr>
        <w:t>száma levonásra került</w:t>
      </w:r>
      <w:r w:rsidRPr="002951E8">
        <w:rPr>
          <w:color w:val="auto"/>
          <w:sz w:val="18"/>
          <w:szCs w:val="16"/>
        </w:rPr>
        <w:t xml:space="preserve"> az említett időszak alatt létrehozott álláshelyek számából,</w:t>
      </w:r>
    </w:p>
    <w:p w14:paraId="2D58862C" w14:textId="77777777" w:rsidR="00B727FA" w:rsidRPr="002951E8" w:rsidRDefault="00B727FA" w:rsidP="00B727FA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valamennyi munkahelyet a beruházás befejezésétől számított három éven belül betöltik,</w:t>
      </w:r>
    </w:p>
    <w:p w14:paraId="38200573" w14:textId="66CFCDF7" w:rsidR="00B727FA" w:rsidRPr="002951E8" w:rsidRDefault="00B727FA" w:rsidP="00B727FA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 beruházás által létrehozott valamennyi munkahelyet – a munkahely első betöltésétől számított – legalább három évig fenntartom,</w:t>
      </w:r>
      <w:r w:rsidR="00427533">
        <w:rPr>
          <w:color w:val="auto"/>
          <w:sz w:val="18"/>
          <w:szCs w:val="16"/>
        </w:rPr>
        <w:t xml:space="preserve"> kivéve, ha a munkahely 2020. január 1. és 2021. június 30. között szűnt meg,</w:t>
      </w:r>
    </w:p>
    <w:p w14:paraId="1BFAF168" w14:textId="5FC361BD" w:rsidR="00000E32" w:rsidRDefault="00B727FA" w:rsidP="00B727FA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 beruházás üzembe helyezését követő háromszor háromszázhatvanöt napon belül újonnan létrehozott munkahelyeken foglalkoztatott munkavállalók – Sztv. 79. §-a szerint elszámolható – személyi jellegű ráfordításának – ide nem értve az egyéb személyi jellegű kifizetéseket – 24 havi összege számolható el a munkakör betöltésének napjától számítva</w:t>
      </w:r>
      <w:r w:rsidR="005462C3">
        <w:rPr>
          <w:color w:val="auto"/>
          <w:sz w:val="18"/>
          <w:szCs w:val="16"/>
        </w:rPr>
        <w:t>,</w:t>
      </w:r>
    </w:p>
    <w:p w14:paraId="3F7DE0D9" w14:textId="5A2DF8FF" w:rsidR="00B727FA" w:rsidRPr="00F53998" w:rsidRDefault="00000E32" w:rsidP="00000E32">
      <w:pPr>
        <w:pStyle w:val="Default"/>
        <w:numPr>
          <w:ilvl w:val="0"/>
          <w:numId w:val="26"/>
        </w:numPr>
        <w:ind w:left="142" w:hanging="142"/>
        <w:jc w:val="both"/>
        <w:rPr>
          <w:color w:val="auto"/>
          <w:sz w:val="18"/>
          <w:szCs w:val="16"/>
        </w:rPr>
      </w:pPr>
      <w:r w:rsidRPr="00BC1CF7">
        <w:rPr>
          <w:sz w:val="18"/>
          <w:szCs w:val="18"/>
        </w:rPr>
        <w:t xml:space="preserve">a tárgyi eszköz és az immateriális javak beszerzéséhez a vásárlást megelőzően </w:t>
      </w:r>
      <w:r>
        <w:rPr>
          <w:sz w:val="18"/>
          <w:szCs w:val="18"/>
        </w:rPr>
        <w:t>nem</w:t>
      </w:r>
      <w:r w:rsidRPr="00BC1CF7">
        <w:rPr>
          <w:sz w:val="18"/>
          <w:szCs w:val="18"/>
        </w:rPr>
        <w:t xml:space="preserve"> nyújtottak támogatást</w:t>
      </w:r>
      <w:r>
        <w:rPr>
          <w:sz w:val="18"/>
          <w:szCs w:val="18"/>
        </w:rPr>
        <w:t>,</w:t>
      </w:r>
    </w:p>
    <w:p w14:paraId="5B27B707" w14:textId="77777777" w:rsidR="00B727FA" w:rsidRPr="002951E8" w:rsidRDefault="00B727FA" w:rsidP="00B727FA">
      <w:pPr>
        <w:pStyle w:val="Default"/>
        <w:numPr>
          <w:ilvl w:val="0"/>
          <w:numId w:val="26"/>
        </w:numPr>
        <w:ind w:left="142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beruházást annak befejezése után legalább három évig fenntartom az érintett területen,</w:t>
      </w:r>
    </w:p>
    <w:p w14:paraId="6E140D12" w14:textId="0C32F951" w:rsidR="00B727FA" w:rsidRPr="002951E8" w:rsidRDefault="00B727FA" w:rsidP="00B727FA">
      <w:pPr>
        <w:pStyle w:val="Default"/>
        <w:numPr>
          <w:ilvl w:val="0"/>
          <w:numId w:val="26"/>
        </w:numPr>
        <w:ind w:left="142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az elszámolható költségek legalább 25%-ára kiterjedő pénzügyi hozzájárulást saját forrásból vagy külső finanszírozás igénybevételével biztosítom, minden állami támogatástól mentes formában</w:t>
      </w:r>
      <w:r w:rsidR="005462C3">
        <w:rPr>
          <w:color w:val="auto"/>
          <w:sz w:val="18"/>
          <w:szCs w:val="16"/>
        </w:rPr>
        <w:t>,</w:t>
      </w:r>
    </w:p>
    <w:p w14:paraId="2F102ABE" w14:textId="03892D8A" w:rsidR="00406805" w:rsidRPr="006E061D" w:rsidRDefault="00B727FA" w:rsidP="006E061D">
      <w:pPr>
        <w:pStyle w:val="Default"/>
        <w:numPr>
          <w:ilvl w:val="0"/>
          <w:numId w:val="26"/>
        </w:numPr>
        <w:spacing w:after="120"/>
        <w:ind w:left="142" w:hanging="142"/>
        <w:jc w:val="both"/>
        <w:rPr>
          <w:color w:val="auto"/>
          <w:sz w:val="18"/>
          <w:szCs w:val="16"/>
        </w:rPr>
      </w:pPr>
      <w:r w:rsidRPr="00225859">
        <w:rPr>
          <w:color w:val="auto"/>
          <w:sz w:val="18"/>
          <w:szCs w:val="16"/>
        </w:rPr>
        <w:t xml:space="preserve">a támogatási kérelem tárgyát képező induló beruházás nem kapcsolódik acélipari, </w:t>
      </w:r>
      <w:r w:rsidR="00271899">
        <w:rPr>
          <w:color w:val="auto"/>
          <w:sz w:val="18"/>
          <w:szCs w:val="16"/>
        </w:rPr>
        <w:t xml:space="preserve">lignitipari vagy </w:t>
      </w:r>
      <w:r w:rsidRPr="00225859">
        <w:rPr>
          <w:color w:val="auto"/>
          <w:sz w:val="18"/>
          <w:szCs w:val="16"/>
        </w:rPr>
        <w:t xml:space="preserve">szénipari, tevékenységhez, ellenszolgáltatásért végzett légi, tengeri, közúti, vasúti és belvízi úton történő személy- vagy áruszállítási szolgáltatás nyújtásához, vagy a kapcsolódó infrastruktúrához, energiatermelési, </w:t>
      </w:r>
      <w:r w:rsidR="00271899" w:rsidRPr="006C7DC1">
        <w:rPr>
          <w:color w:val="auto"/>
          <w:sz w:val="18"/>
          <w:szCs w:val="16"/>
        </w:rPr>
        <w:t>-tárolási, -átviteli, -elosztási</w:t>
      </w:r>
      <w:r w:rsidR="00271899" w:rsidRPr="00B35176">
        <w:rPr>
          <w:szCs w:val="22"/>
        </w:rPr>
        <w:t xml:space="preserve"> </w:t>
      </w:r>
      <w:r w:rsidRPr="00225859">
        <w:rPr>
          <w:color w:val="auto"/>
          <w:sz w:val="18"/>
          <w:szCs w:val="16"/>
        </w:rPr>
        <w:t>tevékenységhez és energetikai célú infrastruktúra létrehozását szolgáló beruházáshoz</w:t>
      </w:r>
      <w:r w:rsidR="00271899">
        <w:rPr>
          <w:color w:val="auto"/>
          <w:sz w:val="18"/>
          <w:szCs w:val="16"/>
        </w:rPr>
        <w:t xml:space="preserve">, illetve </w:t>
      </w:r>
      <w:r w:rsidR="00271899" w:rsidRPr="006C7DC1">
        <w:rPr>
          <w:color w:val="auto"/>
          <w:sz w:val="18"/>
          <w:szCs w:val="16"/>
        </w:rPr>
        <w:t>széles sávú ágazathoz kapcsolódó beruházáshoz.</w:t>
      </w:r>
    </w:p>
    <w:p w14:paraId="2859CE0C" w14:textId="045C1091" w:rsidR="00B80A2C" w:rsidRDefault="00B80A2C" w:rsidP="00B80A2C">
      <w:pPr>
        <w:pStyle w:val="Default"/>
        <w:jc w:val="both"/>
        <w:rPr>
          <w:color w:val="auto"/>
          <w:sz w:val="18"/>
          <w:szCs w:val="16"/>
        </w:rPr>
      </w:pPr>
      <w:r>
        <w:rPr>
          <w:color w:val="auto"/>
          <w:sz w:val="18"/>
          <w:szCs w:val="16"/>
        </w:rPr>
        <w:t>Tudomásul veszem, hogy nem számolható el költségként</w:t>
      </w:r>
      <w:r w:rsidR="002727F4">
        <w:rPr>
          <w:color w:val="auto"/>
          <w:sz w:val="18"/>
          <w:szCs w:val="16"/>
        </w:rPr>
        <w:tab/>
      </w:r>
    </w:p>
    <w:p w14:paraId="18425A42" w14:textId="77777777" w:rsidR="00B80A2C" w:rsidRPr="00B80A2C" w:rsidRDefault="00B80A2C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 szinten tartást szolgáló tárgyi eszközök és immateriális javak költsége,</w:t>
      </w:r>
    </w:p>
    <w:p w14:paraId="448D5CC9" w14:textId="43E60133" w:rsidR="00B80A2C" w:rsidRPr="00B80A2C" w:rsidRDefault="00B80A2C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 xml:space="preserve">a korábban már használatba vett olyan tárgyi eszköz és támogatható immateriális javak költsége, amelyre </w:t>
      </w:r>
      <w:r>
        <w:rPr>
          <w:color w:val="auto"/>
          <w:sz w:val="18"/>
          <w:szCs w:val="16"/>
        </w:rPr>
        <w:t>én</w:t>
      </w:r>
      <w:r w:rsidRPr="00B80A2C">
        <w:rPr>
          <w:color w:val="auto"/>
          <w:sz w:val="18"/>
          <w:szCs w:val="16"/>
        </w:rPr>
        <w:t>, más társaság vagy egyéni vállalkozó állami támogatást vett</w:t>
      </w:r>
      <w:r>
        <w:rPr>
          <w:color w:val="auto"/>
          <w:sz w:val="18"/>
          <w:szCs w:val="16"/>
        </w:rPr>
        <w:t>(em)</w:t>
      </w:r>
      <w:r w:rsidRPr="00B80A2C">
        <w:rPr>
          <w:color w:val="auto"/>
          <w:sz w:val="18"/>
          <w:szCs w:val="16"/>
        </w:rPr>
        <w:t xml:space="preserve"> igénybe,</w:t>
      </w:r>
    </w:p>
    <w:p w14:paraId="7E2D5771" w14:textId="170809A2" w:rsidR="00B80A2C" w:rsidRPr="00B80A2C" w:rsidRDefault="00B80A2C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az olyan tárgyi eszköz és támogatható immateriális javak költsége, amelyet nehéz helyzetben lévő vagy csődeljárás, felszámolás vagy kényszertörlési eljárás alatt álló beruházótól szer</w:t>
      </w:r>
      <w:r w:rsidR="006E061D">
        <w:rPr>
          <w:color w:val="auto"/>
          <w:sz w:val="18"/>
          <w:szCs w:val="16"/>
        </w:rPr>
        <w:t>e</w:t>
      </w:r>
      <w:r w:rsidRPr="00B80A2C">
        <w:rPr>
          <w:color w:val="auto"/>
          <w:sz w:val="18"/>
          <w:szCs w:val="16"/>
        </w:rPr>
        <w:t>z</w:t>
      </w:r>
      <w:r>
        <w:rPr>
          <w:color w:val="auto"/>
          <w:sz w:val="18"/>
          <w:szCs w:val="16"/>
        </w:rPr>
        <w:t>tem</w:t>
      </w:r>
      <w:r w:rsidRPr="00B80A2C">
        <w:rPr>
          <w:color w:val="auto"/>
          <w:sz w:val="18"/>
          <w:szCs w:val="16"/>
        </w:rPr>
        <w:t xml:space="preserve"> be,</w:t>
      </w:r>
    </w:p>
    <w:p w14:paraId="2C8094BF" w14:textId="77777777" w:rsidR="00B80A2C" w:rsidRPr="00B80A2C" w:rsidRDefault="00B80A2C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 kérelem benyújtásának napja előtt felmerült költség, ráfordítás,</w:t>
      </w:r>
    </w:p>
    <w:p w14:paraId="4F861DED" w14:textId="50C76CA0" w:rsidR="00406805" w:rsidRDefault="00B80A2C" w:rsidP="006E061D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 személygépkocsi költsége.</w:t>
      </w:r>
    </w:p>
    <w:p w14:paraId="4314F687" w14:textId="77777777" w:rsidR="00406805" w:rsidRPr="00406805" w:rsidRDefault="00406805" w:rsidP="00406805">
      <w:pPr>
        <w:pStyle w:val="Default"/>
        <w:ind w:left="142"/>
        <w:jc w:val="both"/>
        <w:rPr>
          <w:color w:val="auto"/>
          <w:sz w:val="18"/>
          <w:szCs w:val="16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B56A4" w:rsidRPr="00FB2665" w14:paraId="2D4342A3" w14:textId="77777777" w:rsidTr="009B56A4">
        <w:trPr>
          <w:trHeight w:val="454"/>
        </w:trPr>
        <w:tc>
          <w:tcPr>
            <w:tcW w:w="9067" w:type="dxa"/>
          </w:tcPr>
          <w:p w14:paraId="25B13FAD" w14:textId="15DDB2E3" w:rsidR="009B56A4" w:rsidRPr="00F22C84" w:rsidRDefault="009B56A4" w:rsidP="00F45EDC">
            <w:pPr>
              <w:pStyle w:val="Listaszerbekezds"/>
              <w:numPr>
                <w:ilvl w:val="0"/>
                <w:numId w:val="10"/>
              </w:numPr>
              <w:spacing w:line="240" w:lineRule="auto"/>
              <w:ind w:left="142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>a beruházás megvalósításának helye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6A4">
              <w:rPr>
                <w:rFonts w:ascii="Arial" w:hAnsi="Arial" w:cs="Arial"/>
                <w:i/>
                <w:sz w:val="18"/>
                <w:szCs w:val="18"/>
              </w:rPr>
              <w:t xml:space="preserve">(irányítószám, település)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>
                    <w:default w:val="...................................................................................................... 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.......................................................................................................................................................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E0DA617" w14:textId="164277FB" w:rsidR="009B56A4" w:rsidRDefault="009B56A4" w:rsidP="00B727FA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14"/>
        </w:rPr>
      </w:pPr>
    </w:p>
    <w:p w14:paraId="0F0190FC" w14:textId="4A23BAE2" w:rsidR="00406805" w:rsidRDefault="00406805" w:rsidP="00B727FA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14"/>
        </w:rPr>
      </w:pPr>
    </w:p>
    <w:p w14:paraId="57C557CD" w14:textId="48C63C4C" w:rsidR="00406805" w:rsidRDefault="00406805" w:rsidP="00B727FA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14"/>
        </w:rPr>
      </w:pPr>
    </w:p>
    <w:p w14:paraId="78040DDE" w14:textId="77777777" w:rsidR="00406805" w:rsidRDefault="00406805" w:rsidP="00B727FA">
      <w:pPr>
        <w:pStyle w:val="Listaszerbekezds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14"/>
        </w:rPr>
      </w:pPr>
    </w:p>
    <w:p w14:paraId="281B905F" w14:textId="77777777" w:rsidR="00406805" w:rsidRPr="002951E8" w:rsidRDefault="00406805" w:rsidP="0040680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18"/>
          <w:szCs w:val="16"/>
        </w:rPr>
      </w:pPr>
    </w:p>
    <w:p w14:paraId="447E6467" w14:textId="77777777" w:rsidR="00406805" w:rsidRPr="002951E8" w:rsidRDefault="00406805" w:rsidP="00406805">
      <w:pPr>
        <w:spacing w:line="240" w:lineRule="auto"/>
        <w:rPr>
          <w:rFonts w:ascii="Arial" w:hAnsi="Arial" w:cs="Arial"/>
        </w:rPr>
      </w:pPr>
      <w:r w:rsidRPr="002951E8">
        <w:rPr>
          <w:rFonts w:ascii="Arial" w:hAnsi="Arial" w:cs="Arial"/>
          <w:sz w:val="18"/>
          <w:szCs w:val="18"/>
        </w:rPr>
        <w:t xml:space="preserve">Kelt: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 xml:space="preserve">,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3FDE9FBB" w14:textId="77777777" w:rsidR="00406805" w:rsidRPr="002951E8" w:rsidRDefault="00406805" w:rsidP="00406805">
      <w:pPr>
        <w:pStyle w:val="Cmso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4536"/>
        </w:tabs>
        <w:rPr>
          <w:rFonts w:ascii="Arial" w:hAnsi="Arial" w:cs="Arial"/>
          <w:i w:val="0"/>
          <w:sz w:val="18"/>
          <w:szCs w:val="18"/>
        </w:rPr>
      </w:pP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  <w:t>PH</w:t>
      </w:r>
    </w:p>
    <w:p w14:paraId="5AA29A61" w14:textId="77777777" w:rsidR="00406805" w:rsidRPr="002951E8" w:rsidRDefault="00406805" w:rsidP="00406805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>……………………………………………………………</w:t>
      </w:r>
    </w:p>
    <w:p w14:paraId="2B096616" w14:textId="77777777" w:rsidR="00406805" w:rsidRPr="002951E8" w:rsidRDefault="00406805" w:rsidP="00406805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 xml:space="preserve">Vállalkozás </w:t>
      </w:r>
    </w:p>
    <w:p w14:paraId="229E3495" w14:textId="77777777" w:rsidR="00406805" w:rsidRPr="002951E8" w:rsidRDefault="00406805" w:rsidP="00406805">
      <w:pPr>
        <w:spacing w:line="240" w:lineRule="auto"/>
        <w:ind w:left="709" w:firstLine="709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Vállalkozó teljes neve olvasható módon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19"/>
      </w:r>
      <w:r w:rsidRPr="002951E8">
        <w:rPr>
          <w:rFonts w:ascii="Arial" w:hAnsi="Arial" w:cs="Arial"/>
          <w:sz w:val="18"/>
          <w:szCs w:val="18"/>
        </w:rPr>
        <w:t xml:space="preserve">: 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2A5402C2" w14:textId="77777777" w:rsidR="00406805" w:rsidRPr="002951E8" w:rsidRDefault="00406805" w:rsidP="00406805">
      <w:pPr>
        <w:pStyle w:val="Csakszveg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Előttünk, mint tanúk előtt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20"/>
      </w:r>
      <w:r w:rsidRPr="002951E8">
        <w:rPr>
          <w:rFonts w:ascii="Arial" w:hAnsi="Arial" w:cs="Arial"/>
          <w:sz w:val="18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06805" w:rsidRPr="002951E8" w14:paraId="667C5167" w14:textId="77777777" w:rsidTr="00F45EDC">
        <w:tc>
          <w:tcPr>
            <w:tcW w:w="4606" w:type="dxa"/>
          </w:tcPr>
          <w:p w14:paraId="73FAA304" w14:textId="77777777" w:rsidR="00406805" w:rsidRPr="002951E8" w:rsidRDefault="00406805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4CC8C9" w14:textId="77777777" w:rsidR="00406805" w:rsidRPr="002951E8" w:rsidRDefault="00406805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9BFBC6F" w14:textId="77777777" w:rsidR="00406805" w:rsidRPr="002951E8" w:rsidRDefault="00406805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BACBA14" w14:textId="77777777" w:rsidR="00406805" w:rsidRPr="002951E8" w:rsidRDefault="00406805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C6B5D3E" w14:textId="77777777" w:rsidR="00406805" w:rsidRPr="002951E8" w:rsidRDefault="00406805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6DE4F467" w14:textId="77777777" w:rsidR="00406805" w:rsidRPr="002951E8" w:rsidRDefault="00406805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810E61" w14:textId="77777777" w:rsidR="00406805" w:rsidRPr="002951E8" w:rsidRDefault="00406805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9115591" w14:textId="77777777" w:rsidR="00406805" w:rsidRPr="002951E8" w:rsidRDefault="00406805" w:rsidP="00F45EDC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90C433C" w14:textId="77777777" w:rsidR="00406805" w:rsidRPr="002951E8" w:rsidRDefault="00406805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A4BB8F4" w14:textId="77777777" w:rsidR="00406805" w:rsidRDefault="00406805" w:rsidP="00406805">
      <w:pPr>
        <w:spacing w:line="240" w:lineRule="auto"/>
        <w:jc w:val="left"/>
        <w:rPr>
          <w:rFonts w:ascii="Arial" w:hAnsi="Arial" w:cs="Arial"/>
          <w:sz w:val="20"/>
          <w:szCs w:val="18"/>
        </w:rPr>
      </w:pPr>
    </w:p>
    <w:p w14:paraId="40AD5790" w14:textId="6877BE36" w:rsidR="000C35BE" w:rsidRDefault="000C35BE">
      <w:pPr>
        <w:spacing w:line="240" w:lineRule="auto"/>
        <w:jc w:val="lef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br w:type="page"/>
      </w:r>
    </w:p>
    <w:p w14:paraId="0C84D34E" w14:textId="4CDEFAF3" w:rsidR="000C35BE" w:rsidRPr="00AF2B09" w:rsidRDefault="000C35BE" w:rsidP="000C35BE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0" w:hanging="426"/>
        <w:rPr>
          <w:rFonts w:ascii="Arial" w:hAnsi="Arial" w:cs="Arial"/>
          <w:b/>
          <w:sz w:val="18"/>
          <w:szCs w:val="18"/>
        </w:rPr>
      </w:pPr>
      <w:r w:rsidRPr="00AF2B09">
        <w:rPr>
          <w:rFonts w:ascii="Arial" w:hAnsi="Arial" w:cs="Arial"/>
          <w:b/>
          <w:sz w:val="18"/>
          <w:szCs w:val="18"/>
        </w:rPr>
        <w:t>Kkv-knak nyújtott beruházási támogatás</w:t>
      </w:r>
    </w:p>
    <w:p w14:paraId="4269E683" w14:textId="77777777" w:rsidR="000C35BE" w:rsidRPr="00AF2B09" w:rsidRDefault="000C35BE" w:rsidP="000C35BE">
      <w:pPr>
        <w:pStyle w:val="Default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Tudomásul veszem, hogy a beruházás megkezdésének dátuma a kölcsönszerződésben szereplő időpont, ennek hiányában a beruházás megkezdésének a hitel folyósításának dátuma minősül.</w:t>
      </w:r>
    </w:p>
    <w:p w14:paraId="73BD0EF9" w14:textId="0C8C76E2" w:rsidR="000C35BE" w:rsidRPr="00AF2B09" w:rsidRDefault="000C35BE" w:rsidP="000C35BE">
      <w:pPr>
        <w:pStyle w:val="Default"/>
        <w:spacing w:after="120"/>
        <w:jc w:val="both"/>
        <w:rPr>
          <w:sz w:val="18"/>
          <w:szCs w:val="16"/>
        </w:rPr>
      </w:pPr>
      <w:r w:rsidRPr="00AF2B09">
        <w:rPr>
          <w:sz w:val="18"/>
          <w:szCs w:val="16"/>
        </w:rPr>
        <w:t>A támogatás igénybevétele érdekében kijelentem, hogy a beruházást ezen időpontot megelőzően nem kezdtem meg, ahhoz kapcsolódó tevékenységeket, építési munkákat nem kezdtem meg, nem rendeltem a beruházás megvalósításához szükséges berendezéseket, nem vállaltam a beruházáshoz kapcsolódó szolgáltatások igénybevételére irányuló, jogilag kötelező érvényű kötelezettséget vagy más egyéb, a projektet vagy a tevékenységet visszafordíthatatlanná tévő kötelezettséget.</w:t>
      </w:r>
      <w:r w:rsidRPr="00AF2B09">
        <w:rPr>
          <w:rStyle w:val="Lbjegyzet-hivatkozs"/>
          <w:sz w:val="18"/>
          <w:szCs w:val="16"/>
        </w:rPr>
        <w:footnoteReference w:id="21"/>
      </w:r>
    </w:p>
    <w:p w14:paraId="03B97D4B" w14:textId="07592748" w:rsidR="00E35C74" w:rsidRPr="00AF2B09" w:rsidRDefault="00E35C74" w:rsidP="00E35C74">
      <w:pPr>
        <w:pStyle w:val="Listaszerbekezds"/>
        <w:autoSpaceDE w:val="0"/>
        <w:autoSpaceDN w:val="0"/>
        <w:adjustRightInd w:val="0"/>
        <w:spacing w:after="120" w:line="240" w:lineRule="auto"/>
        <w:ind w:left="0"/>
        <w:rPr>
          <w:rFonts w:ascii="Arial" w:hAnsi="Arial" w:cs="Arial"/>
          <w:sz w:val="20"/>
          <w:szCs w:val="14"/>
        </w:rPr>
      </w:pPr>
      <w:r w:rsidRPr="00AF2B09">
        <w:rPr>
          <w:rFonts w:ascii="Arial" w:hAnsi="Arial" w:cs="Arial"/>
          <w:sz w:val="18"/>
          <w:szCs w:val="18"/>
        </w:rPr>
        <w:t>Tudomásul veszem, hogy az Alapítvány által nyújtott támogatáson felül a kezességvállaláshoz az Agrárminisztérium díjtámogatása is kapcsolódhat</w:t>
      </w:r>
      <w:r w:rsidRPr="00AF2B09">
        <w:rPr>
          <w:rFonts w:ascii="Arial" w:eastAsia="Calibri" w:hAnsi="Arial" w:cs="Arial"/>
          <w:color w:val="000000"/>
          <w:sz w:val="18"/>
          <w:szCs w:val="18"/>
          <w:lang w:eastAsia="en-US"/>
        </w:rPr>
        <w:t>.</w:t>
      </w:r>
    </w:p>
    <w:p w14:paraId="734CFB02" w14:textId="77777777" w:rsidR="005B243B" w:rsidRPr="00AF2B09" w:rsidRDefault="000C35BE" w:rsidP="000C35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AF2B09">
        <w:rPr>
          <w:rFonts w:ascii="Arial" w:hAnsi="Arial" w:cs="Arial"/>
          <w:sz w:val="18"/>
          <w:szCs w:val="18"/>
        </w:rPr>
        <w:t xml:space="preserve">A támogatás igénybevétele érdekében kijelentem, hogy a beruházás nem irányul az Alapítvány Üzletszabályzatának 5. számú mellékletében, a vonatkozó jogcímnél feltüntetett TEÁOR számú tevékenységekre. </w:t>
      </w:r>
    </w:p>
    <w:p w14:paraId="1F4B9F23" w14:textId="77777777" w:rsidR="00275BC7" w:rsidRDefault="00275BC7" w:rsidP="00275BC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 xml:space="preserve">A támogatás igénybevétele érdekében kijelentem, hogy </w:t>
      </w:r>
    </w:p>
    <w:p w14:paraId="3324D2B7" w14:textId="77777777" w:rsidR="00275BC7" w:rsidRDefault="00275BC7" w:rsidP="00275BC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beruházás nem irányul a következő célokra:</w:t>
      </w:r>
    </w:p>
    <w:p w14:paraId="26B47785" w14:textId="77777777" w:rsidR="00275BC7" w:rsidRDefault="00275BC7" w:rsidP="00275BC7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C5CCF">
        <w:rPr>
          <w:rFonts w:ascii="Arial" w:hAnsi="Arial" w:cs="Arial"/>
          <w:sz w:val="18"/>
          <w:szCs w:val="18"/>
        </w:rPr>
        <w:t>a halászati és akvakultúra-termékek termelésé</w:t>
      </w:r>
      <w:r>
        <w:rPr>
          <w:rFonts w:ascii="Arial" w:hAnsi="Arial" w:cs="Arial"/>
          <w:sz w:val="18"/>
          <w:szCs w:val="18"/>
        </w:rPr>
        <w:t>re</w:t>
      </w:r>
      <w:r w:rsidRPr="00FC5CCF">
        <w:rPr>
          <w:rFonts w:ascii="Arial" w:hAnsi="Arial" w:cs="Arial"/>
          <w:sz w:val="18"/>
          <w:szCs w:val="18"/>
        </w:rPr>
        <w:t>, feldolgozásá</w:t>
      </w:r>
      <w:r>
        <w:rPr>
          <w:rFonts w:ascii="Arial" w:hAnsi="Arial" w:cs="Arial"/>
          <w:sz w:val="18"/>
          <w:szCs w:val="18"/>
        </w:rPr>
        <w:t>ra</w:t>
      </w:r>
      <w:r w:rsidRPr="00FC5CCF">
        <w:rPr>
          <w:rFonts w:ascii="Arial" w:hAnsi="Arial" w:cs="Arial"/>
          <w:sz w:val="18"/>
          <w:szCs w:val="18"/>
        </w:rPr>
        <w:t xml:space="preserve"> és értékesítésé</w:t>
      </w:r>
      <w:r>
        <w:rPr>
          <w:rFonts w:ascii="Arial" w:hAnsi="Arial" w:cs="Arial"/>
          <w:sz w:val="18"/>
          <w:szCs w:val="18"/>
        </w:rPr>
        <w:t>re</w:t>
      </w:r>
      <w:r w:rsidRPr="00FC5CCF">
        <w:rPr>
          <w:rFonts w:ascii="Arial" w:hAnsi="Arial" w:cs="Arial"/>
          <w:sz w:val="18"/>
          <w:szCs w:val="18"/>
        </w:rPr>
        <w:t>,</w:t>
      </w:r>
    </w:p>
    <w:p w14:paraId="7459F644" w14:textId="77777777" w:rsidR="00275BC7" w:rsidRDefault="00275BC7" w:rsidP="00275BC7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C5CCF">
        <w:rPr>
          <w:rFonts w:ascii="Arial" w:hAnsi="Arial" w:cs="Arial"/>
          <w:sz w:val="18"/>
          <w:szCs w:val="18"/>
        </w:rPr>
        <w:t>elsődleges mezőgazdasági termelésre</w:t>
      </w:r>
      <w:r>
        <w:rPr>
          <w:rFonts w:ascii="Arial" w:hAnsi="Arial" w:cs="Arial"/>
          <w:sz w:val="18"/>
          <w:szCs w:val="18"/>
        </w:rPr>
        <w:t>,</w:t>
      </w:r>
    </w:p>
    <w:p w14:paraId="3A497D73" w14:textId="77777777" w:rsidR="00275BC7" w:rsidRDefault="00275BC7" w:rsidP="00275BC7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FC5CCF">
        <w:rPr>
          <w:rFonts w:ascii="Arial" w:hAnsi="Arial" w:cs="Arial"/>
          <w:sz w:val="18"/>
          <w:szCs w:val="18"/>
        </w:rPr>
        <w:t>exporttal kapcsolatos tevékenység</w:t>
      </w:r>
      <w:r>
        <w:rPr>
          <w:rFonts w:ascii="Arial" w:hAnsi="Arial" w:cs="Arial"/>
          <w:sz w:val="18"/>
          <w:szCs w:val="18"/>
        </w:rPr>
        <w:t>re</w:t>
      </w:r>
      <w:r w:rsidRPr="00FC5CCF">
        <w:rPr>
          <w:rFonts w:ascii="Arial" w:hAnsi="Arial" w:cs="Arial"/>
          <w:sz w:val="18"/>
          <w:szCs w:val="18"/>
        </w:rPr>
        <w:t xml:space="preserve">, ha </w:t>
      </w:r>
      <w:r>
        <w:rPr>
          <w:rFonts w:ascii="Arial" w:hAnsi="Arial" w:cs="Arial"/>
          <w:sz w:val="18"/>
          <w:szCs w:val="18"/>
        </w:rPr>
        <w:t>a támogatás</w:t>
      </w:r>
      <w:r w:rsidRPr="00FC5CCF">
        <w:rPr>
          <w:rFonts w:ascii="Arial" w:hAnsi="Arial" w:cs="Arial"/>
          <w:sz w:val="18"/>
          <w:szCs w:val="18"/>
        </w:rPr>
        <w:t xml:space="preserve"> az exportált mennyiségekhez, értékesítési hálózat kialakításához és működtetéséhez vagy az exporttevékenységgel összefüggésben felmerülő egyéb folyó kiadásokhoz közvetlenül kapcsolódik</w:t>
      </w:r>
      <w:r>
        <w:rPr>
          <w:rFonts w:ascii="Arial" w:hAnsi="Arial" w:cs="Arial"/>
          <w:sz w:val="18"/>
          <w:szCs w:val="18"/>
        </w:rPr>
        <w:t>,</w:t>
      </w:r>
    </w:p>
    <w:p w14:paraId="305E6A3D" w14:textId="77777777" w:rsidR="00275BC7" w:rsidRDefault="00275BC7" w:rsidP="00275BC7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atomenergia termelésre,</w:t>
      </w:r>
    </w:p>
    <w:p w14:paraId="311E6840" w14:textId="254F5BC6" w:rsidR="00275BC7" w:rsidRDefault="00275BC7" w:rsidP="00275BC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nem vesz részt </w:t>
      </w:r>
      <w:r w:rsidRPr="0036172E">
        <w:rPr>
          <w:rFonts w:ascii="Arial" w:hAnsi="Arial" w:cs="Arial"/>
          <w:sz w:val="18"/>
          <w:szCs w:val="18"/>
        </w:rPr>
        <w:t xml:space="preserve">mezőgazdasági termék feldolgozásában és mezőgazdasági termék forgalmazásában, </w:t>
      </w:r>
      <w:r w:rsidR="008C6308">
        <w:rPr>
          <w:rFonts w:ascii="Arial" w:hAnsi="Arial" w:cs="Arial"/>
          <w:sz w:val="18"/>
          <w:szCs w:val="18"/>
        </w:rPr>
        <w:t>ha</w:t>
      </w:r>
      <w:r w:rsidRPr="0036172E">
        <w:rPr>
          <w:rFonts w:ascii="Arial" w:hAnsi="Arial" w:cs="Arial"/>
          <w:sz w:val="18"/>
          <w:szCs w:val="18"/>
        </w:rPr>
        <w:t xml:space="preserve"> a támogatás összege az elsődleges termelőktől beszerzett vagy érintett vállalkozások által forgalmazott ilyen termékek ára vagy mennyisége alapján kerül rögzítésre, vagy a támogatás az elsődleges termelőknek történő teljes vagy részleges továbbítástól függ</w:t>
      </w:r>
      <w:r>
        <w:rPr>
          <w:rFonts w:ascii="Arial" w:hAnsi="Arial" w:cs="Arial"/>
          <w:sz w:val="18"/>
          <w:szCs w:val="18"/>
        </w:rPr>
        <w:t>,</w:t>
      </w:r>
    </w:p>
    <w:p w14:paraId="76921AAA" w14:textId="77777777" w:rsidR="00275BC7" w:rsidRPr="0036172E" w:rsidRDefault="00275BC7" w:rsidP="00275BC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</w:t>
      </w:r>
      <w:r w:rsidRPr="0036172E">
        <w:rPr>
          <w:rFonts w:ascii="Arial" w:hAnsi="Arial" w:cs="Arial"/>
          <w:sz w:val="18"/>
          <w:szCs w:val="18"/>
        </w:rPr>
        <w:t>nem minősül nehéz helyzetben lévő vállalkozásnak,</w:t>
      </w:r>
    </w:p>
    <w:p w14:paraId="5E15ED88" w14:textId="77777777" w:rsidR="00275BC7" w:rsidRDefault="00275BC7" w:rsidP="00275BC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hAnsi="Arial" w:cs="Arial"/>
          <w:sz w:val="18"/>
          <w:szCs w:val="18"/>
        </w:rPr>
      </w:pPr>
      <w:r w:rsidRPr="004257A7">
        <w:rPr>
          <w:rFonts w:ascii="Arial" w:hAnsi="Arial" w:cs="Arial"/>
          <w:sz w:val="18"/>
          <w:szCs w:val="18"/>
        </w:rPr>
        <w:t>a támogatás nem kötött hazai termékek felhasználásához importtermékekkel szemben</w:t>
      </w:r>
      <w:r>
        <w:rPr>
          <w:rFonts w:ascii="Arial" w:hAnsi="Arial" w:cs="Arial"/>
          <w:sz w:val="18"/>
          <w:szCs w:val="18"/>
        </w:rPr>
        <w:t xml:space="preserve">, </w:t>
      </w:r>
    </w:p>
    <w:p w14:paraId="0254CE85" w14:textId="77777777" w:rsidR="008C6308" w:rsidRDefault="00275BC7" w:rsidP="00275BC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ascii="Arial" w:hAnsi="Arial" w:cs="Arial"/>
          <w:sz w:val="18"/>
          <w:szCs w:val="18"/>
        </w:rPr>
      </w:pPr>
      <w:r w:rsidRPr="004257A7">
        <w:rPr>
          <w:rFonts w:ascii="Arial" w:hAnsi="Arial" w:cs="Arial"/>
          <w:sz w:val="18"/>
          <w:szCs w:val="18"/>
        </w:rPr>
        <w:t>az Európai Bizottság európai uniós versenyjogi értelemben vett állami támogatás visszafizetésére kötelező</w:t>
      </w:r>
      <w:r>
        <w:rPr>
          <w:rFonts w:ascii="Arial" w:hAnsi="Arial" w:cs="Arial"/>
          <w:sz w:val="18"/>
          <w:szCs w:val="18"/>
        </w:rPr>
        <w:t>, Magyarországnak címzett</w:t>
      </w:r>
      <w:r w:rsidRPr="004257A7">
        <w:rPr>
          <w:rFonts w:ascii="Arial" w:hAnsi="Arial" w:cs="Arial"/>
          <w:sz w:val="18"/>
          <w:szCs w:val="18"/>
        </w:rPr>
        <w:t xml:space="preserve"> határozat</w:t>
      </w:r>
      <w:r>
        <w:rPr>
          <w:rFonts w:ascii="Arial" w:hAnsi="Arial" w:cs="Arial"/>
          <w:sz w:val="18"/>
          <w:szCs w:val="18"/>
        </w:rPr>
        <w:t>a alapján fennálló fizetési kötelezettségemnek</w:t>
      </w:r>
      <w:r w:rsidRPr="004257A7">
        <w:rPr>
          <w:rFonts w:ascii="Arial" w:hAnsi="Arial" w:cs="Arial"/>
          <w:sz w:val="18"/>
          <w:szCs w:val="18"/>
        </w:rPr>
        <w:t xml:space="preserve"> eleget tettem</w:t>
      </w:r>
      <w:r>
        <w:rPr>
          <w:rFonts w:ascii="Arial" w:hAnsi="Arial" w:cs="Arial"/>
          <w:sz w:val="18"/>
          <w:szCs w:val="18"/>
        </w:rPr>
        <w:t>,</w:t>
      </w:r>
    </w:p>
    <w:p w14:paraId="36F44910" w14:textId="2D65FFFB" w:rsidR="000C35BE" w:rsidRPr="00AF2B09" w:rsidRDefault="00275BC7" w:rsidP="000C35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ascii="Arial" w:hAnsi="Arial" w:cs="Arial"/>
          <w:sz w:val="18"/>
          <w:szCs w:val="18"/>
        </w:rPr>
      </w:pPr>
      <w:r w:rsidRPr="006C7DC1">
        <w:rPr>
          <w:rFonts w:ascii="Arial" w:hAnsi="Arial" w:cs="Arial"/>
          <w:sz w:val="18"/>
          <w:szCs w:val="18"/>
        </w:rPr>
        <w:t>a támogatás nem a versenyképtelen szénbányák bezárását elősegítő állami támogatásról szóló, 2010. december 10-i 2010/787/EU tanácsi határozat hatálya alá tartozó versenyképtelen szénbányák részére került igénylésre.</w:t>
      </w:r>
      <w:r w:rsidR="000C35BE" w:rsidRPr="00AF2B09">
        <w:rPr>
          <w:rFonts w:ascii="Arial" w:hAnsi="Arial" w:cs="Arial"/>
          <w:sz w:val="18"/>
          <w:szCs w:val="18"/>
        </w:rPr>
        <w:t xml:space="preserve"> </w:t>
      </w:r>
    </w:p>
    <w:p w14:paraId="54A3C626" w14:textId="4F1A78CD" w:rsidR="000C35BE" w:rsidRPr="00AF2B09" w:rsidRDefault="000C35BE" w:rsidP="000C35BE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iCs/>
          <w:sz w:val="18"/>
          <w:szCs w:val="18"/>
        </w:rPr>
      </w:pPr>
      <w:r w:rsidRPr="00AF2B09">
        <w:rPr>
          <w:rFonts w:ascii="Arial" w:hAnsi="Arial" w:cs="Arial"/>
          <w:bCs/>
          <w:iCs/>
          <w:sz w:val="18"/>
          <w:szCs w:val="18"/>
        </w:rPr>
        <w:t>Nyilatkozom, hogy</w:t>
      </w:r>
    </w:p>
    <w:p w14:paraId="1BD7C045" w14:textId="77777777" w:rsidR="00F234FC" w:rsidRPr="00881F66" w:rsidRDefault="00F234FC" w:rsidP="00F234FC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beruházás </w:t>
      </w:r>
      <w:r w:rsidRPr="00E62EAC">
        <w:rPr>
          <w:rFonts w:ascii="Arial" w:hAnsi="Arial" w:cs="Arial"/>
          <w:sz w:val="18"/>
          <w:szCs w:val="18"/>
        </w:rPr>
        <w:t xml:space="preserve">tárgyi eszközökre és/vagy immateriális javakra irányuló olyan beruházás, amely új létesítmény létrehozásához, meglévő létesítmény </w:t>
      </w:r>
      <w:r>
        <w:rPr>
          <w:rFonts w:ascii="Arial" w:hAnsi="Arial" w:cs="Arial"/>
          <w:sz w:val="18"/>
          <w:szCs w:val="18"/>
        </w:rPr>
        <w:t xml:space="preserve">kapacitásának </w:t>
      </w:r>
      <w:r w:rsidRPr="00E62EAC">
        <w:rPr>
          <w:rFonts w:ascii="Arial" w:hAnsi="Arial" w:cs="Arial"/>
          <w:sz w:val="18"/>
          <w:szCs w:val="18"/>
        </w:rPr>
        <w:t xml:space="preserve">bővítéséhez, </w:t>
      </w:r>
      <w:r>
        <w:rPr>
          <w:rFonts w:ascii="Arial" w:hAnsi="Arial" w:cs="Arial"/>
          <w:sz w:val="18"/>
          <w:szCs w:val="18"/>
        </w:rPr>
        <w:t>valamely</w:t>
      </w:r>
      <w:r w:rsidRPr="00E62EAC">
        <w:rPr>
          <w:rFonts w:ascii="Arial" w:hAnsi="Arial" w:cs="Arial"/>
          <w:sz w:val="18"/>
          <w:szCs w:val="18"/>
        </w:rPr>
        <w:t xml:space="preserve"> létesítmény </w:t>
      </w:r>
      <w:r w:rsidRPr="00087438">
        <w:rPr>
          <w:rFonts w:ascii="Arial" w:hAnsi="Arial" w:cs="Arial"/>
          <w:sz w:val="18"/>
          <w:szCs w:val="18"/>
        </w:rPr>
        <w:t>termelésének diverzifikációja olyan termékekre vagy szolgáltatásokra, amelyeket</w:t>
      </w:r>
      <w:r>
        <w:rPr>
          <w:rFonts w:ascii="Arial" w:hAnsi="Arial" w:cs="Arial"/>
          <w:sz w:val="18"/>
          <w:szCs w:val="18"/>
        </w:rPr>
        <w:t xml:space="preserve"> a létesítmény korábban nem termelt vagy kínált, </w:t>
      </w:r>
      <w:r w:rsidRPr="00E62EAC">
        <w:rPr>
          <w:rFonts w:ascii="Arial" w:hAnsi="Arial" w:cs="Arial"/>
          <w:sz w:val="18"/>
          <w:szCs w:val="18"/>
        </w:rPr>
        <w:t xml:space="preserve"> vagy </w:t>
      </w:r>
      <w:r>
        <w:rPr>
          <w:rFonts w:ascii="Arial" w:hAnsi="Arial" w:cs="Arial"/>
          <w:sz w:val="18"/>
          <w:szCs w:val="18"/>
        </w:rPr>
        <w:t>a</w:t>
      </w:r>
      <w:r w:rsidRPr="00E62EAC">
        <w:rPr>
          <w:rFonts w:ascii="Arial" w:hAnsi="Arial" w:cs="Arial"/>
          <w:sz w:val="18"/>
          <w:szCs w:val="18"/>
        </w:rPr>
        <w:t xml:space="preserve"> létesítmény</w:t>
      </w:r>
      <w:r>
        <w:rPr>
          <w:rFonts w:ascii="Arial" w:hAnsi="Arial" w:cs="Arial"/>
          <w:sz w:val="18"/>
          <w:szCs w:val="18"/>
        </w:rPr>
        <w:t>be történő beruházással érintett termék(ek)</w:t>
      </w:r>
      <w:r w:rsidRPr="00E62EAC">
        <w:rPr>
          <w:rFonts w:ascii="Arial" w:hAnsi="Arial" w:cs="Arial"/>
          <w:sz w:val="18"/>
          <w:szCs w:val="18"/>
        </w:rPr>
        <w:t xml:space="preserve"> teljes termelési folyamatának </w:t>
      </w:r>
      <w:r>
        <w:rPr>
          <w:rFonts w:ascii="Arial" w:hAnsi="Arial" w:cs="Arial"/>
          <w:sz w:val="18"/>
          <w:szCs w:val="18"/>
        </w:rPr>
        <w:t xml:space="preserve">vagy átfogó szolgáltatás(ok) nyújtásának </w:t>
      </w:r>
      <w:r w:rsidRPr="00E62EAC">
        <w:rPr>
          <w:rFonts w:ascii="Arial" w:hAnsi="Arial" w:cs="Arial"/>
          <w:sz w:val="18"/>
          <w:szCs w:val="18"/>
        </w:rPr>
        <w:t>alapvető megváltoztatásához kapcsolódik</w:t>
      </w:r>
      <w:r>
        <w:rPr>
          <w:rFonts w:ascii="Arial" w:hAnsi="Arial" w:cs="Arial"/>
          <w:sz w:val="18"/>
          <w:szCs w:val="18"/>
        </w:rPr>
        <w:t xml:space="preserve">, vagy </w:t>
      </w:r>
      <w:r w:rsidRPr="00F92925">
        <w:rPr>
          <w:rFonts w:ascii="Arial" w:hAnsi="Arial" w:cs="Arial"/>
          <w:sz w:val="18"/>
          <w:szCs w:val="18"/>
        </w:rPr>
        <w:t>egy bezárt, vagy megvásárlás nélkül bezárásra ítélt létesítmény eszközeinek megvásárlásával jár (de önmagában egy ilyen gazdasági társaságban történő részesedésszerzés nem minősül induló beruházásnak).</w:t>
      </w:r>
      <w:r>
        <w:rPr>
          <w:rFonts w:ascii="Arial" w:hAnsi="Arial" w:cs="Arial"/>
          <w:sz w:val="18"/>
          <w:szCs w:val="18"/>
        </w:rPr>
        <w:t xml:space="preserve"> Tehát az induló beruházás nem minősül pótló beruházásnak.</w:t>
      </w:r>
    </w:p>
    <w:p w14:paraId="3EF7C513" w14:textId="2D703D46" w:rsidR="00F234FC" w:rsidRPr="00881F66" w:rsidRDefault="00F234FC" w:rsidP="00F234FC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087438">
        <w:rPr>
          <w:rFonts w:ascii="Arial" w:hAnsi="Arial" w:cs="Arial"/>
          <w:sz w:val="18"/>
          <w:szCs w:val="18"/>
        </w:rPr>
        <w:t>eglévő létesítmény termékkínálatának a létesítményben új tevékenységgel, vagy termékkel történő bővítését eredményező induló beruházás</w:t>
      </w:r>
      <w:r>
        <w:rPr>
          <w:rFonts w:ascii="Arial" w:hAnsi="Arial" w:cs="Arial"/>
          <w:sz w:val="18"/>
          <w:szCs w:val="18"/>
        </w:rPr>
        <w:t xml:space="preserve"> esetén </w:t>
      </w:r>
      <w:r w:rsidRPr="00087438">
        <w:rPr>
          <w:rFonts w:ascii="Arial" w:hAnsi="Arial" w:cs="Arial"/>
          <w:sz w:val="18"/>
          <w:szCs w:val="18"/>
        </w:rPr>
        <w:t>az elszámolható költségek legalább 200%-kal meghaladják az eredeti tevékenység keretében használt és az új tevékenység keretében is használni tervezett tárgyi eszközöknek és immateriális javaknak a beruházás megkezdése előtti adóévben nyilvántartott könyv szerinti értékét.</w:t>
      </w:r>
    </w:p>
    <w:p w14:paraId="5B0C5D9B" w14:textId="0F473C86" w:rsidR="00F338B0" w:rsidRPr="00AF2B09" w:rsidRDefault="00F234FC" w:rsidP="00F338B0">
      <w:pPr>
        <w:pStyle w:val="Default"/>
        <w:numPr>
          <w:ilvl w:val="0"/>
          <w:numId w:val="10"/>
        </w:numPr>
        <w:ind w:left="142" w:hanging="142"/>
        <w:jc w:val="both"/>
        <w:rPr>
          <w:color w:val="auto"/>
          <w:sz w:val="18"/>
          <w:szCs w:val="16"/>
        </w:rPr>
      </w:pPr>
      <w:r w:rsidRPr="006C7DC1">
        <w:rPr>
          <w:sz w:val="18"/>
          <w:szCs w:val="18"/>
        </w:rPr>
        <w:t>a támogatási kérelem benyújtását megelőző két évben nem valósítottam meg áttelepítést abba a létesítménybe, amelyben a támogatási kérelem tárgyát képező induló beruházást meg kívánom valósítani, és kötelezettséget vállalok arra, hogy a támogatási kérelem tárgyát képező induló beruházás befejezését követő legalább két évig nem kerül sor áttelepítésére.</w:t>
      </w:r>
    </w:p>
    <w:p w14:paraId="29F589C1" w14:textId="77777777" w:rsidR="000C35BE" w:rsidRPr="00AF2B09" w:rsidRDefault="000C35BE" w:rsidP="000C35BE">
      <w:pPr>
        <w:pStyle w:val="Default"/>
        <w:numPr>
          <w:ilvl w:val="0"/>
          <w:numId w:val="24"/>
        </w:numPr>
        <w:ind w:left="142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az elszámolható költségekkel kapcsolatban az immateriális javak(at)</w:t>
      </w:r>
    </w:p>
    <w:p w14:paraId="4BB284CF" w14:textId="77777777" w:rsidR="000C35BE" w:rsidRPr="00AF2B09" w:rsidRDefault="000C35BE" w:rsidP="000C35BE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kizárólag a támogatásban részesülő létesítményben használom fel,</w:t>
      </w:r>
    </w:p>
    <w:p w14:paraId="1A9DCEEB" w14:textId="77777777" w:rsidR="000C35BE" w:rsidRPr="00AF2B09" w:rsidRDefault="000C35BE" w:rsidP="000C35BE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az Sztv.</w:t>
      </w:r>
      <w:r w:rsidRPr="00AF2B09">
        <w:rPr>
          <w:rStyle w:val="Lbjegyzet-hivatkozs"/>
          <w:color w:val="auto"/>
          <w:sz w:val="18"/>
          <w:szCs w:val="16"/>
        </w:rPr>
        <w:footnoteReference w:id="22"/>
      </w:r>
      <w:r w:rsidRPr="00AF2B09">
        <w:rPr>
          <w:color w:val="auto"/>
          <w:sz w:val="18"/>
          <w:szCs w:val="16"/>
        </w:rPr>
        <w:t xml:space="preserve"> előírásai szerinti terv szerinti értékcsökkenési leírás alá esnek,</w:t>
      </w:r>
    </w:p>
    <w:p w14:paraId="3317DF6B" w14:textId="77777777" w:rsidR="000C35BE" w:rsidRPr="00AF2B09" w:rsidRDefault="000C35BE" w:rsidP="000C35BE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a szokásos piaci feltételek mellett, tőlem független harmadik féltől vásároltam meg,</w:t>
      </w:r>
      <w:r w:rsidRPr="00AF2B09">
        <w:rPr>
          <w:rStyle w:val="Lbjegyzet-hivatkozs"/>
          <w:color w:val="auto"/>
          <w:sz w:val="18"/>
          <w:szCs w:val="16"/>
        </w:rPr>
        <w:footnoteReference w:id="23"/>
      </w:r>
    </w:p>
    <w:p w14:paraId="35E2E1BD" w14:textId="7B892CB1" w:rsidR="000C35BE" w:rsidRPr="00AF2B09" w:rsidRDefault="000C35BE" w:rsidP="000C35BE">
      <w:pPr>
        <w:pStyle w:val="Default"/>
        <w:numPr>
          <w:ilvl w:val="0"/>
          <w:numId w:val="28"/>
        </w:numPr>
        <w:ind w:left="284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 xml:space="preserve">legalább három évig az eszközök között szerepeltetem, és ahhoz a projekthez kapcsolódnak, amelyre a támogatást </w:t>
      </w:r>
      <w:r w:rsidR="00F234FC">
        <w:rPr>
          <w:color w:val="auto"/>
          <w:sz w:val="18"/>
          <w:szCs w:val="16"/>
        </w:rPr>
        <w:t>odaítélték</w:t>
      </w:r>
      <w:r w:rsidRPr="00AF2B09">
        <w:rPr>
          <w:color w:val="auto"/>
          <w:sz w:val="18"/>
          <w:szCs w:val="16"/>
        </w:rPr>
        <w:t>.</w:t>
      </w:r>
    </w:p>
    <w:p w14:paraId="6446577E" w14:textId="6F110E0A" w:rsidR="00BA11D0" w:rsidRPr="00AF2B09" w:rsidRDefault="00BA11D0" w:rsidP="00B61DE6">
      <w:pPr>
        <w:pStyle w:val="Default"/>
        <w:numPr>
          <w:ilvl w:val="0"/>
          <w:numId w:val="24"/>
        </w:numPr>
        <w:ind w:left="142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a tárgyi eszköz és az immateriális javak beszerzéséhez a vásárlást megelőzően még nem nyújtottak támogatást</w:t>
      </w:r>
      <w:r w:rsidR="001E472D" w:rsidRPr="00AF2B09">
        <w:rPr>
          <w:color w:val="auto"/>
          <w:sz w:val="18"/>
          <w:szCs w:val="16"/>
        </w:rPr>
        <w:t>,</w:t>
      </w:r>
    </w:p>
    <w:p w14:paraId="5BFAEFA4" w14:textId="77777777" w:rsidR="000C35BE" w:rsidRPr="00AF2B09" w:rsidRDefault="000C35BE" w:rsidP="000C35BE">
      <w:pPr>
        <w:pStyle w:val="Default"/>
        <w:numPr>
          <w:ilvl w:val="0"/>
          <w:numId w:val="26"/>
        </w:numPr>
        <w:ind w:left="142" w:hanging="142"/>
        <w:jc w:val="both"/>
        <w:rPr>
          <w:color w:val="auto"/>
          <w:sz w:val="18"/>
          <w:szCs w:val="16"/>
        </w:rPr>
      </w:pPr>
      <w:r w:rsidRPr="00AF2B09">
        <w:rPr>
          <w:color w:val="auto"/>
          <w:sz w:val="18"/>
          <w:szCs w:val="16"/>
        </w:rPr>
        <w:t>a becsült bérköltség kapcsán teljesítem az alábbi feltételeket:</w:t>
      </w:r>
    </w:p>
    <w:p w14:paraId="55474D68" w14:textId="32576395" w:rsidR="000C35BE" w:rsidRPr="002951E8" w:rsidRDefault="00F234FC" w:rsidP="000C35BE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 xml:space="preserve">a beruházási projektnek az előző tizenkét hónap átlagához képest az érintett létesítményben foglalkoztatottak számának nettó növekedését kell eredményeznie, </w:t>
      </w:r>
      <w:r w:rsidRPr="00087438">
        <w:rPr>
          <w:color w:val="auto"/>
          <w:sz w:val="18"/>
          <w:szCs w:val="16"/>
        </w:rPr>
        <w:t xml:space="preserve">miután az éves munkaerőegységben kifejezett, </w:t>
      </w:r>
      <w:r w:rsidRPr="002951E8">
        <w:rPr>
          <w:color w:val="auto"/>
          <w:sz w:val="18"/>
          <w:szCs w:val="16"/>
        </w:rPr>
        <w:t xml:space="preserve">megszüntetett álláshelyek </w:t>
      </w:r>
      <w:r>
        <w:rPr>
          <w:color w:val="auto"/>
          <w:sz w:val="18"/>
          <w:szCs w:val="16"/>
        </w:rPr>
        <w:t>száma levonásra került</w:t>
      </w:r>
      <w:r w:rsidRPr="002951E8">
        <w:rPr>
          <w:color w:val="auto"/>
          <w:sz w:val="18"/>
          <w:szCs w:val="16"/>
        </w:rPr>
        <w:t xml:space="preserve"> az említett időszak alatt létrehozott álláshelyek számából,</w:t>
      </w:r>
      <w:r>
        <w:rPr>
          <w:color w:val="auto"/>
          <w:sz w:val="18"/>
          <w:szCs w:val="16"/>
        </w:rPr>
        <w:t xml:space="preserve"> </w:t>
      </w:r>
      <w:r w:rsidR="000C35BE" w:rsidRPr="002951E8">
        <w:rPr>
          <w:color w:val="auto"/>
          <w:sz w:val="18"/>
          <w:szCs w:val="16"/>
        </w:rPr>
        <w:t>valamennyi munkahelyet a beruházás befejezésétől számított három éven belül betöltik,</w:t>
      </w:r>
    </w:p>
    <w:p w14:paraId="2B717BBB" w14:textId="016D96B9" w:rsidR="000C35BE" w:rsidRPr="00C237C4" w:rsidRDefault="000C35BE" w:rsidP="00C237C4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 beruházás által létrehozott valamennyi munkahelyet – a munkahely első betöltésétől számított – legalább három évig fenntartom,</w:t>
      </w:r>
      <w:r w:rsidR="00427533" w:rsidRPr="00427533">
        <w:rPr>
          <w:color w:val="auto"/>
          <w:sz w:val="18"/>
          <w:szCs w:val="16"/>
        </w:rPr>
        <w:t xml:space="preserve"> </w:t>
      </w:r>
      <w:r w:rsidR="00427533">
        <w:rPr>
          <w:color w:val="auto"/>
          <w:sz w:val="18"/>
          <w:szCs w:val="16"/>
        </w:rPr>
        <w:t>kivéve, ha a munkahely 2020. január 1. és 2021. június 30. között szűnt meg,</w:t>
      </w:r>
    </w:p>
    <w:p w14:paraId="3BA46C75" w14:textId="681D0EA8" w:rsidR="000C35BE" w:rsidRDefault="000C35BE" w:rsidP="00B80A2C">
      <w:pPr>
        <w:pStyle w:val="Default"/>
        <w:numPr>
          <w:ilvl w:val="0"/>
          <w:numId w:val="25"/>
        </w:numPr>
        <w:spacing w:after="120"/>
        <w:ind w:left="284" w:hanging="142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a beruházás üzembe helyezését követő háromszor háromszázhatvanöt napon belül újonnan létrehozott munkahelyeken foglalkoztatott munkavállalók – Sztv. 79. §-a szerint elszámolható – személyi jellegű ráfordításának – ide nem értve az egyéb személyi jellegű kifizetéseket – 24 havi összege számolható el a munkakör betöltésének napjától számítva.</w:t>
      </w:r>
    </w:p>
    <w:p w14:paraId="5525D25A" w14:textId="1F596B3D" w:rsidR="006E061D" w:rsidRDefault="006E061D" w:rsidP="006E061D">
      <w:pPr>
        <w:pStyle w:val="Default"/>
        <w:jc w:val="both"/>
        <w:rPr>
          <w:color w:val="auto"/>
          <w:sz w:val="18"/>
          <w:szCs w:val="16"/>
        </w:rPr>
      </w:pPr>
      <w:r>
        <w:rPr>
          <w:color w:val="auto"/>
          <w:sz w:val="18"/>
          <w:szCs w:val="16"/>
        </w:rPr>
        <w:t>Tudomásul veszem, hogy nem számolható el költségként</w:t>
      </w:r>
    </w:p>
    <w:p w14:paraId="2703B404" w14:textId="77777777" w:rsidR="006E061D" w:rsidRPr="00B80A2C" w:rsidRDefault="006E061D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 szinten tartást szolgáló tárgyi eszközök és immateriális javak költsége,</w:t>
      </w:r>
    </w:p>
    <w:p w14:paraId="541DD7D1" w14:textId="77777777" w:rsidR="006E061D" w:rsidRPr="00B80A2C" w:rsidRDefault="006E061D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 xml:space="preserve">a korábban már használatba vett olyan tárgyi eszköz és támogatható immateriális javak költsége, amelyre </w:t>
      </w:r>
      <w:r>
        <w:rPr>
          <w:color w:val="auto"/>
          <w:sz w:val="18"/>
          <w:szCs w:val="16"/>
        </w:rPr>
        <w:t>én</w:t>
      </w:r>
      <w:r w:rsidRPr="00B80A2C">
        <w:rPr>
          <w:color w:val="auto"/>
          <w:sz w:val="18"/>
          <w:szCs w:val="16"/>
        </w:rPr>
        <w:t>, más társaság vagy egyéni vállalkozó állami támogatást vett</w:t>
      </w:r>
      <w:r>
        <w:rPr>
          <w:color w:val="auto"/>
          <w:sz w:val="18"/>
          <w:szCs w:val="16"/>
        </w:rPr>
        <w:t>(em)</w:t>
      </w:r>
      <w:r w:rsidRPr="00B80A2C">
        <w:rPr>
          <w:color w:val="auto"/>
          <w:sz w:val="18"/>
          <w:szCs w:val="16"/>
        </w:rPr>
        <w:t xml:space="preserve"> igénybe,</w:t>
      </w:r>
    </w:p>
    <w:p w14:paraId="17ED4904" w14:textId="1B794991" w:rsidR="006E061D" w:rsidRPr="00B80A2C" w:rsidRDefault="006E061D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az olyan tárgyi eszköz és támogatható immateriális javak költsége, amelyet nehéz helyzetben lévő vagy csődeljárás, felszámolás vagy kényszertörlési eljárás alatt álló beruházótól szer</w:t>
      </w:r>
      <w:r>
        <w:rPr>
          <w:color w:val="auto"/>
          <w:sz w:val="18"/>
          <w:szCs w:val="16"/>
        </w:rPr>
        <w:t>e</w:t>
      </w:r>
      <w:r w:rsidRPr="00B80A2C">
        <w:rPr>
          <w:color w:val="auto"/>
          <w:sz w:val="18"/>
          <w:szCs w:val="16"/>
        </w:rPr>
        <w:t>z</w:t>
      </w:r>
      <w:r>
        <w:rPr>
          <w:color w:val="auto"/>
          <w:sz w:val="18"/>
          <w:szCs w:val="16"/>
        </w:rPr>
        <w:t>tem</w:t>
      </w:r>
      <w:r w:rsidRPr="00B80A2C">
        <w:rPr>
          <w:color w:val="auto"/>
          <w:sz w:val="18"/>
          <w:szCs w:val="16"/>
        </w:rPr>
        <w:t xml:space="preserve"> be,</w:t>
      </w:r>
    </w:p>
    <w:p w14:paraId="0516DB00" w14:textId="77777777" w:rsidR="006E061D" w:rsidRPr="00B80A2C" w:rsidRDefault="006E061D" w:rsidP="006E061D">
      <w:pPr>
        <w:pStyle w:val="Default"/>
        <w:numPr>
          <w:ilvl w:val="0"/>
          <w:numId w:val="25"/>
        </w:numPr>
        <w:ind w:left="284" w:hanging="142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 kérelem benyújtásának napja előtt felmerült költség, ráfordítás,</w:t>
      </w:r>
    </w:p>
    <w:p w14:paraId="7653CA02" w14:textId="5ED48EDB" w:rsidR="00B80A2C" w:rsidRPr="006E061D" w:rsidRDefault="006E061D" w:rsidP="006E061D">
      <w:pPr>
        <w:pStyle w:val="Default"/>
        <w:numPr>
          <w:ilvl w:val="0"/>
          <w:numId w:val="25"/>
        </w:numPr>
        <w:ind w:left="284" w:hanging="142"/>
        <w:jc w:val="both"/>
        <w:rPr>
          <w:color w:val="auto"/>
          <w:sz w:val="18"/>
          <w:szCs w:val="16"/>
        </w:rPr>
      </w:pPr>
      <w:r w:rsidRPr="00B80A2C">
        <w:rPr>
          <w:color w:val="auto"/>
          <w:sz w:val="18"/>
          <w:szCs w:val="16"/>
        </w:rPr>
        <w:t>a személygépkocsi költsége.</w:t>
      </w:r>
    </w:p>
    <w:p w14:paraId="09B18A09" w14:textId="77777777" w:rsidR="00B80A2C" w:rsidRPr="00F53998" w:rsidRDefault="00B80A2C" w:rsidP="00B80A2C">
      <w:pPr>
        <w:pStyle w:val="Default"/>
        <w:jc w:val="both"/>
        <w:rPr>
          <w:color w:val="auto"/>
          <w:sz w:val="18"/>
          <w:szCs w:val="16"/>
        </w:rPr>
      </w:pPr>
    </w:p>
    <w:p w14:paraId="77348E5F" w14:textId="214E22B5" w:rsidR="00D60EFA" w:rsidRDefault="00D60EFA" w:rsidP="00D60EF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18"/>
          <w:szCs w:val="16"/>
        </w:rPr>
      </w:pPr>
    </w:p>
    <w:p w14:paraId="4D9638D8" w14:textId="170F8E10" w:rsidR="00F62CBB" w:rsidRDefault="00F62CBB" w:rsidP="00D60EF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18"/>
          <w:szCs w:val="16"/>
        </w:rPr>
      </w:pPr>
    </w:p>
    <w:p w14:paraId="4AC9BC40" w14:textId="3847C52F" w:rsidR="00F62CBB" w:rsidRDefault="00F62CBB" w:rsidP="00D60EF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18"/>
          <w:szCs w:val="16"/>
        </w:rPr>
      </w:pPr>
    </w:p>
    <w:p w14:paraId="34645F10" w14:textId="77777777" w:rsidR="00F62CBB" w:rsidRPr="002951E8" w:rsidRDefault="00F62CBB" w:rsidP="00D60EF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18"/>
          <w:szCs w:val="16"/>
        </w:rPr>
      </w:pPr>
    </w:p>
    <w:p w14:paraId="3646BFC2" w14:textId="77777777" w:rsidR="00D60EFA" w:rsidRPr="002951E8" w:rsidRDefault="00D60EFA" w:rsidP="00D60EFA">
      <w:pPr>
        <w:spacing w:line="240" w:lineRule="auto"/>
        <w:rPr>
          <w:rFonts w:ascii="Arial" w:hAnsi="Arial" w:cs="Arial"/>
        </w:rPr>
      </w:pPr>
      <w:r w:rsidRPr="002951E8">
        <w:rPr>
          <w:rFonts w:ascii="Arial" w:hAnsi="Arial" w:cs="Arial"/>
          <w:sz w:val="18"/>
          <w:szCs w:val="18"/>
        </w:rPr>
        <w:t xml:space="preserve">Kelt: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 xml:space="preserve">,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53374905" w14:textId="77777777" w:rsidR="00D60EFA" w:rsidRPr="002951E8" w:rsidRDefault="00D60EFA" w:rsidP="00D60EFA">
      <w:pPr>
        <w:pStyle w:val="Cmso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4536"/>
        </w:tabs>
        <w:rPr>
          <w:rFonts w:ascii="Arial" w:hAnsi="Arial" w:cs="Arial"/>
          <w:i w:val="0"/>
          <w:sz w:val="18"/>
          <w:szCs w:val="18"/>
        </w:rPr>
      </w:pP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  <w:t>PH</w:t>
      </w:r>
    </w:p>
    <w:p w14:paraId="0AF932F7" w14:textId="77777777" w:rsidR="00D60EFA" w:rsidRPr="002951E8" w:rsidRDefault="00D60EFA" w:rsidP="00D60EFA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>……………………………………………………………</w:t>
      </w:r>
    </w:p>
    <w:p w14:paraId="1524E1A9" w14:textId="77777777" w:rsidR="00D60EFA" w:rsidRPr="002951E8" w:rsidRDefault="00D60EFA" w:rsidP="00D60EFA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 xml:space="preserve">Vállalkozás </w:t>
      </w:r>
    </w:p>
    <w:p w14:paraId="42F1BF26" w14:textId="77777777" w:rsidR="00D60EFA" w:rsidRPr="002951E8" w:rsidRDefault="00D60EFA" w:rsidP="00D60EFA">
      <w:pPr>
        <w:spacing w:line="240" w:lineRule="auto"/>
        <w:ind w:left="709" w:firstLine="709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Vállalkozó teljes neve olvasható módon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24"/>
      </w:r>
      <w:r w:rsidRPr="002951E8">
        <w:rPr>
          <w:rFonts w:ascii="Arial" w:hAnsi="Arial" w:cs="Arial"/>
          <w:sz w:val="18"/>
          <w:szCs w:val="18"/>
        </w:rPr>
        <w:t xml:space="preserve">: 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4F3EFBD5" w14:textId="77777777" w:rsidR="00D60EFA" w:rsidRPr="002951E8" w:rsidRDefault="00D60EFA" w:rsidP="00D60EFA">
      <w:pPr>
        <w:pStyle w:val="Csakszveg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Előttünk, mint tanúk előtt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25"/>
      </w:r>
      <w:r w:rsidRPr="002951E8">
        <w:rPr>
          <w:rFonts w:ascii="Arial" w:hAnsi="Arial" w:cs="Arial"/>
          <w:sz w:val="18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D60EFA" w:rsidRPr="002951E8" w14:paraId="323EFC98" w14:textId="77777777" w:rsidTr="00F45EDC">
        <w:tc>
          <w:tcPr>
            <w:tcW w:w="4606" w:type="dxa"/>
          </w:tcPr>
          <w:p w14:paraId="3E4FEADA" w14:textId="77777777" w:rsidR="00D60EFA" w:rsidRPr="002951E8" w:rsidRDefault="00D60EFA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F18A2F" w14:textId="77777777" w:rsidR="00D60EFA" w:rsidRPr="002951E8" w:rsidRDefault="00D60EFA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F4EF083" w14:textId="77777777" w:rsidR="00D60EFA" w:rsidRPr="002951E8" w:rsidRDefault="00D60EFA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26D9759" w14:textId="77777777" w:rsidR="00D60EFA" w:rsidRPr="002951E8" w:rsidRDefault="00D60EFA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1540F4B" w14:textId="77777777" w:rsidR="00D60EFA" w:rsidRPr="002951E8" w:rsidRDefault="00D60EFA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0DB818C" w14:textId="77777777" w:rsidR="00D60EFA" w:rsidRPr="002951E8" w:rsidRDefault="00D60EFA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058E69" w14:textId="77777777" w:rsidR="00D60EFA" w:rsidRPr="002951E8" w:rsidRDefault="00D60EFA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0350E9D" w14:textId="77777777" w:rsidR="00D60EFA" w:rsidRPr="002951E8" w:rsidRDefault="00D60EFA" w:rsidP="00F45EDC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E7E66EA" w14:textId="77777777" w:rsidR="00D60EFA" w:rsidRPr="002951E8" w:rsidRDefault="00D60EFA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356D280A" w14:textId="77777777" w:rsidR="00D60EFA" w:rsidRDefault="00D60EFA" w:rsidP="00D60EFA">
      <w:pPr>
        <w:spacing w:line="240" w:lineRule="auto"/>
        <w:jc w:val="left"/>
        <w:rPr>
          <w:rFonts w:ascii="Arial" w:hAnsi="Arial" w:cs="Arial"/>
          <w:sz w:val="20"/>
          <w:szCs w:val="18"/>
        </w:rPr>
      </w:pPr>
    </w:p>
    <w:p w14:paraId="633AC5B1" w14:textId="77777777" w:rsidR="000C35BE" w:rsidRPr="0050420F" w:rsidRDefault="000C35BE" w:rsidP="000C35BE">
      <w:pPr>
        <w:pStyle w:val="Listaszerbekezds"/>
        <w:autoSpaceDE w:val="0"/>
        <w:autoSpaceDN w:val="0"/>
        <w:adjustRightInd w:val="0"/>
        <w:spacing w:after="120" w:line="240" w:lineRule="auto"/>
        <w:ind w:left="0"/>
        <w:rPr>
          <w:rFonts w:ascii="Arial" w:hAnsi="Arial" w:cs="Arial"/>
          <w:b/>
          <w:sz w:val="18"/>
          <w:szCs w:val="18"/>
        </w:rPr>
      </w:pPr>
    </w:p>
    <w:p w14:paraId="54C8FD60" w14:textId="0049BCFE" w:rsidR="00340E69" w:rsidRDefault="00340E69">
      <w:pPr>
        <w:spacing w:line="240" w:lineRule="auto"/>
        <w:jc w:val="lef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br w:type="page"/>
      </w:r>
    </w:p>
    <w:p w14:paraId="72629440" w14:textId="4C10BEA5" w:rsidR="00340E69" w:rsidRPr="00406805" w:rsidRDefault="00340E69" w:rsidP="00340E69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0" w:hanging="425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sz w:val="18"/>
          <w:szCs w:val="16"/>
        </w:rPr>
        <w:t>In</w:t>
      </w:r>
      <w:r>
        <w:rPr>
          <w:rFonts w:ascii="Arial" w:hAnsi="Arial" w:cs="Arial"/>
          <w:b/>
          <w:bCs/>
          <w:iCs/>
          <w:sz w:val="18"/>
          <w:szCs w:val="18"/>
        </w:rPr>
        <w:t>duló vállalkozásoknak nyújtott támogatás</w:t>
      </w:r>
    </w:p>
    <w:p w14:paraId="27E40A0E" w14:textId="0A815E9A" w:rsidR="00406805" w:rsidRDefault="00406805" w:rsidP="000C35BE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sz w:val="20"/>
          <w:szCs w:val="14"/>
        </w:rPr>
      </w:pPr>
    </w:p>
    <w:p w14:paraId="2016E70E" w14:textId="14598FC5" w:rsidR="00E35C74" w:rsidRPr="00E35C74" w:rsidRDefault="00E35C74" w:rsidP="00E35C74">
      <w:pPr>
        <w:pStyle w:val="Listaszerbekezds"/>
        <w:autoSpaceDE w:val="0"/>
        <w:autoSpaceDN w:val="0"/>
        <w:adjustRightInd w:val="0"/>
        <w:spacing w:after="120" w:line="240" w:lineRule="auto"/>
        <w:ind w:left="0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18"/>
          <w:szCs w:val="18"/>
        </w:rPr>
        <w:t>Tudomásul veszem, hogy a</w:t>
      </w:r>
      <w:r w:rsidRPr="00FB2665">
        <w:rPr>
          <w:rFonts w:ascii="Arial" w:hAnsi="Arial" w:cs="Arial"/>
          <w:sz w:val="18"/>
          <w:szCs w:val="18"/>
        </w:rPr>
        <w:t>z Alapítvány által nyújtott támogatáson felül a kezességvállaláshoz a</w:t>
      </w:r>
      <w:r>
        <w:rPr>
          <w:rFonts w:ascii="Arial" w:hAnsi="Arial" w:cs="Arial"/>
          <w:sz w:val="18"/>
          <w:szCs w:val="18"/>
        </w:rPr>
        <w:t>z</w:t>
      </w:r>
      <w:r w:rsidRPr="00FB26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Agrárm</w:t>
      </w:r>
      <w:r w:rsidRPr="00FB2665">
        <w:rPr>
          <w:rFonts w:ascii="Arial" w:hAnsi="Arial" w:cs="Arial"/>
          <w:sz w:val="18"/>
          <w:szCs w:val="18"/>
        </w:rPr>
        <w:t>inisztérium díjtámogatása is kapcsolódhat</w:t>
      </w:r>
      <w:r>
        <w:rPr>
          <w:rFonts w:ascii="Arial" w:eastAsia="Calibri" w:hAnsi="Arial" w:cs="Arial"/>
          <w:color w:val="000000"/>
          <w:sz w:val="18"/>
          <w:szCs w:val="18"/>
          <w:lang w:eastAsia="en-US"/>
        </w:rPr>
        <w:t>.</w:t>
      </w:r>
    </w:p>
    <w:p w14:paraId="5094FD8D" w14:textId="77777777" w:rsidR="00340E69" w:rsidRPr="00EA6EBC" w:rsidRDefault="00340E69" w:rsidP="00340E6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FB2665">
        <w:rPr>
          <w:rFonts w:ascii="Arial" w:hAnsi="Arial" w:cs="Arial"/>
          <w:sz w:val="18"/>
          <w:szCs w:val="18"/>
        </w:rPr>
        <w:t xml:space="preserve">A támogatás igénybevétele érdekében kijelentem, hogy </w:t>
      </w:r>
      <w:r>
        <w:rPr>
          <w:rFonts w:ascii="Arial" w:hAnsi="Arial" w:cs="Arial"/>
          <w:sz w:val="18"/>
          <w:szCs w:val="18"/>
        </w:rPr>
        <w:t xml:space="preserve">a beruházás nem irányul az Alapítvány Üzletszabályzatának 5. számú mellékletében, a vonatkozó jogcímnél feltüntetett TEÁOR számú tevékenységekre.  </w:t>
      </w:r>
    </w:p>
    <w:p w14:paraId="7ECFE602" w14:textId="77777777" w:rsidR="00340E69" w:rsidRPr="00AA4E21" w:rsidRDefault="00340E69" w:rsidP="00340E69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iCs/>
          <w:sz w:val="18"/>
          <w:szCs w:val="18"/>
        </w:rPr>
      </w:pPr>
      <w:r w:rsidRPr="00AA4E21">
        <w:rPr>
          <w:rFonts w:ascii="Arial" w:hAnsi="Arial" w:cs="Arial"/>
          <w:bCs/>
          <w:iCs/>
          <w:sz w:val="18"/>
          <w:szCs w:val="18"/>
        </w:rPr>
        <w:t>Nyilatkozom, hogy</w:t>
      </w:r>
    </w:p>
    <w:p w14:paraId="08B7C820" w14:textId="21D6B866" w:rsidR="00340E69" w:rsidRPr="00C94DE8" w:rsidRDefault="00340E69" w:rsidP="00340E69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 xml:space="preserve">a vállalkozásom </w:t>
      </w:r>
      <w:r w:rsidRPr="00AA4E21">
        <w:rPr>
          <w:rFonts w:ascii="Arial" w:hAnsi="Arial" w:cs="Arial"/>
          <w:bCs/>
          <w:iCs/>
          <w:sz w:val="18"/>
          <w:szCs w:val="18"/>
        </w:rPr>
        <w:t xml:space="preserve">legfeljebb öt éve bejegyzett, tőzsdén nem jegyzett kisvállalkozás, amely </w:t>
      </w:r>
      <w:r w:rsidR="00F234FC" w:rsidRPr="006C7DC1">
        <w:rPr>
          <w:rFonts w:ascii="Arial" w:hAnsi="Arial" w:cs="Arial"/>
          <w:bCs/>
          <w:iCs/>
          <w:sz w:val="18"/>
          <w:szCs w:val="18"/>
        </w:rPr>
        <w:t>nem vette át egy másik vállalkozás tevékenységét</w:t>
      </w:r>
      <w:r w:rsidR="00F234FC">
        <w:rPr>
          <w:rFonts w:ascii="Arial" w:hAnsi="Arial" w:cs="Arial"/>
          <w:bCs/>
          <w:iCs/>
          <w:sz w:val="18"/>
          <w:szCs w:val="18"/>
        </w:rPr>
        <w:t xml:space="preserve"> – </w:t>
      </w:r>
      <w:r w:rsidR="00F234FC" w:rsidRPr="006C7DC1">
        <w:rPr>
          <w:rFonts w:ascii="Arial" w:hAnsi="Arial" w:cs="Arial"/>
          <w:bCs/>
          <w:iCs/>
          <w:sz w:val="18"/>
          <w:szCs w:val="18"/>
        </w:rPr>
        <w:t>kivéve, ha az átvett tevékenység árbevétele a támogatott vállalkozás árbevételének kevesebb mint 10%-át tette ki az átvételt megelőző pénzügyi évben</w:t>
      </w:r>
      <w:r w:rsidR="00F234FC" w:rsidRPr="00AA4E21">
        <w:rPr>
          <w:rFonts w:ascii="Arial" w:hAnsi="Arial" w:cs="Arial"/>
          <w:bCs/>
          <w:iCs/>
          <w:sz w:val="18"/>
          <w:szCs w:val="18"/>
        </w:rPr>
        <w:t xml:space="preserve"> </w:t>
      </w:r>
      <w:r w:rsidR="00F234FC">
        <w:rPr>
          <w:rFonts w:ascii="Arial" w:hAnsi="Arial" w:cs="Arial"/>
          <w:bCs/>
          <w:iCs/>
          <w:sz w:val="18"/>
          <w:szCs w:val="18"/>
        </w:rPr>
        <w:t xml:space="preserve">–, </w:t>
      </w:r>
      <w:r w:rsidRPr="00AA4E21">
        <w:rPr>
          <w:rFonts w:ascii="Arial" w:hAnsi="Arial" w:cs="Arial"/>
          <w:bCs/>
          <w:iCs/>
          <w:sz w:val="18"/>
          <w:szCs w:val="18"/>
        </w:rPr>
        <w:t xml:space="preserve">még nem osztott nyereséget és </w:t>
      </w:r>
      <w:r w:rsidR="00F234FC" w:rsidRPr="006C7DC1">
        <w:rPr>
          <w:rFonts w:ascii="Arial" w:hAnsi="Arial" w:cs="Arial"/>
          <w:bCs/>
          <w:iCs/>
          <w:sz w:val="18"/>
          <w:szCs w:val="18"/>
        </w:rPr>
        <w:t>nem vásárolt fel másik vállalkozást vagy nem összefonódás útján jött létre</w:t>
      </w:r>
      <w:r w:rsidR="00F234FC">
        <w:rPr>
          <w:rFonts w:ascii="Arial" w:hAnsi="Arial" w:cs="Arial"/>
          <w:bCs/>
          <w:iCs/>
          <w:sz w:val="18"/>
          <w:szCs w:val="18"/>
        </w:rPr>
        <w:t xml:space="preserve"> –</w:t>
      </w:r>
      <w:r w:rsidR="00F234FC" w:rsidRPr="006C7DC1">
        <w:rPr>
          <w:rFonts w:ascii="Arial" w:hAnsi="Arial" w:cs="Arial"/>
          <w:bCs/>
          <w:iCs/>
          <w:sz w:val="18"/>
          <w:szCs w:val="18"/>
        </w:rPr>
        <w:t xml:space="preserve"> kivéve, ha a felvásárolt vállalkozás árbevétele a támogatott vállalkozás által a felvásárlást megelőző pénzügyi évben elért árbevételnek kevesebb mint 10%-át teszi ki, vagy az összefonódás útján létrejövő vállalkozás árbevétele az összefonódó vállalkozások által az összefonódást megelőző pénzügyi évben elért összesített árbevételnek kevesebb mint 10%-át teszi ki</w:t>
      </w:r>
      <w:r w:rsidR="00F234FC">
        <w:rPr>
          <w:rFonts w:ascii="Arial" w:hAnsi="Arial" w:cs="Arial"/>
          <w:bCs/>
          <w:iCs/>
          <w:sz w:val="18"/>
          <w:szCs w:val="18"/>
        </w:rPr>
        <w:t xml:space="preserve"> –, </w:t>
      </w:r>
      <w:r>
        <w:rPr>
          <w:rFonts w:ascii="Arial" w:hAnsi="Arial" w:cs="Arial"/>
          <w:bCs/>
          <w:iCs/>
          <w:sz w:val="18"/>
          <w:szCs w:val="18"/>
        </w:rPr>
        <w:t xml:space="preserve">vagy amely </w:t>
      </w:r>
      <w:r w:rsidRPr="00AA4E21">
        <w:rPr>
          <w:rFonts w:ascii="Arial" w:hAnsi="Arial" w:cs="Arial"/>
          <w:bCs/>
          <w:iCs/>
          <w:sz w:val="18"/>
          <w:szCs w:val="18"/>
        </w:rPr>
        <w:t>összefonódás</w:t>
      </w:r>
      <w:r w:rsidRPr="006F76F7">
        <w:rPr>
          <w:rFonts w:ascii="Arial" w:hAnsi="Arial" w:cs="Arial"/>
          <w:bCs/>
          <w:iCs/>
          <w:sz w:val="18"/>
          <w:szCs w:val="18"/>
        </w:rPr>
        <w:t xml:space="preserve"> </w:t>
      </w:r>
      <w:r w:rsidRPr="00AA4E21">
        <w:rPr>
          <w:rFonts w:ascii="Arial" w:hAnsi="Arial" w:cs="Arial"/>
          <w:bCs/>
          <w:iCs/>
          <w:sz w:val="18"/>
          <w:szCs w:val="18"/>
        </w:rPr>
        <w:t>útján jött létre</w:t>
      </w:r>
      <w:r>
        <w:rPr>
          <w:rFonts w:ascii="Arial" w:hAnsi="Arial" w:cs="Arial"/>
          <w:bCs/>
          <w:iCs/>
          <w:sz w:val="18"/>
          <w:szCs w:val="18"/>
        </w:rPr>
        <w:t xml:space="preserve"> – a többi kritériumnak továbbra is megfelelve –, de </w:t>
      </w:r>
      <w:r w:rsidRPr="006F76F7">
        <w:rPr>
          <w:rFonts w:ascii="Arial" w:hAnsi="Arial" w:cs="Arial"/>
          <w:bCs/>
          <w:iCs/>
          <w:sz w:val="18"/>
          <w:szCs w:val="18"/>
        </w:rPr>
        <w:t>az összefonódásban részt vevő legrégebbi vállalkozás bejegyzésétől számított öt év még nem telt el</w:t>
      </w:r>
      <w:r>
        <w:rPr>
          <w:rFonts w:ascii="Arial" w:hAnsi="Arial" w:cs="Arial"/>
          <w:bCs/>
          <w:iCs/>
          <w:sz w:val="18"/>
          <w:szCs w:val="18"/>
        </w:rPr>
        <w:t>,</w:t>
      </w:r>
    </w:p>
    <w:p w14:paraId="0D852E99" w14:textId="27D2CDA7" w:rsidR="00340E69" w:rsidRPr="00C94DE8" w:rsidRDefault="00340E69" w:rsidP="00340E69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 vállalkozásom ezen a jogcímen korábban még nem részesült támogatásban.</w:t>
      </w:r>
    </w:p>
    <w:p w14:paraId="32325934" w14:textId="56E6CE3E" w:rsidR="00340E69" w:rsidRDefault="00340E69" w:rsidP="000C35BE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sz w:val="20"/>
          <w:szCs w:val="14"/>
        </w:rPr>
      </w:pPr>
    </w:p>
    <w:p w14:paraId="22CA2297" w14:textId="7D73CBF5" w:rsidR="00F409A0" w:rsidRPr="006C7DC1" w:rsidRDefault="000F7364" w:rsidP="006C7DC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Nyilatkozom, hogy</w:t>
      </w:r>
    </w:p>
    <w:tbl>
      <w:tblPr>
        <w:tblStyle w:val="Rcsostblzat"/>
        <w:tblpPr w:leftFromText="141" w:rightFromText="141" w:vertAnchor="text" w:horzAnchor="margin" w:tblpY="14"/>
        <w:tblW w:w="8642" w:type="dxa"/>
        <w:tblLook w:val="04A0" w:firstRow="1" w:lastRow="0" w:firstColumn="1" w:lastColumn="0" w:noHBand="0" w:noVBand="1"/>
      </w:tblPr>
      <w:tblGrid>
        <w:gridCol w:w="8075"/>
        <w:gridCol w:w="567"/>
      </w:tblGrid>
      <w:tr w:rsidR="00F409A0" w14:paraId="0FFDA92F" w14:textId="7A4D5552" w:rsidTr="006C7DC1">
        <w:trPr>
          <w:trHeight w:val="430"/>
        </w:trPr>
        <w:tc>
          <w:tcPr>
            <w:tcW w:w="8075" w:type="dxa"/>
          </w:tcPr>
          <w:p w14:paraId="570C5AA1" w14:textId="77777777" w:rsidR="00F409A0" w:rsidRDefault="00F409A0" w:rsidP="00F409A0">
            <w:pPr>
              <w:pStyle w:val="Listaszerbekezds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33" w:hanging="142"/>
              <w:jc w:val="left"/>
              <w:rPr>
                <w:rFonts w:ascii="Arial" w:hAnsi="Arial" w:cs="Arial"/>
                <w:sz w:val="20"/>
                <w:szCs w:val="14"/>
              </w:rPr>
            </w:pPr>
            <w:r w:rsidRPr="00FB2665">
              <w:rPr>
                <w:rFonts w:ascii="Arial" w:hAnsi="Arial" w:cs="Arial"/>
                <w:sz w:val="18"/>
                <w:szCs w:val="18"/>
              </w:rPr>
              <w:t>a beruházás megvalósításának helye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6A4">
              <w:rPr>
                <w:rFonts w:ascii="Arial" w:hAnsi="Arial" w:cs="Arial"/>
                <w:i/>
                <w:sz w:val="18"/>
                <w:szCs w:val="18"/>
              </w:rPr>
              <w:t xml:space="preserve">(irányítószám, település)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>
                    <w:default w:val="...................................................................................................... 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.......................................................................................................................................................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03CF33C3" w14:textId="2C9D2240" w:rsidR="00F409A0" w:rsidRDefault="00F409A0" w:rsidP="00F409A0">
            <w:pPr>
              <w:spacing w:line="240" w:lineRule="auto"/>
              <w:jc w:val="left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  <w:tr w:rsidR="00F409A0" w14:paraId="0A07C21D" w14:textId="35EB3983" w:rsidTr="006C7DC1">
        <w:trPr>
          <w:trHeight w:val="430"/>
        </w:trPr>
        <w:tc>
          <w:tcPr>
            <w:tcW w:w="8075" w:type="dxa"/>
          </w:tcPr>
          <w:p w14:paraId="0842E996" w14:textId="6533D14C" w:rsidR="00F409A0" w:rsidRPr="00FB2665" w:rsidRDefault="00F409A0" w:rsidP="00F409A0">
            <w:pPr>
              <w:pStyle w:val="Listaszerbekezds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33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innovatív kisvállalkozásnak</w:t>
            </w:r>
            <w:r w:rsidR="000F7364">
              <w:rPr>
                <w:rStyle w:val="Lbjegyzet-hivatkozs"/>
                <w:rFonts w:ascii="Arial" w:hAnsi="Arial" w:cs="Arial"/>
                <w:sz w:val="18"/>
                <w:szCs w:val="18"/>
              </w:rPr>
              <w:footnoteReference w:id="26"/>
            </w:r>
            <w:r>
              <w:rPr>
                <w:rFonts w:ascii="Arial" w:hAnsi="Arial" w:cs="Arial"/>
                <w:sz w:val="18"/>
                <w:szCs w:val="18"/>
              </w:rPr>
              <w:t xml:space="preserve"> minősülök.</w:t>
            </w:r>
          </w:p>
        </w:tc>
        <w:tc>
          <w:tcPr>
            <w:tcW w:w="567" w:type="dxa"/>
            <w:vAlign w:val="center"/>
          </w:tcPr>
          <w:p w14:paraId="1C0A2A4A" w14:textId="2FE3D115" w:rsidR="00F409A0" w:rsidRDefault="00F409A0" w:rsidP="00F409A0">
            <w:pPr>
              <w:spacing w:line="240" w:lineRule="auto"/>
              <w:jc w:val="left"/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</w:tbl>
    <w:p w14:paraId="2E6291FF" w14:textId="315E9EE1" w:rsidR="003C7542" w:rsidRPr="003C7542" w:rsidRDefault="003C7542" w:rsidP="003C7542">
      <w:pPr>
        <w:spacing w:line="240" w:lineRule="auto"/>
        <w:rPr>
          <w:rFonts w:ascii="Arial" w:hAnsi="Arial" w:cs="Arial"/>
          <w:sz w:val="18"/>
          <w:szCs w:val="18"/>
        </w:rPr>
      </w:pPr>
    </w:p>
    <w:p w14:paraId="09A10E4C" w14:textId="47E5EFFC" w:rsidR="00352FCB" w:rsidRPr="00961E3A" w:rsidRDefault="00352FCB" w:rsidP="00961E3A">
      <w:pPr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sz w:val="20"/>
          <w:szCs w:val="14"/>
        </w:rPr>
      </w:pPr>
    </w:p>
    <w:p w14:paraId="4402CD9E" w14:textId="77777777" w:rsidR="00B41D0B" w:rsidRDefault="00B41D0B" w:rsidP="000C35BE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sz w:val="20"/>
          <w:szCs w:val="14"/>
        </w:rPr>
      </w:pPr>
    </w:p>
    <w:p w14:paraId="2073469A" w14:textId="0168417D" w:rsidR="00370070" w:rsidRDefault="00370070" w:rsidP="000C35BE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sz w:val="20"/>
          <w:szCs w:val="14"/>
        </w:rPr>
      </w:pPr>
    </w:p>
    <w:p w14:paraId="4DC85050" w14:textId="3C0A9712" w:rsidR="00F409A0" w:rsidRDefault="00370070" w:rsidP="00370070">
      <w:pPr>
        <w:spacing w:line="240" w:lineRule="auto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 xml:space="preserve">Kelt: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 xml:space="preserve">,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31F3D312" w14:textId="740A64C2" w:rsidR="00370070" w:rsidRPr="002951E8" w:rsidRDefault="00370070" w:rsidP="00370070">
      <w:pPr>
        <w:spacing w:line="240" w:lineRule="auto"/>
        <w:rPr>
          <w:rFonts w:ascii="Arial" w:hAnsi="Arial" w:cs="Arial"/>
        </w:rPr>
      </w:pP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71F522DB" w14:textId="77777777" w:rsidR="00370070" w:rsidRPr="002951E8" w:rsidRDefault="00370070" w:rsidP="00370070">
      <w:pPr>
        <w:pStyle w:val="Cmso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4536"/>
        </w:tabs>
        <w:rPr>
          <w:rFonts w:ascii="Arial" w:hAnsi="Arial" w:cs="Arial"/>
          <w:i w:val="0"/>
          <w:sz w:val="18"/>
          <w:szCs w:val="18"/>
        </w:rPr>
      </w:pP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  <w:t>PH</w:t>
      </w:r>
    </w:p>
    <w:p w14:paraId="64470E6D" w14:textId="77777777" w:rsidR="00370070" w:rsidRPr="002951E8" w:rsidRDefault="00370070" w:rsidP="00370070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>……………………………………………………………</w:t>
      </w:r>
    </w:p>
    <w:p w14:paraId="15014C2F" w14:textId="77777777" w:rsidR="00370070" w:rsidRPr="002951E8" w:rsidRDefault="00370070" w:rsidP="00370070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 xml:space="preserve">Vállalkozás </w:t>
      </w:r>
    </w:p>
    <w:p w14:paraId="6DD45FB8" w14:textId="77777777" w:rsidR="00370070" w:rsidRPr="002951E8" w:rsidRDefault="00370070" w:rsidP="00370070">
      <w:pPr>
        <w:spacing w:line="240" w:lineRule="auto"/>
        <w:ind w:left="709" w:firstLine="709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Vállalkozó teljes neve olvasható módon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27"/>
      </w:r>
      <w:r w:rsidRPr="002951E8">
        <w:rPr>
          <w:rFonts w:ascii="Arial" w:hAnsi="Arial" w:cs="Arial"/>
          <w:sz w:val="18"/>
          <w:szCs w:val="18"/>
        </w:rPr>
        <w:t xml:space="preserve">: 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0768FBFA" w14:textId="77777777" w:rsidR="00370070" w:rsidRPr="002951E8" w:rsidRDefault="00370070" w:rsidP="00370070">
      <w:pPr>
        <w:pStyle w:val="Csakszveg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Előttünk, mint tanúk előtt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28"/>
      </w:r>
      <w:r w:rsidRPr="002951E8">
        <w:rPr>
          <w:rFonts w:ascii="Arial" w:hAnsi="Arial" w:cs="Arial"/>
          <w:sz w:val="18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70070" w:rsidRPr="002951E8" w14:paraId="2BD98819" w14:textId="77777777" w:rsidTr="00F45EDC">
        <w:tc>
          <w:tcPr>
            <w:tcW w:w="4606" w:type="dxa"/>
          </w:tcPr>
          <w:p w14:paraId="6197491C" w14:textId="77777777" w:rsidR="00370070" w:rsidRPr="002951E8" w:rsidRDefault="00370070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DCA638" w14:textId="77777777" w:rsidR="00370070" w:rsidRPr="002951E8" w:rsidRDefault="00370070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2E16D2A" w14:textId="77777777" w:rsidR="00370070" w:rsidRPr="002951E8" w:rsidRDefault="00370070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D25AE49" w14:textId="77777777" w:rsidR="00370070" w:rsidRPr="002951E8" w:rsidRDefault="00370070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99C120C" w14:textId="77777777" w:rsidR="00370070" w:rsidRPr="002951E8" w:rsidRDefault="00370070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436CFC93" w14:textId="77777777" w:rsidR="00370070" w:rsidRPr="002951E8" w:rsidRDefault="00370070" w:rsidP="00F45ED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225F4E" w14:textId="77777777" w:rsidR="00370070" w:rsidRPr="002951E8" w:rsidRDefault="00370070" w:rsidP="00F45ED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CAF0D41" w14:textId="77777777" w:rsidR="00370070" w:rsidRPr="002951E8" w:rsidRDefault="00370070" w:rsidP="00F45EDC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29C28E4" w14:textId="77777777" w:rsidR="00370070" w:rsidRPr="002951E8" w:rsidRDefault="00370070" w:rsidP="00F45ED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17A50D16" w14:textId="397D8759" w:rsidR="00B47CDD" w:rsidRDefault="00B47CDD" w:rsidP="000C35BE">
      <w:pPr>
        <w:pStyle w:val="Listaszerbekezds"/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sz w:val="20"/>
          <w:szCs w:val="14"/>
        </w:rPr>
      </w:pPr>
    </w:p>
    <w:p w14:paraId="1FBE3DF2" w14:textId="77777777" w:rsidR="00B47CDD" w:rsidRDefault="00B47CDD">
      <w:pPr>
        <w:spacing w:line="240" w:lineRule="auto"/>
        <w:jc w:val="lef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br w:type="page"/>
      </w:r>
    </w:p>
    <w:p w14:paraId="605B33DF" w14:textId="37049E12" w:rsidR="00B47CDD" w:rsidRPr="00406805" w:rsidRDefault="00B47CDD" w:rsidP="00B47CDD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0" w:hanging="425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sz w:val="18"/>
          <w:szCs w:val="16"/>
        </w:rPr>
        <w:t xml:space="preserve">Megújuló </w:t>
      </w:r>
      <w:r w:rsidRPr="00C7600D">
        <w:rPr>
          <w:rFonts w:ascii="Arial" w:hAnsi="Arial" w:cs="Arial"/>
          <w:b/>
          <w:bCs/>
          <w:sz w:val="18"/>
          <w:szCs w:val="18"/>
        </w:rPr>
        <w:t>energia</w:t>
      </w:r>
      <w:r w:rsidR="006E5710" w:rsidRPr="006C7DC1">
        <w:rPr>
          <w:rFonts w:ascii="Arial" w:hAnsi="Arial" w:cs="Arial"/>
          <w:b/>
          <w:sz w:val="18"/>
          <w:szCs w:val="16"/>
        </w:rPr>
        <w:t>, megújuló hidrogén és nagy hatásfokú kapcsolt energiatermelés</w:t>
      </w:r>
      <w:r w:rsidR="006E5710" w:rsidRPr="006E5710">
        <w:rPr>
          <w:rFonts w:ascii="Arial" w:hAnsi="Arial" w:cs="Arial"/>
          <w:b/>
          <w:sz w:val="18"/>
          <w:szCs w:val="16"/>
        </w:rPr>
        <w:t xml:space="preserve"> </w:t>
      </w:r>
      <w:r w:rsidRPr="006E5710">
        <w:rPr>
          <w:rFonts w:ascii="Arial" w:hAnsi="Arial" w:cs="Arial"/>
          <w:b/>
          <w:sz w:val="18"/>
          <w:szCs w:val="16"/>
        </w:rPr>
        <w:t>támogatására irányuló beruházási</w:t>
      </w:r>
      <w:r w:rsidRPr="00C7600D">
        <w:rPr>
          <w:rFonts w:ascii="Arial" w:hAnsi="Arial" w:cs="Arial"/>
          <w:b/>
          <w:bCs/>
          <w:sz w:val="18"/>
          <w:szCs w:val="18"/>
        </w:rPr>
        <w:t xml:space="preserve"> támogatás</w:t>
      </w:r>
    </w:p>
    <w:p w14:paraId="692FA168" w14:textId="77777777" w:rsidR="00B47CDD" w:rsidRPr="002951E8" w:rsidRDefault="00B47CDD" w:rsidP="00B47CDD">
      <w:pPr>
        <w:pStyle w:val="Default"/>
        <w:jc w:val="both"/>
        <w:rPr>
          <w:color w:val="auto"/>
          <w:sz w:val="18"/>
          <w:szCs w:val="16"/>
        </w:rPr>
      </w:pPr>
      <w:r w:rsidRPr="002951E8">
        <w:rPr>
          <w:color w:val="auto"/>
          <w:sz w:val="18"/>
          <w:szCs w:val="16"/>
        </w:rPr>
        <w:t>Tudomásul veszem, hogy a beruházás megkezdésének dátuma a kölcsönszerződésben szereplő időpont, ennek hiányában a beruházás megkezdésének a hitel folyósításának dátuma minősül.</w:t>
      </w:r>
    </w:p>
    <w:p w14:paraId="634FFFA6" w14:textId="7CAAC0C9" w:rsidR="00B47CDD" w:rsidRDefault="00B47CDD" w:rsidP="00B47CDD">
      <w:pPr>
        <w:pStyle w:val="Default"/>
        <w:spacing w:after="120"/>
        <w:jc w:val="both"/>
        <w:rPr>
          <w:sz w:val="18"/>
          <w:szCs w:val="16"/>
        </w:rPr>
      </w:pPr>
      <w:r w:rsidRPr="002951E8">
        <w:rPr>
          <w:sz w:val="18"/>
          <w:szCs w:val="16"/>
        </w:rPr>
        <w:t>A támogatás igénybevétele érdekében kijelentem, hogy a beruházást ezen időpontot megelőzően nem kezdtem meg, ahhoz kapcsolódó tevékenységeket, építési munkákat nem kezdtem meg, nem rendeltem a beruházás megvalósításához szükséges berendezéseket, nem vállaltam a beruházáshoz kapcsolódó szolgáltatások igénybevételére irányuló, jogilag kötelező érvényű kötelezettséget vagy más egyéb, a projektet vagy a tevékenységet visszafordíthatatlanná tévő kötelezettséget.</w:t>
      </w:r>
      <w:r w:rsidRPr="002951E8">
        <w:rPr>
          <w:rStyle w:val="Lbjegyzet-hivatkozs"/>
          <w:sz w:val="18"/>
          <w:szCs w:val="16"/>
        </w:rPr>
        <w:footnoteReference w:id="29"/>
      </w:r>
    </w:p>
    <w:p w14:paraId="3DB2CD9D" w14:textId="2F0E3DE0" w:rsidR="00C1326B" w:rsidRPr="00C1326B" w:rsidRDefault="00C1326B" w:rsidP="00C1326B">
      <w:pPr>
        <w:pStyle w:val="Listaszerbekezds"/>
        <w:autoSpaceDE w:val="0"/>
        <w:autoSpaceDN w:val="0"/>
        <w:adjustRightInd w:val="0"/>
        <w:spacing w:after="120" w:line="240" w:lineRule="auto"/>
        <w:ind w:left="0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18"/>
          <w:szCs w:val="18"/>
        </w:rPr>
        <w:t>Tudomásul veszem, hogy a</w:t>
      </w:r>
      <w:r w:rsidRPr="00FB2665">
        <w:rPr>
          <w:rFonts w:ascii="Arial" w:hAnsi="Arial" w:cs="Arial"/>
          <w:sz w:val="18"/>
          <w:szCs w:val="18"/>
        </w:rPr>
        <w:t>z Alapítvány által nyújtott támogatáson felül a kezességvállaláshoz a</w:t>
      </w:r>
      <w:r>
        <w:rPr>
          <w:rFonts w:ascii="Arial" w:hAnsi="Arial" w:cs="Arial"/>
          <w:sz w:val="18"/>
          <w:szCs w:val="18"/>
        </w:rPr>
        <w:t>z</w:t>
      </w:r>
      <w:r w:rsidRPr="00FB26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Agrárm</w:t>
      </w:r>
      <w:r w:rsidRPr="00FB2665">
        <w:rPr>
          <w:rFonts w:ascii="Arial" w:hAnsi="Arial" w:cs="Arial"/>
          <w:sz w:val="18"/>
          <w:szCs w:val="18"/>
        </w:rPr>
        <w:t>inisztérium díjtámogatása is kapcsolódhat</w:t>
      </w:r>
      <w:r>
        <w:rPr>
          <w:rFonts w:ascii="Arial" w:eastAsia="Calibri" w:hAnsi="Arial" w:cs="Arial"/>
          <w:color w:val="000000"/>
          <w:sz w:val="18"/>
          <w:szCs w:val="18"/>
          <w:lang w:eastAsia="en-US"/>
        </w:rPr>
        <w:t>.</w:t>
      </w:r>
    </w:p>
    <w:p w14:paraId="0F0F8097" w14:textId="50687BF0" w:rsidR="00B47CDD" w:rsidRPr="00B47CDD" w:rsidRDefault="00B47CDD" w:rsidP="00B47CD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B47CDD">
        <w:rPr>
          <w:rFonts w:ascii="Arial" w:hAnsi="Arial" w:cs="Arial"/>
          <w:sz w:val="18"/>
          <w:szCs w:val="18"/>
        </w:rPr>
        <w:t>A támogatás igénybevétele érdekében kijelentem, hogy a beruházás nem irányul az Alapítvány Üzletszabályzatának 5. számú mellékletében, a vonatkozó jogcímnél feltüntetett TEÁOR számú tevékenységekre.</w:t>
      </w:r>
    </w:p>
    <w:p w14:paraId="3913220B" w14:textId="6B2394E3" w:rsidR="001E472D" w:rsidRDefault="00B47CDD" w:rsidP="00B47CD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B47CDD">
        <w:rPr>
          <w:rFonts w:ascii="Arial" w:hAnsi="Arial" w:cs="Arial"/>
          <w:sz w:val="18"/>
          <w:szCs w:val="18"/>
        </w:rPr>
        <w:t>Nyilatkozom</w:t>
      </w:r>
      <w:r w:rsidR="001E472D">
        <w:rPr>
          <w:rFonts w:ascii="Arial" w:hAnsi="Arial" w:cs="Arial"/>
          <w:sz w:val="18"/>
          <w:szCs w:val="18"/>
        </w:rPr>
        <w:t>,</w:t>
      </w:r>
    </w:p>
    <w:p w14:paraId="60C4C8F1" w14:textId="53677D8E" w:rsidR="00B47CDD" w:rsidRDefault="001E472D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hogy </w:t>
      </w:r>
      <w:r w:rsidR="00B47CDD" w:rsidRPr="001E472D">
        <w:rPr>
          <w:rFonts w:ascii="Arial" w:hAnsi="Arial" w:cs="Arial"/>
          <w:sz w:val="18"/>
          <w:szCs w:val="18"/>
        </w:rPr>
        <w:t xml:space="preserve">a beruházás </w:t>
      </w:r>
      <w:r w:rsidR="00643C5A">
        <w:rPr>
          <w:rFonts w:ascii="Arial" w:hAnsi="Arial" w:cs="Arial"/>
          <w:sz w:val="18"/>
          <w:szCs w:val="18"/>
        </w:rPr>
        <w:t>újonnan létrehozott vagy felújított kapacitásokra</w:t>
      </w:r>
      <w:r w:rsidR="00B47CDD" w:rsidRPr="001E472D">
        <w:rPr>
          <w:rFonts w:ascii="Arial" w:hAnsi="Arial" w:cs="Arial"/>
          <w:sz w:val="18"/>
          <w:szCs w:val="18"/>
        </w:rPr>
        <w:t xml:space="preserve"> irányul</w:t>
      </w:r>
      <w:r>
        <w:rPr>
          <w:rFonts w:ascii="Arial" w:hAnsi="Arial" w:cs="Arial"/>
          <w:sz w:val="18"/>
          <w:szCs w:val="18"/>
        </w:rPr>
        <w:t>,</w:t>
      </w:r>
    </w:p>
    <w:p w14:paraId="174A4103" w14:textId="4C06ACC3" w:rsidR="00643C5A" w:rsidRDefault="00643C5A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támogatást nem működési célra igénylem,</w:t>
      </w:r>
    </w:p>
    <w:p w14:paraId="0AC72BF9" w14:textId="37E3E27B" w:rsidR="00643C5A" w:rsidRDefault="00643C5A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6C7DC1">
        <w:rPr>
          <w:rFonts w:ascii="Arial" w:hAnsi="Arial" w:cs="Arial"/>
          <w:sz w:val="18"/>
          <w:szCs w:val="18"/>
        </w:rPr>
        <w:t>villamosenergia-tárolási projektre irányuló</w:t>
      </w:r>
      <w:r>
        <w:rPr>
          <w:rFonts w:ascii="Arial" w:hAnsi="Arial" w:cs="Arial"/>
          <w:sz w:val="18"/>
          <w:szCs w:val="18"/>
        </w:rPr>
        <w:t xml:space="preserve"> vagy </w:t>
      </w:r>
      <w:r w:rsidRPr="00087438">
        <w:rPr>
          <w:rFonts w:ascii="Arial" w:hAnsi="Arial" w:cs="Arial"/>
          <w:sz w:val="18"/>
          <w:szCs w:val="18"/>
        </w:rPr>
        <w:t>a megújuló energiát termelő létesítményhez közvetlenül kapcsolódó hőtárolásra</w:t>
      </w:r>
      <w:r>
        <w:rPr>
          <w:rFonts w:ascii="Arial" w:hAnsi="Arial" w:cs="Arial"/>
          <w:sz w:val="18"/>
          <w:szCs w:val="18"/>
        </w:rPr>
        <w:t xml:space="preserve"> irányuló</w:t>
      </w:r>
      <w:r w:rsidRPr="006C7DC1">
        <w:rPr>
          <w:rFonts w:ascii="Arial" w:hAnsi="Arial" w:cs="Arial"/>
          <w:sz w:val="18"/>
          <w:szCs w:val="18"/>
        </w:rPr>
        <w:t xml:space="preserve"> beruházás esetén az kombinált („fogyasztásmérő mögötti”) megújuló és tárolási projekt</w:t>
      </w:r>
      <w:r>
        <w:rPr>
          <w:rFonts w:ascii="Arial" w:hAnsi="Arial" w:cs="Arial"/>
          <w:sz w:val="18"/>
          <w:szCs w:val="18"/>
        </w:rPr>
        <w:t xml:space="preserve">re irányul, </w:t>
      </w:r>
      <w:r w:rsidRPr="006C7DC1">
        <w:rPr>
          <w:rFonts w:ascii="Arial" w:hAnsi="Arial" w:cs="Arial"/>
          <w:sz w:val="18"/>
          <w:szCs w:val="18"/>
        </w:rPr>
        <w:t xml:space="preserve">és mindkét elem egyetlen beruházás alkotóeleme, vagy a tárolás meglévő megújulóenergia-termelő létesítményhez kapcsolódik. A tárolási alkotóelemnek energiája évente legalább 75%-át a közvetlenül összekapcsolt megújuló energiát termelő létesítményből </w:t>
      </w:r>
      <w:r>
        <w:rPr>
          <w:rFonts w:ascii="Arial" w:hAnsi="Arial" w:cs="Arial"/>
          <w:sz w:val="18"/>
          <w:szCs w:val="18"/>
        </w:rPr>
        <w:t>nyeli el</w:t>
      </w:r>
      <w:r w:rsidRPr="006C7DC1">
        <w:rPr>
          <w:rFonts w:ascii="Arial" w:hAnsi="Arial" w:cs="Arial"/>
          <w:sz w:val="18"/>
          <w:szCs w:val="18"/>
        </w:rPr>
        <w:t xml:space="preserve">. A </w:t>
      </w:r>
      <w:r>
        <w:rPr>
          <w:rFonts w:ascii="Arial" w:hAnsi="Arial" w:cs="Arial"/>
          <w:sz w:val="18"/>
          <w:szCs w:val="18"/>
        </w:rPr>
        <w:t>30 millió EUR</w:t>
      </w:r>
      <w:r w:rsidRPr="006C7DC1">
        <w:rPr>
          <w:rFonts w:ascii="Arial" w:hAnsi="Arial" w:cs="Arial"/>
          <w:sz w:val="18"/>
          <w:szCs w:val="18"/>
        </w:rPr>
        <w:t xml:space="preserve"> bejelentési határérték vonatkozásában a beruházás valamennyi alkotóeleme (termelés és tárolás) egyetlen integrált projektnek minősül.</w:t>
      </w:r>
    </w:p>
    <w:p w14:paraId="7C680ADD" w14:textId="307C488F" w:rsidR="00643C5A" w:rsidRDefault="00643C5A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6C7DC1">
        <w:rPr>
          <w:rFonts w:ascii="Arial" w:hAnsi="Arial" w:cs="Arial"/>
          <w:sz w:val="18"/>
          <w:szCs w:val="18"/>
        </w:rPr>
        <w:t xml:space="preserve"> bioüzemanyagok, folyékony </w:t>
      </w:r>
      <w:proofErr w:type="gramStart"/>
      <w:r w:rsidRPr="006C7DC1">
        <w:rPr>
          <w:rFonts w:ascii="Arial" w:hAnsi="Arial" w:cs="Arial"/>
          <w:sz w:val="18"/>
          <w:szCs w:val="18"/>
        </w:rPr>
        <w:t>bio-energiahordozók</w:t>
      </w:r>
      <w:proofErr w:type="gramEnd"/>
      <w:r w:rsidRPr="006C7DC1">
        <w:rPr>
          <w:rFonts w:ascii="Arial" w:hAnsi="Arial" w:cs="Arial"/>
          <w:sz w:val="18"/>
          <w:szCs w:val="18"/>
        </w:rPr>
        <w:t>, biogáz (ideértve a biometánt) és biomassza előállításá</w:t>
      </w:r>
      <w:r>
        <w:rPr>
          <w:rFonts w:ascii="Arial" w:hAnsi="Arial" w:cs="Arial"/>
          <w:sz w:val="18"/>
          <w:szCs w:val="18"/>
        </w:rPr>
        <w:t>ra</w:t>
      </w:r>
      <w:r w:rsidRPr="006C7DC1">
        <w:rPr>
          <w:rFonts w:ascii="Arial" w:hAnsi="Arial" w:cs="Arial"/>
          <w:sz w:val="18"/>
          <w:szCs w:val="18"/>
        </w:rPr>
        <w:t xml:space="preserve"> és tárolásá</w:t>
      </w:r>
      <w:r>
        <w:rPr>
          <w:rFonts w:ascii="Arial" w:hAnsi="Arial" w:cs="Arial"/>
          <w:sz w:val="18"/>
          <w:szCs w:val="18"/>
        </w:rPr>
        <w:t xml:space="preserve">ra irányuló beruházás esetén </w:t>
      </w:r>
      <w:r w:rsidRPr="006C7DC1">
        <w:rPr>
          <w:rFonts w:ascii="Arial" w:hAnsi="Arial" w:cs="Arial"/>
          <w:sz w:val="18"/>
          <w:szCs w:val="18"/>
        </w:rPr>
        <w:t xml:space="preserve">a támogatott üzemanyagok megfelelnek az (EU) 2018/2001 irányelvben és annak végrehajtási vagy felhatalmazáson alapuló jogi aktusaiban foglalt, a fenntarthatóságra és az üvegházhatásúgáz-kibocsátás megtakarítására vonatkozó kritériumoknak, és az irányelv IX. mellékletében felsorolt alapanyagból készültek. A tárolási alkotóelemnek tüzelőanyag-tartalma évi legalább 75%-át bioüzemanyagokat, folyékony </w:t>
      </w:r>
      <w:proofErr w:type="gramStart"/>
      <w:r w:rsidRPr="006C7DC1">
        <w:rPr>
          <w:rFonts w:ascii="Arial" w:hAnsi="Arial" w:cs="Arial"/>
          <w:sz w:val="18"/>
          <w:szCs w:val="18"/>
        </w:rPr>
        <w:t>bio-energiahordozókat</w:t>
      </w:r>
      <w:proofErr w:type="gramEnd"/>
      <w:r w:rsidRPr="006C7DC1">
        <w:rPr>
          <w:rFonts w:ascii="Arial" w:hAnsi="Arial" w:cs="Arial"/>
          <w:sz w:val="18"/>
          <w:szCs w:val="18"/>
        </w:rPr>
        <w:t xml:space="preserve">, biogázt (ideértve a biometánt) és biomasszából előállított üzemanyagokat termelő közvetlenül összekapcsolt létesítményekből </w:t>
      </w:r>
      <w:r w:rsidR="0095148F">
        <w:rPr>
          <w:rFonts w:ascii="Arial" w:hAnsi="Arial" w:cs="Arial"/>
          <w:sz w:val="18"/>
          <w:szCs w:val="18"/>
        </w:rPr>
        <w:t>szerzem</w:t>
      </w:r>
      <w:r>
        <w:rPr>
          <w:rFonts w:ascii="Arial" w:hAnsi="Arial" w:cs="Arial"/>
          <w:sz w:val="18"/>
          <w:szCs w:val="18"/>
        </w:rPr>
        <w:t xml:space="preserve"> be</w:t>
      </w:r>
      <w:r w:rsidRPr="006C7DC1">
        <w:rPr>
          <w:rFonts w:ascii="Arial" w:hAnsi="Arial" w:cs="Arial"/>
          <w:sz w:val="18"/>
          <w:szCs w:val="18"/>
        </w:rPr>
        <w:t xml:space="preserve">. A </w:t>
      </w:r>
      <w:r>
        <w:rPr>
          <w:rFonts w:ascii="Arial" w:hAnsi="Arial" w:cs="Arial"/>
          <w:sz w:val="18"/>
          <w:szCs w:val="18"/>
        </w:rPr>
        <w:t>30 millió EUR</w:t>
      </w:r>
      <w:r w:rsidRPr="006C7DC1">
        <w:rPr>
          <w:rFonts w:ascii="Arial" w:hAnsi="Arial" w:cs="Arial"/>
          <w:sz w:val="18"/>
          <w:szCs w:val="18"/>
        </w:rPr>
        <w:t xml:space="preserve"> bejelentési határérték vonatkozásában a beruházás valamennyi alkotóeleme (termelés és tárolás) egyetlen integrált projektnek minősül.</w:t>
      </w:r>
    </w:p>
    <w:p w14:paraId="71B68B23" w14:textId="418F392B" w:rsidR="00643C5A" w:rsidRDefault="00643C5A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6C7DC1">
        <w:rPr>
          <w:rFonts w:ascii="Arial" w:hAnsi="Arial" w:cs="Arial"/>
          <w:sz w:val="18"/>
          <w:szCs w:val="18"/>
        </w:rPr>
        <w:t xml:space="preserve"> hidrogén előállítására irányuló beruházás</w:t>
      </w:r>
      <w:r>
        <w:rPr>
          <w:rFonts w:ascii="Arial" w:hAnsi="Arial" w:cs="Arial"/>
          <w:sz w:val="18"/>
          <w:szCs w:val="18"/>
        </w:rPr>
        <w:t xml:space="preserve"> </w:t>
      </w:r>
      <w:r w:rsidRPr="006C7DC1">
        <w:rPr>
          <w:rFonts w:ascii="Arial" w:hAnsi="Arial" w:cs="Arial"/>
          <w:sz w:val="18"/>
          <w:szCs w:val="18"/>
        </w:rPr>
        <w:t xml:space="preserve">megújuló hidrogént előállító létesítményhez </w:t>
      </w:r>
      <w:r>
        <w:rPr>
          <w:rFonts w:ascii="Arial" w:hAnsi="Arial" w:cs="Arial"/>
          <w:sz w:val="18"/>
          <w:szCs w:val="18"/>
        </w:rPr>
        <w:t>kapcsolódik</w:t>
      </w:r>
      <w:r w:rsidRPr="006C7DC1">
        <w:rPr>
          <w:rFonts w:ascii="Arial" w:hAnsi="Arial" w:cs="Arial"/>
          <w:sz w:val="18"/>
          <w:szCs w:val="18"/>
        </w:rPr>
        <w:t>. A hálózathoz egyetlen kapcsolódási ponttal rendelkező, elektrolizátorból és egy vagy több megújuló energiatermelő egységből álló megújuló hidrogén projektek esetében az elektrolizátor kapacitása nem halad</w:t>
      </w:r>
      <w:r>
        <w:rPr>
          <w:rFonts w:ascii="Arial" w:hAnsi="Arial" w:cs="Arial"/>
          <w:sz w:val="18"/>
          <w:szCs w:val="18"/>
        </w:rPr>
        <w:t>j</w:t>
      </w:r>
      <w:r w:rsidRPr="006C7DC1">
        <w:rPr>
          <w:rFonts w:ascii="Arial" w:hAnsi="Arial" w:cs="Arial"/>
          <w:sz w:val="18"/>
          <w:szCs w:val="18"/>
        </w:rPr>
        <w:t xml:space="preserve">a meg a megújuló energiatermelő egységek összesített kapacitását. </w:t>
      </w:r>
      <w:r>
        <w:rPr>
          <w:rFonts w:ascii="Arial" w:hAnsi="Arial" w:cs="Arial"/>
          <w:sz w:val="18"/>
          <w:szCs w:val="18"/>
        </w:rPr>
        <w:t>A beruházás nem irányul m</w:t>
      </w:r>
      <w:r w:rsidRPr="006C7DC1">
        <w:rPr>
          <w:rFonts w:ascii="Arial" w:hAnsi="Arial" w:cs="Arial"/>
          <w:sz w:val="18"/>
          <w:szCs w:val="18"/>
        </w:rPr>
        <w:t>egújuló hidrogénből előállított villamos energiatermelésre</w:t>
      </w:r>
      <w:r>
        <w:rPr>
          <w:rFonts w:ascii="Arial" w:hAnsi="Arial" w:cs="Arial"/>
          <w:sz w:val="18"/>
          <w:szCs w:val="18"/>
        </w:rPr>
        <w:t>.</w:t>
      </w:r>
    </w:p>
    <w:p w14:paraId="5B6281DD" w14:textId="0D7CB0A1" w:rsidR="00643C5A" w:rsidRDefault="00643C5A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6C7DC1">
        <w:rPr>
          <w:rFonts w:ascii="Arial" w:hAnsi="Arial" w:cs="Arial"/>
          <w:sz w:val="18"/>
          <w:szCs w:val="18"/>
        </w:rPr>
        <w:t>a nagy hatásfokú kapcsolt energiatermelő egységekre irányuló beruházás</w:t>
      </w:r>
      <w:r>
        <w:rPr>
          <w:rFonts w:ascii="Arial" w:hAnsi="Arial" w:cs="Arial"/>
          <w:sz w:val="18"/>
          <w:szCs w:val="18"/>
        </w:rPr>
        <w:t xml:space="preserve"> </w:t>
      </w:r>
      <w:r w:rsidRPr="008A2331">
        <w:rPr>
          <w:rFonts w:ascii="Arial" w:hAnsi="Arial" w:cs="Arial"/>
          <w:sz w:val="18"/>
          <w:szCs w:val="18"/>
        </w:rPr>
        <w:t>primerenergia-megtakarítást nyújt</w:t>
      </w:r>
      <w:r w:rsidRPr="006C7DC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összességében </w:t>
      </w:r>
      <w:r w:rsidRPr="006C7DC1">
        <w:rPr>
          <w:rFonts w:ascii="Arial" w:hAnsi="Arial" w:cs="Arial"/>
          <w:sz w:val="18"/>
          <w:szCs w:val="18"/>
        </w:rPr>
        <w:t xml:space="preserve">az a 2012/27/EU irányelv, illetve a részben vagy egészben e jogi aktus helyébe lépő későbbi jogszabályok rendelkezései szerinti külön hő és villamosenergia-termeléshez képest. A megújuló energiaforrásokon alapuló, nagy hatásfokú kapcsolt energiatermeléshez közvetlenül kapcsolódó villamosenergia- és hőtárolási projektekhez </w:t>
      </w:r>
      <w:r>
        <w:rPr>
          <w:rFonts w:ascii="Arial" w:hAnsi="Arial" w:cs="Arial"/>
          <w:sz w:val="18"/>
          <w:szCs w:val="18"/>
        </w:rPr>
        <w:t>kapcsolódó</w:t>
      </w:r>
      <w:r w:rsidRPr="006C7DC1">
        <w:rPr>
          <w:rFonts w:ascii="Arial" w:hAnsi="Arial" w:cs="Arial"/>
          <w:sz w:val="18"/>
          <w:szCs w:val="18"/>
        </w:rPr>
        <w:t xml:space="preserve"> beruházás</w:t>
      </w:r>
      <w:r w:rsidR="00EE4026">
        <w:rPr>
          <w:rFonts w:ascii="Arial" w:hAnsi="Arial" w:cs="Arial"/>
          <w:sz w:val="18"/>
          <w:szCs w:val="18"/>
        </w:rPr>
        <w:t xml:space="preserve"> esetében megfelelek a </w:t>
      </w:r>
      <w:r w:rsidR="00EE4026" w:rsidRPr="00087438">
        <w:rPr>
          <w:rFonts w:ascii="Arial" w:hAnsi="Arial" w:cs="Arial"/>
          <w:sz w:val="18"/>
          <w:szCs w:val="18"/>
        </w:rPr>
        <w:t>villamosenergia-tárolási projektre irányuló</w:t>
      </w:r>
      <w:r w:rsidR="00EE4026">
        <w:rPr>
          <w:rFonts w:ascii="Arial" w:hAnsi="Arial" w:cs="Arial"/>
          <w:sz w:val="18"/>
          <w:szCs w:val="18"/>
        </w:rPr>
        <w:t xml:space="preserve"> vagy </w:t>
      </w:r>
      <w:r w:rsidR="00EE4026" w:rsidRPr="00087438">
        <w:rPr>
          <w:rFonts w:ascii="Arial" w:hAnsi="Arial" w:cs="Arial"/>
          <w:sz w:val="18"/>
          <w:szCs w:val="18"/>
        </w:rPr>
        <w:t>a megújuló energiát termelő létesítményhez közvetlenül kapcsolódó hőtárolásra</w:t>
      </w:r>
      <w:r w:rsidR="00EE4026">
        <w:rPr>
          <w:rFonts w:ascii="Arial" w:hAnsi="Arial" w:cs="Arial"/>
          <w:sz w:val="18"/>
          <w:szCs w:val="18"/>
        </w:rPr>
        <w:t xml:space="preserve"> irányuló</w:t>
      </w:r>
      <w:r w:rsidR="00EE4026" w:rsidRPr="00087438">
        <w:rPr>
          <w:rFonts w:ascii="Arial" w:hAnsi="Arial" w:cs="Arial"/>
          <w:sz w:val="18"/>
          <w:szCs w:val="18"/>
        </w:rPr>
        <w:t xml:space="preserve"> beruházás</w:t>
      </w:r>
      <w:r w:rsidR="00EE4026">
        <w:rPr>
          <w:rFonts w:ascii="Arial" w:hAnsi="Arial" w:cs="Arial"/>
          <w:sz w:val="18"/>
          <w:szCs w:val="18"/>
        </w:rPr>
        <w:t>ra vonatkozó feltételeknek.</w:t>
      </w:r>
    </w:p>
    <w:p w14:paraId="0A7C2AB2" w14:textId="2FE81727" w:rsidR="006C7DC1" w:rsidRDefault="00EE4026" w:rsidP="001E472D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6C7DC1">
        <w:rPr>
          <w:rFonts w:ascii="Arial" w:hAnsi="Arial" w:cs="Arial"/>
          <w:sz w:val="18"/>
          <w:szCs w:val="18"/>
        </w:rPr>
        <w:t>a nagy hatásfokú kapcsolt energiatermelésre irányuló beruházás nem fosszilis tüzelőanyaggal működő kapcsolt energiatermelő létesítményre irányul, továbbá – a földgáz kivételével –a 2030-ra és 2050-re vonatkozó éghajlatpolitikai célkitűzésnek való megfelelés biztosított az (EU) 2021/2139 felhatalmazáson alapuló bizottsági rendelet 1. mellékletének 4.30. szakaszával összhangban.</w:t>
      </w:r>
    </w:p>
    <w:p w14:paraId="00AE0AFC" w14:textId="78CCBBA4" w:rsidR="00EE4026" w:rsidRPr="006C7DC1" w:rsidRDefault="006C7DC1" w:rsidP="006C7DC1">
      <w:pPr>
        <w:spacing w:line="240" w:lineRule="auto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5F43425" w14:textId="60105431" w:rsidR="008852C4" w:rsidRPr="008852C4" w:rsidRDefault="008852C4" w:rsidP="008852C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9108CA">
        <w:rPr>
          <w:rFonts w:ascii="Arial" w:hAnsi="Arial" w:cs="Arial"/>
          <w:b/>
          <w:bCs/>
          <w:sz w:val="18"/>
          <w:szCs w:val="18"/>
        </w:rPr>
        <w:t>Megújuló energia</w:t>
      </w:r>
      <w:r w:rsidR="00F409A0" w:rsidRPr="00882857">
        <w:rPr>
          <w:rFonts w:ascii="Arial" w:hAnsi="Arial" w:cs="Arial"/>
          <w:b/>
          <w:sz w:val="18"/>
          <w:szCs w:val="16"/>
        </w:rPr>
        <w:t>, megújuló hidrogén és nagy hatásfokú kapcsolt energiatermelés</w:t>
      </w:r>
      <w:r w:rsidRPr="009108CA">
        <w:rPr>
          <w:rFonts w:ascii="Arial" w:hAnsi="Arial" w:cs="Arial"/>
          <w:b/>
          <w:bCs/>
          <w:sz w:val="18"/>
          <w:szCs w:val="18"/>
        </w:rPr>
        <w:t xml:space="preserve"> támogatására irányuló </w:t>
      </w:r>
      <w:r w:rsidRPr="009108CA">
        <w:rPr>
          <w:rFonts w:ascii="Arial" w:hAnsi="Arial" w:cs="Arial"/>
          <w:sz w:val="18"/>
          <w:szCs w:val="18"/>
        </w:rPr>
        <w:t>beruházási támogatások esetén</w:t>
      </w:r>
      <w:r>
        <w:rPr>
          <w:rFonts w:ascii="Arial" w:hAnsi="Arial" w:cs="Arial"/>
          <w:sz w:val="18"/>
          <w:szCs w:val="18"/>
        </w:rPr>
        <w:t xml:space="preserve"> </w:t>
      </w:r>
      <w:r w:rsidRPr="00CE73A0">
        <w:rPr>
          <w:rFonts w:ascii="Arial" w:hAnsi="Arial" w:cs="Arial"/>
          <w:b/>
          <w:bCs/>
          <w:iCs/>
          <w:sz w:val="18"/>
          <w:szCs w:val="16"/>
        </w:rPr>
        <w:t>(</w:t>
      </w:r>
      <w:r w:rsidRPr="002951E8">
        <w:rPr>
          <w:rFonts w:ascii="Arial" w:hAnsi="Arial" w:cs="Arial"/>
          <w:b/>
          <w:bCs/>
          <w:iCs/>
          <w:sz w:val="18"/>
          <w:szCs w:val="16"/>
          <w:u w:val="single"/>
        </w:rPr>
        <w:t>kérjük</w:t>
      </w:r>
      <w:r w:rsidR="00101139">
        <w:rPr>
          <w:rFonts w:ascii="Arial" w:hAnsi="Arial" w:cs="Arial"/>
          <w:b/>
          <w:bCs/>
          <w:iCs/>
          <w:sz w:val="18"/>
          <w:szCs w:val="16"/>
          <w:u w:val="single"/>
        </w:rPr>
        <w:t xml:space="preserve">, </w:t>
      </w:r>
      <w:r w:rsidR="00C07038">
        <w:rPr>
          <w:rFonts w:ascii="Arial" w:hAnsi="Arial" w:cs="Arial"/>
          <w:b/>
          <w:bCs/>
          <w:iCs/>
          <w:sz w:val="18"/>
          <w:szCs w:val="16"/>
          <w:u w:val="single"/>
        </w:rPr>
        <w:t>jelölje a megfelelőket</w:t>
      </w:r>
      <w:r>
        <w:rPr>
          <w:rFonts w:ascii="Arial" w:hAnsi="Arial" w:cs="Arial"/>
          <w:b/>
          <w:bCs/>
          <w:iCs/>
          <w:sz w:val="18"/>
          <w:szCs w:val="16"/>
          <w:u w:val="single"/>
        </w:rPr>
        <w:t>!)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7"/>
        <w:gridCol w:w="595"/>
      </w:tblGrid>
      <w:tr w:rsidR="00573229" w:rsidRPr="00FB2665" w14:paraId="68507E5A" w14:textId="77777777" w:rsidTr="003F312C">
        <w:trPr>
          <w:trHeight w:val="207"/>
        </w:trPr>
        <w:tc>
          <w:tcPr>
            <w:tcW w:w="8467" w:type="dxa"/>
          </w:tcPr>
          <w:p w14:paraId="22DB21D6" w14:textId="05533705" w:rsidR="00573229" w:rsidRPr="003F312C" w:rsidRDefault="003F312C" w:rsidP="003F312C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beruházás célja</w:t>
            </w:r>
          </w:p>
        </w:tc>
        <w:tc>
          <w:tcPr>
            <w:tcW w:w="595" w:type="dxa"/>
          </w:tcPr>
          <w:p w14:paraId="4BADDEFD" w14:textId="77777777" w:rsidR="00573229" w:rsidRPr="00FB2665" w:rsidRDefault="00573229" w:rsidP="008B55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229" w:rsidRPr="00FB2665" w14:paraId="6697741C" w14:textId="77777777" w:rsidTr="008B559C">
        <w:tc>
          <w:tcPr>
            <w:tcW w:w="8467" w:type="dxa"/>
          </w:tcPr>
          <w:p w14:paraId="730C38DB" w14:textId="7830E89F" w:rsidR="00573229" w:rsidRPr="00FB2665" w:rsidRDefault="00573229" w:rsidP="00215D1E">
            <w:pPr>
              <w:pStyle w:val="Listaszerbekezds"/>
              <w:numPr>
                <w:ilvl w:val="0"/>
                <w:numId w:val="32"/>
              </w:numPr>
              <w:spacing w:line="240" w:lineRule="auto"/>
              <w:ind w:left="599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támogatási</w:t>
            </w:r>
            <w:r w:rsidR="00CE5DE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intenzitás legfeljebb 4</w:t>
            </w:r>
            <w:r w:rsidR="008852C4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% lehet</w:t>
            </w:r>
            <w:r w:rsidR="00072102" w:rsidRPr="008026B5">
              <w:rPr>
                <w:rFonts w:eastAsia="Calibri" w:cs="Arial"/>
                <w:szCs w:val="22"/>
                <w:lang w:eastAsia="en-US"/>
              </w:rPr>
              <w:t xml:space="preserve"> </w:t>
            </w:r>
            <w:r w:rsidR="00072102" w:rsidRPr="006C7DC1">
              <w:rPr>
                <w:rFonts w:ascii="Arial" w:hAnsi="Arial" w:cs="Arial"/>
                <w:sz w:val="18"/>
                <w:szCs w:val="18"/>
              </w:rPr>
              <w:t>a megújulóenergia-termelésre beleértve az (EU) 2018/2001 irányelv VII. mellékletének megfelelő hőszivattyúkat, a megújuló hidrogén termelésre és a megújuló energiaforrásokon alapuló nagy hatásfokú kapcsolt energiatermelésre irányuló beruházások esetében</w:t>
            </w:r>
          </w:p>
        </w:tc>
        <w:tc>
          <w:tcPr>
            <w:tcW w:w="595" w:type="dxa"/>
            <w:vAlign w:val="center"/>
          </w:tcPr>
          <w:p w14:paraId="36EE148F" w14:textId="77777777" w:rsidR="00573229" w:rsidRPr="00FB2665" w:rsidRDefault="00573229" w:rsidP="008B559C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573229" w:rsidRPr="00FB2665" w14:paraId="59A3C678" w14:textId="77777777" w:rsidTr="008B559C">
        <w:tc>
          <w:tcPr>
            <w:tcW w:w="8467" w:type="dxa"/>
          </w:tcPr>
          <w:p w14:paraId="5B4E3EEC" w14:textId="7C0DB772" w:rsidR="00573229" w:rsidRPr="00FB2665" w:rsidRDefault="00CE5DE0" w:rsidP="00DB41E8">
            <w:pPr>
              <w:pStyle w:val="Listaszerbekezds"/>
              <w:numPr>
                <w:ilvl w:val="0"/>
                <w:numId w:val="32"/>
              </w:numPr>
              <w:spacing w:line="240" w:lineRule="auto"/>
              <w:ind w:left="567" w:hanging="2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támogatási intenzitás legfeljebb 30% lehet</w:t>
            </w:r>
            <w:r w:rsidR="00072102">
              <w:rPr>
                <w:rFonts w:ascii="Arial" w:hAnsi="Arial" w:cs="Arial"/>
                <w:sz w:val="18"/>
                <w:szCs w:val="18"/>
              </w:rPr>
              <w:t xml:space="preserve"> egyéb beruházás esetében.</w:t>
            </w:r>
          </w:p>
        </w:tc>
        <w:tc>
          <w:tcPr>
            <w:tcW w:w="595" w:type="dxa"/>
            <w:vAlign w:val="center"/>
          </w:tcPr>
          <w:p w14:paraId="63D0BB06" w14:textId="77777777" w:rsidR="00573229" w:rsidRPr="00FB2665" w:rsidRDefault="00573229" w:rsidP="008B559C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3F312C" w:rsidRPr="00FB2665" w14:paraId="4646AB57" w14:textId="77777777" w:rsidTr="008B559C">
        <w:tc>
          <w:tcPr>
            <w:tcW w:w="8467" w:type="dxa"/>
          </w:tcPr>
          <w:p w14:paraId="66553611" w14:textId="7281394A" w:rsidR="003F312C" w:rsidRPr="003F312C" w:rsidRDefault="003F312C" w:rsidP="003F312C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vállalkozás mérete</w:t>
            </w:r>
          </w:p>
        </w:tc>
        <w:tc>
          <w:tcPr>
            <w:tcW w:w="595" w:type="dxa"/>
            <w:vAlign w:val="center"/>
          </w:tcPr>
          <w:p w14:paraId="6E080F7A" w14:textId="77777777" w:rsidR="003F312C" w:rsidRPr="00FB2665" w:rsidRDefault="003F312C" w:rsidP="008B559C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73229" w:rsidRPr="00FB2665" w14:paraId="36D90344" w14:textId="77777777" w:rsidTr="008B559C">
        <w:tc>
          <w:tcPr>
            <w:tcW w:w="8467" w:type="dxa"/>
          </w:tcPr>
          <w:p w14:paraId="202E4705" w14:textId="1B148904" w:rsidR="00573229" w:rsidRPr="0038544C" w:rsidRDefault="00CE5DE0" w:rsidP="00DB41E8">
            <w:pPr>
              <w:pStyle w:val="Listaszerbekezds"/>
              <w:numPr>
                <w:ilvl w:val="0"/>
                <w:numId w:val="36"/>
              </w:numPr>
              <w:spacing w:line="240" w:lineRule="auto"/>
              <w:ind w:left="600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a vállalkozásom kisvállalkozásnak minősül, így a támogatási intenzitás </w:t>
            </w:r>
            <w:proofErr w:type="gram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20%-al</w:t>
            </w:r>
            <w:proofErr w:type="gram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növelhető</w:t>
            </w:r>
          </w:p>
          <w:p w14:paraId="2A674A48" w14:textId="77777777" w:rsidR="00573229" w:rsidRPr="0038544C" w:rsidRDefault="00573229" w:rsidP="00CE5DE0">
            <w:pPr>
              <w:pStyle w:val="Listaszerbekezds"/>
              <w:spacing w:line="240" w:lineRule="auto"/>
              <w:ind w:left="174" w:hanging="174"/>
              <w:contextualSpacing w:val="0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5799803A" w14:textId="77777777" w:rsidR="00573229" w:rsidRPr="00FB2665" w:rsidRDefault="00573229" w:rsidP="008B559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573229" w:rsidRPr="00FB2665" w14:paraId="40742649" w14:textId="77777777" w:rsidTr="008B559C">
        <w:tc>
          <w:tcPr>
            <w:tcW w:w="8467" w:type="dxa"/>
          </w:tcPr>
          <w:p w14:paraId="5619153E" w14:textId="74767CF6" w:rsidR="00CE5DE0" w:rsidRPr="0038544C" w:rsidRDefault="00CE5DE0" w:rsidP="00DB41E8">
            <w:pPr>
              <w:pStyle w:val="Listaszerbekezds"/>
              <w:numPr>
                <w:ilvl w:val="0"/>
                <w:numId w:val="36"/>
              </w:numPr>
              <w:spacing w:line="240" w:lineRule="auto"/>
              <w:ind w:left="600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a vállalkozásom középvállalkozásnak minősül, így a támogatási intenzitás </w:t>
            </w:r>
            <w:proofErr w:type="gram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10%-al</w:t>
            </w:r>
            <w:proofErr w:type="gram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növelhető</w:t>
            </w:r>
          </w:p>
          <w:p w14:paraId="6414F1F7" w14:textId="77777777" w:rsidR="00573229" w:rsidRPr="0038544C" w:rsidRDefault="00573229" w:rsidP="003F312C">
            <w:pPr>
              <w:spacing w:line="240" w:lineRule="auto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12938579" w14:textId="77777777" w:rsidR="00573229" w:rsidRPr="00FB2665" w:rsidRDefault="00573229" w:rsidP="008B559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B2665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</w:tbl>
    <w:p w14:paraId="3C220EAD" w14:textId="6A67A580" w:rsidR="00B47CDD" w:rsidRDefault="00B47CDD" w:rsidP="00B47CD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14"/>
        </w:rPr>
      </w:pPr>
    </w:p>
    <w:p w14:paraId="2544FCF0" w14:textId="62A84A11" w:rsidR="00CE5DE0" w:rsidRDefault="00CE5DE0" w:rsidP="00B47CD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14"/>
        </w:rPr>
      </w:pPr>
    </w:p>
    <w:p w14:paraId="46C5CCAD" w14:textId="77777777" w:rsidR="00C07038" w:rsidRPr="002951E8" w:rsidRDefault="00C07038" w:rsidP="00C07038">
      <w:pPr>
        <w:spacing w:line="240" w:lineRule="auto"/>
        <w:rPr>
          <w:rFonts w:ascii="Arial" w:hAnsi="Arial" w:cs="Arial"/>
        </w:rPr>
      </w:pPr>
      <w:r w:rsidRPr="002951E8">
        <w:rPr>
          <w:rFonts w:ascii="Arial" w:hAnsi="Arial" w:cs="Arial"/>
          <w:sz w:val="18"/>
          <w:szCs w:val="18"/>
        </w:rPr>
        <w:t xml:space="preserve">Kelt: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 xml:space="preserve">, </w:t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2D49E2FD" w14:textId="77777777" w:rsidR="00C07038" w:rsidRPr="002951E8" w:rsidRDefault="00C07038" w:rsidP="00C07038">
      <w:pPr>
        <w:pStyle w:val="Cmso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4536"/>
        </w:tabs>
        <w:rPr>
          <w:rFonts w:ascii="Arial" w:hAnsi="Arial" w:cs="Arial"/>
          <w:i w:val="0"/>
          <w:sz w:val="18"/>
          <w:szCs w:val="18"/>
        </w:rPr>
      </w:pP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</w:r>
      <w:r w:rsidRPr="002951E8">
        <w:rPr>
          <w:rFonts w:ascii="Arial" w:hAnsi="Arial" w:cs="Arial"/>
          <w:i w:val="0"/>
          <w:sz w:val="18"/>
          <w:szCs w:val="18"/>
        </w:rPr>
        <w:tab/>
        <w:t>PH</w:t>
      </w:r>
    </w:p>
    <w:p w14:paraId="0695CB19" w14:textId="77777777" w:rsidR="00C07038" w:rsidRPr="002951E8" w:rsidRDefault="00C07038" w:rsidP="00C07038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>……………………………………………………………</w:t>
      </w:r>
    </w:p>
    <w:p w14:paraId="3B9D20A0" w14:textId="77777777" w:rsidR="00C07038" w:rsidRPr="002951E8" w:rsidRDefault="00C07038" w:rsidP="00C07038">
      <w:pPr>
        <w:tabs>
          <w:tab w:val="center" w:pos="2977"/>
          <w:tab w:val="center" w:pos="7230"/>
        </w:tabs>
        <w:spacing w:line="240" w:lineRule="auto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ab/>
        <w:t xml:space="preserve">Vállalkozás </w:t>
      </w:r>
    </w:p>
    <w:p w14:paraId="15F969DA" w14:textId="77777777" w:rsidR="00C07038" w:rsidRPr="002951E8" w:rsidRDefault="00C07038" w:rsidP="00C07038">
      <w:pPr>
        <w:spacing w:line="240" w:lineRule="auto"/>
        <w:ind w:left="709" w:firstLine="709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Vállalkozó teljes neve olvasható módon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30"/>
      </w:r>
      <w:r w:rsidRPr="002951E8">
        <w:rPr>
          <w:rFonts w:ascii="Arial" w:hAnsi="Arial" w:cs="Arial"/>
          <w:sz w:val="18"/>
          <w:szCs w:val="18"/>
        </w:rPr>
        <w:t xml:space="preserve">: 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fldChar w:fldCharType="begin">
          <w:ffData>
            <w:name w:val="Szöveg7"/>
            <w:enabled/>
            <w:calcOnExit w:val="0"/>
            <w:textInput>
              <w:default w:val=".................................................."/>
            </w:textInput>
          </w:ffData>
        </w:fldChar>
      </w:r>
      <w:r w:rsidRPr="002951E8">
        <w:rPr>
          <w:rFonts w:ascii="Arial" w:hAnsi="Arial" w:cs="Arial"/>
          <w:sz w:val="18"/>
          <w:szCs w:val="18"/>
        </w:rPr>
        <w:instrText xml:space="preserve"> FORMTEXT </w:instrText>
      </w:r>
      <w:r w:rsidRPr="002951E8">
        <w:rPr>
          <w:rFonts w:ascii="Arial" w:hAnsi="Arial" w:cs="Arial"/>
          <w:sz w:val="18"/>
          <w:szCs w:val="18"/>
        </w:rPr>
      </w:r>
      <w:r w:rsidRPr="002951E8">
        <w:rPr>
          <w:rFonts w:ascii="Arial" w:hAnsi="Arial" w:cs="Arial"/>
          <w:sz w:val="18"/>
          <w:szCs w:val="18"/>
        </w:rPr>
        <w:fldChar w:fldCharType="separate"/>
      </w:r>
      <w:r w:rsidRPr="002951E8"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</w:t>
      </w:r>
      <w:r w:rsidRPr="002951E8">
        <w:rPr>
          <w:rFonts w:ascii="Arial" w:hAnsi="Arial" w:cs="Arial"/>
          <w:sz w:val="18"/>
          <w:szCs w:val="18"/>
        </w:rPr>
        <w:fldChar w:fldCharType="end"/>
      </w:r>
      <w:r w:rsidRPr="002951E8">
        <w:rPr>
          <w:rFonts w:ascii="Arial" w:hAnsi="Arial" w:cs="Arial"/>
          <w:sz w:val="18"/>
          <w:szCs w:val="18"/>
        </w:rPr>
        <w:tab/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  <w:r w:rsidRPr="002951E8">
        <w:rPr>
          <w:rFonts w:ascii="Arial" w:hAnsi="Arial" w:cs="Arial"/>
          <w:sz w:val="18"/>
          <w:szCs w:val="18"/>
        </w:rPr>
        <w:t> </w:t>
      </w:r>
    </w:p>
    <w:p w14:paraId="1C5E8DDD" w14:textId="77777777" w:rsidR="00C07038" w:rsidRPr="002951E8" w:rsidRDefault="00C07038" w:rsidP="00C07038">
      <w:pPr>
        <w:pStyle w:val="Csakszveg"/>
        <w:rPr>
          <w:rFonts w:ascii="Arial" w:hAnsi="Arial" w:cs="Arial"/>
          <w:sz w:val="18"/>
          <w:szCs w:val="18"/>
        </w:rPr>
      </w:pPr>
      <w:r w:rsidRPr="002951E8">
        <w:rPr>
          <w:rFonts w:ascii="Arial" w:hAnsi="Arial" w:cs="Arial"/>
          <w:sz w:val="18"/>
          <w:szCs w:val="18"/>
        </w:rPr>
        <w:t>Előttünk, mint tanúk előtt</w:t>
      </w:r>
      <w:r w:rsidRPr="002951E8">
        <w:rPr>
          <w:rStyle w:val="Lbjegyzet-hivatkozs"/>
          <w:rFonts w:ascii="Arial" w:hAnsi="Arial" w:cs="Arial"/>
          <w:sz w:val="18"/>
          <w:szCs w:val="18"/>
        </w:rPr>
        <w:footnoteReference w:id="31"/>
      </w:r>
      <w:r w:rsidRPr="002951E8">
        <w:rPr>
          <w:rFonts w:ascii="Arial" w:hAnsi="Arial" w:cs="Arial"/>
          <w:sz w:val="18"/>
          <w:szCs w:val="18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07038" w:rsidRPr="002951E8" w14:paraId="76DA8624" w14:textId="77777777" w:rsidTr="008B559C">
        <w:tc>
          <w:tcPr>
            <w:tcW w:w="4606" w:type="dxa"/>
          </w:tcPr>
          <w:p w14:paraId="72751D91" w14:textId="77777777" w:rsidR="00C07038" w:rsidRPr="002951E8" w:rsidRDefault="00C07038" w:rsidP="008B559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FC2C0E" w14:textId="77777777" w:rsidR="00C07038" w:rsidRPr="002951E8" w:rsidRDefault="00C07038" w:rsidP="008B559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232C99D" w14:textId="77777777" w:rsidR="00C07038" w:rsidRPr="002951E8" w:rsidRDefault="00C07038" w:rsidP="008B559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16D4C2D" w14:textId="77777777" w:rsidR="00C07038" w:rsidRPr="002951E8" w:rsidRDefault="00C07038" w:rsidP="008B559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9102069" w14:textId="77777777" w:rsidR="00C07038" w:rsidRPr="002951E8" w:rsidRDefault="00C07038" w:rsidP="008B559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AB80941" w14:textId="77777777" w:rsidR="00C07038" w:rsidRPr="002951E8" w:rsidRDefault="00C07038" w:rsidP="008B559C">
            <w:pPr>
              <w:pStyle w:val="Csakszveg"/>
              <w:tabs>
                <w:tab w:val="right" w:leader="dot" w:pos="39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47C36E" w14:textId="77777777" w:rsidR="00C07038" w:rsidRPr="002951E8" w:rsidRDefault="00C07038" w:rsidP="008B559C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Név: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9210B02" w14:textId="77777777" w:rsidR="00C07038" w:rsidRPr="002951E8" w:rsidRDefault="00C07038" w:rsidP="008B559C">
            <w:pPr>
              <w:tabs>
                <w:tab w:val="right" w:leader="dot" w:pos="3969"/>
              </w:tabs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Lakcím: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3B02078" w14:textId="77777777" w:rsidR="00C07038" w:rsidRPr="002951E8" w:rsidRDefault="00C07038" w:rsidP="008B559C">
            <w:pPr>
              <w:tabs>
                <w:tab w:val="right" w:leader="dot" w:pos="3969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951E8">
              <w:rPr>
                <w:rFonts w:ascii="Arial" w:hAnsi="Arial" w:cs="Arial"/>
                <w:sz w:val="18"/>
                <w:szCs w:val="18"/>
              </w:rPr>
              <w:t xml:space="preserve">Aláírás: </w:t>
            </w:r>
            <w:r w:rsidRPr="002951E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834F1B8" w14:textId="68AAC91A" w:rsidR="00C07038" w:rsidRDefault="00C07038" w:rsidP="008929BD">
      <w:pPr>
        <w:spacing w:line="240" w:lineRule="auto"/>
        <w:jc w:val="left"/>
        <w:rPr>
          <w:rFonts w:ascii="Arial" w:hAnsi="Arial" w:cs="Arial"/>
          <w:sz w:val="20"/>
          <w:szCs w:val="14"/>
        </w:rPr>
      </w:pPr>
    </w:p>
    <w:sectPr w:rsidR="00C07038" w:rsidSect="004E599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1482" w14:textId="77777777" w:rsidR="00541C85" w:rsidRDefault="00541C85" w:rsidP="00793FAC">
      <w:pPr>
        <w:spacing w:line="240" w:lineRule="auto"/>
      </w:pPr>
      <w:r>
        <w:separator/>
      </w:r>
    </w:p>
  </w:endnote>
  <w:endnote w:type="continuationSeparator" w:id="0">
    <w:p w14:paraId="57884F5C" w14:textId="77777777" w:rsidR="00541C85" w:rsidRDefault="00541C85" w:rsidP="00793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00F5" w14:textId="77777777" w:rsidR="00541C85" w:rsidRDefault="00541C85" w:rsidP="00793FAC">
      <w:pPr>
        <w:spacing w:line="240" w:lineRule="auto"/>
      </w:pPr>
      <w:r>
        <w:separator/>
      </w:r>
    </w:p>
  </w:footnote>
  <w:footnote w:type="continuationSeparator" w:id="0">
    <w:p w14:paraId="7CD21AB5" w14:textId="77777777" w:rsidR="00541C85" w:rsidRDefault="00541C85" w:rsidP="00793FAC">
      <w:pPr>
        <w:spacing w:line="240" w:lineRule="auto"/>
      </w:pPr>
      <w:r>
        <w:continuationSeparator/>
      </w:r>
    </w:p>
  </w:footnote>
  <w:footnote w:id="1">
    <w:p w14:paraId="05D6826A" w14:textId="036D26F6" w:rsidR="007B37F7" w:rsidRDefault="007B37F7">
      <w:pPr>
        <w:pStyle w:val="Lbjegyzetszveg"/>
      </w:pPr>
      <w:r w:rsidRPr="00F951B3">
        <w:rPr>
          <w:rStyle w:val="Lbjegyzet-hivatkozs"/>
          <w:rFonts w:ascii="Arial" w:hAnsi="Arial" w:cs="Arial"/>
          <w:sz w:val="14"/>
        </w:rPr>
        <w:footnoteRef/>
      </w:r>
      <w:r w:rsidRPr="00F951B3">
        <w:rPr>
          <w:rStyle w:val="Lbjegyzet-hivatkozs"/>
          <w:rFonts w:ascii="Arial" w:hAnsi="Arial" w:cs="Arial"/>
          <w:sz w:val="14"/>
        </w:rPr>
        <w:t xml:space="preserve"> </w:t>
      </w:r>
      <w:r w:rsidRPr="00F951B3">
        <w:rPr>
          <w:rFonts w:ascii="Arial" w:hAnsi="Arial" w:cs="Arial"/>
          <w:sz w:val="14"/>
          <w:szCs w:val="14"/>
        </w:rPr>
        <w:t>Az Alapítvány a 202</w:t>
      </w:r>
      <w:r w:rsidR="00996DD1" w:rsidRPr="00F951B3">
        <w:rPr>
          <w:rFonts w:ascii="Arial" w:hAnsi="Arial" w:cs="Arial"/>
          <w:sz w:val="14"/>
          <w:szCs w:val="14"/>
        </w:rPr>
        <w:t>5</w:t>
      </w:r>
      <w:r w:rsidRPr="00F951B3">
        <w:rPr>
          <w:rFonts w:ascii="Arial" w:hAnsi="Arial" w:cs="Arial"/>
          <w:sz w:val="14"/>
          <w:szCs w:val="14"/>
        </w:rPr>
        <w:t xml:space="preserve">. </w:t>
      </w:r>
      <w:r w:rsidR="00996DD1" w:rsidRPr="00F951B3">
        <w:rPr>
          <w:rFonts w:ascii="Arial" w:hAnsi="Arial" w:cs="Arial"/>
          <w:sz w:val="14"/>
          <w:szCs w:val="14"/>
        </w:rPr>
        <w:t>június 16</w:t>
      </w:r>
      <w:r w:rsidRPr="00F951B3">
        <w:rPr>
          <w:rFonts w:ascii="Arial" w:hAnsi="Arial" w:cs="Arial"/>
          <w:sz w:val="14"/>
          <w:szCs w:val="14"/>
        </w:rPr>
        <w:t>-t</w:t>
      </w:r>
      <w:r w:rsidR="00996DD1" w:rsidRPr="00F951B3">
        <w:rPr>
          <w:rFonts w:ascii="Arial" w:hAnsi="Arial" w:cs="Arial"/>
          <w:sz w:val="14"/>
          <w:szCs w:val="14"/>
        </w:rPr>
        <w:t>ó</w:t>
      </w:r>
      <w:r w:rsidRPr="00F951B3">
        <w:rPr>
          <w:rFonts w:ascii="Arial" w:hAnsi="Arial" w:cs="Arial"/>
          <w:sz w:val="14"/>
          <w:szCs w:val="14"/>
        </w:rPr>
        <w:t xml:space="preserve">l érvényes </w:t>
      </w:r>
      <w:r w:rsidR="00996DD1" w:rsidRPr="00F951B3">
        <w:rPr>
          <w:rFonts w:ascii="Arial" w:hAnsi="Arial" w:cs="Arial"/>
          <w:sz w:val="14"/>
          <w:szCs w:val="14"/>
        </w:rPr>
        <w:t xml:space="preserve">EMVA / csoportmentességi nyilatkozat </w:t>
      </w:r>
      <w:r w:rsidRPr="00F951B3">
        <w:rPr>
          <w:rFonts w:ascii="Arial" w:hAnsi="Arial" w:cs="Arial"/>
          <w:sz w:val="14"/>
          <w:szCs w:val="14"/>
        </w:rPr>
        <w:t>dokumentumot a PartnerWeben 202</w:t>
      </w:r>
      <w:r w:rsidR="00996DD1" w:rsidRPr="00F951B3">
        <w:rPr>
          <w:rFonts w:ascii="Arial" w:hAnsi="Arial" w:cs="Arial"/>
          <w:sz w:val="14"/>
          <w:szCs w:val="14"/>
        </w:rPr>
        <w:t>6</w:t>
      </w:r>
      <w:r w:rsidRPr="00F951B3">
        <w:rPr>
          <w:rFonts w:ascii="Arial" w:hAnsi="Arial" w:cs="Arial"/>
          <w:sz w:val="14"/>
          <w:szCs w:val="14"/>
        </w:rPr>
        <w:t>. j</w:t>
      </w:r>
      <w:r w:rsidR="00996DD1" w:rsidRPr="00F951B3">
        <w:rPr>
          <w:rFonts w:ascii="Arial" w:hAnsi="Arial" w:cs="Arial"/>
          <w:sz w:val="14"/>
          <w:szCs w:val="14"/>
        </w:rPr>
        <w:t>anuár 31</w:t>
      </w:r>
      <w:r w:rsidRPr="00F951B3">
        <w:rPr>
          <w:rFonts w:ascii="Arial" w:hAnsi="Arial" w:cs="Arial"/>
          <w:sz w:val="14"/>
          <w:szCs w:val="14"/>
        </w:rPr>
        <w:t>-ig benyújtott kérelmek vonatkozásában fogadja el</w:t>
      </w:r>
      <w:r w:rsidR="005C6F40" w:rsidRPr="00F951B3">
        <w:rPr>
          <w:rFonts w:ascii="Arial" w:hAnsi="Arial" w:cs="Arial"/>
          <w:sz w:val="14"/>
          <w:szCs w:val="14"/>
        </w:rPr>
        <w:t>.</w:t>
      </w:r>
    </w:p>
  </w:footnote>
  <w:footnote w:id="2">
    <w:p w14:paraId="0835675C" w14:textId="39424434" w:rsidR="00541C85" w:rsidRPr="004D037D" w:rsidRDefault="00541C85">
      <w:pPr>
        <w:pStyle w:val="Lbjegyzetszveg"/>
        <w:rPr>
          <w:rFonts w:ascii="Arial" w:hAnsi="Arial" w:cs="Arial"/>
          <w:sz w:val="14"/>
        </w:rPr>
      </w:pPr>
      <w:r w:rsidRPr="004D037D">
        <w:rPr>
          <w:rStyle w:val="Lbjegyzet-hivatkozs"/>
          <w:rFonts w:ascii="Arial" w:hAnsi="Arial" w:cs="Arial"/>
          <w:sz w:val="14"/>
        </w:rPr>
        <w:footnoteRef/>
      </w:r>
      <w:r w:rsidRPr="004D037D">
        <w:rPr>
          <w:rFonts w:ascii="Arial" w:hAnsi="Arial" w:cs="Arial"/>
          <w:sz w:val="14"/>
        </w:rPr>
        <w:t xml:space="preserve"> </w:t>
      </w:r>
      <w:r w:rsidR="00F3469D" w:rsidRPr="00F3469D">
        <w:rPr>
          <w:rFonts w:ascii="Arial" w:hAnsi="Arial" w:cs="Arial"/>
          <w:sz w:val="14"/>
        </w:rPr>
        <w:t>Az Európai Parlament és a Tanács (EU) 2021/2115 rendelete (2021. december 2.) a közös agrárpolitika keretében a tagállamok által elkészítendő stratégiai tervhez (KAP stratégiai terv) nyújtott, az Európai Mezőgazdasági Garanciaalap (EMGA) és az Európai Mezőgazdasági Vidékfejlesztési Alap (EMVA) által finanszírozott támogatásra vonatkozó szabályok megállapításáról, valamint az 1305/2013/EU és az 1307/2013/EU rendelet hatályon kívül helyezéséről</w:t>
      </w:r>
    </w:p>
  </w:footnote>
  <w:footnote w:id="3">
    <w:p w14:paraId="2FFC16E4" w14:textId="09382751" w:rsidR="00541C85" w:rsidRPr="004D037D" w:rsidRDefault="00541C85">
      <w:pPr>
        <w:pStyle w:val="Lbjegyzetszveg"/>
        <w:rPr>
          <w:rFonts w:ascii="Arial" w:hAnsi="Arial" w:cs="Arial"/>
          <w:sz w:val="14"/>
          <w:szCs w:val="16"/>
        </w:rPr>
      </w:pPr>
      <w:r w:rsidRPr="004D037D">
        <w:rPr>
          <w:rStyle w:val="Lbjegyzet-hivatkozs"/>
          <w:rFonts w:ascii="Arial" w:hAnsi="Arial" w:cs="Arial"/>
          <w:sz w:val="14"/>
        </w:rPr>
        <w:footnoteRef/>
      </w:r>
      <w:r w:rsidRPr="004D037D">
        <w:rPr>
          <w:rFonts w:ascii="Arial" w:hAnsi="Arial" w:cs="Arial"/>
          <w:sz w:val="14"/>
        </w:rPr>
        <w:t xml:space="preserve"> </w:t>
      </w:r>
      <w:r w:rsidRPr="00F870DB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A </w:t>
      </w:r>
      <w:r w:rsidRPr="00F870DB">
        <w:rPr>
          <w:rFonts w:ascii="Arial" w:hAnsi="Arial" w:cs="Arial"/>
          <w:sz w:val="14"/>
        </w:rPr>
        <w:t>Bizottság (EU) 2022/2472 rendelete (2022. december 14.) az Európai Unió működéséről szóló szerződés 107. és 108. cikkének alkalmazásában a mezőgazdasági és az erdőalapú ágazatban, valamint a vidéki térségekben nyújtott támogatások bizonyos kategóriáinak a belső piaccal összeegyeztethetőnek nyilvánításáról</w:t>
      </w:r>
      <w:r>
        <w:rPr>
          <w:rFonts w:ascii="Arial" w:hAnsi="Arial" w:cs="Arial"/>
          <w:sz w:val="14"/>
        </w:rPr>
        <w:t>.</w:t>
      </w:r>
    </w:p>
  </w:footnote>
  <w:footnote w:id="4">
    <w:p w14:paraId="409B0376" w14:textId="57E7D13E" w:rsidR="00541C85" w:rsidRPr="004D037D" w:rsidRDefault="00541C85">
      <w:pPr>
        <w:pStyle w:val="Lbjegyzetszveg"/>
        <w:rPr>
          <w:sz w:val="18"/>
        </w:rPr>
      </w:pPr>
      <w:r w:rsidRPr="004D037D">
        <w:rPr>
          <w:rStyle w:val="Lbjegyzet-hivatkozs"/>
          <w:rFonts w:ascii="Arial" w:hAnsi="Arial" w:cs="Arial"/>
          <w:sz w:val="14"/>
          <w:szCs w:val="16"/>
        </w:rPr>
        <w:footnoteRef/>
      </w:r>
      <w:r w:rsidRPr="004D037D">
        <w:rPr>
          <w:rFonts w:ascii="Arial" w:hAnsi="Arial" w:cs="Arial"/>
          <w:sz w:val="14"/>
          <w:szCs w:val="16"/>
        </w:rPr>
        <w:t xml:space="preserve"> A Bizottság 651/2014/EU RENDELETE (2014. június 17.) a Szerződés 107. és 108. cikke alkalmazásában bizonyos támogatási kategóriáknak a belső piaccal összeegyeztethetővé nyilvánításáról.</w:t>
      </w:r>
    </w:p>
  </w:footnote>
  <w:footnote w:id="5">
    <w:p w14:paraId="57717D90" w14:textId="77777777" w:rsidR="00541C85" w:rsidRPr="003E2C5B" w:rsidRDefault="00541C85" w:rsidP="008A5FEC">
      <w:pPr>
        <w:pStyle w:val="Lbjegyzetszveg"/>
        <w:rPr>
          <w:sz w:val="16"/>
          <w:szCs w:val="16"/>
        </w:rPr>
      </w:pPr>
      <w:r w:rsidRPr="004D037D">
        <w:rPr>
          <w:rStyle w:val="Lbjegyzet-hivatkozs"/>
          <w:rFonts w:ascii="Arial" w:hAnsi="Arial" w:cs="Arial"/>
          <w:sz w:val="14"/>
          <w:szCs w:val="16"/>
        </w:rPr>
        <w:footnoteRef/>
      </w:r>
      <w:r w:rsidRPr="004D037D">
        <w:rPr>
          <w:sz w:val="14"/>
          <w:szCs w:val="16"/>
        </w:rPr>
        <w:t xml:space="preserve"> </w:t>
      </w:r>
      <w:r w:rsidRPr="004D037D">
        <w:rPr>
          <w:rFonts w:ascii="Arial" w:hAnsi="Arial" w:cs="Arial"/>
          <w:iCs/>
          <w:sz w:val="14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6">
    <w:p w14:paraId="7E43CC9F" w14:textId="77777777" w:rsidR="00541C85" w:rsidRPr="00C53B33" w:rsidRDefault="00541C85" w:rsidP="00C53B33">
      <w:pPr>
        <w:pStyle w:val="Lbjegyzetszveg"/>
        <w:rPr>
          <w:rFonts w:ascii="Arial" w:hAnsi="Arial" w:cs="Arial"/>
          <w:sz w:val="14"/>
          <w:szCs w:val="16"/>
        </w:rPr>
      </w:pPr>
      <w:r w:rsidRPr="00C53B33">
        <w:rPr>
          <w:rStyle w:val="Lbjegyzet-hivatkozs"/>
          <w:rFonts w:ascii="Arial" w:hAnsi="Arial" w:cs="Arial"/>
          <w:sz w:val="14"/>
          <w:szCs w:val="16"/>
        </w:rPr>
        <w:footnoteRef/>
      </w:r>
      <w:r w:rsidRPr="00C53B33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7">
    <w:p w14:paraId="0A0DFB95" w14:textId="77777777" w:rsidR="00541C85" w:rsidRDefault="00541C85" w:rsidP="00C53B33">
      <w:pPr>
        <w:pStyle w:val="Lbjegyzetszveg"/>
      </w:pPr>
      <w:r w:rsidRPr="00C53B33">
        <w:rPr>
          <w:rStyle w:val="Lbjegyzet-hivatkozs"/>
          <w:rFonts w:ascii="Arial" w:hAnsi="Arial" w:cs="Arial"/>
          <w:sz w:val="14"/>
          <w:szCs w:val="16"/>
        </w:rPr>
        <w:footnoteRef/>
      </w:r>
      <w:r w:rsidRPr="00C53B33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8">
    <w:p w14:paraId="5E3FF6DA" w14:textId="6FCBEA2C" w:rsidR="009623D9" w:rsidRPr="006411B4" w:rsidRDefault="009623D9" w:rsidP="009623D9">
      <w:pPr>
        <w:pStyle w:val="Lbjegyzetszveg"/>
        <w:rPr>
          <w:rFonts w:ascii="Arial" w:hAnsi="Arial" w:cs="Arial"/>
          <w:sz w:val="14"/>
          <w:szCs w:val="14"/>
        </w:rPr>
      </w:pPr>
      <w:r w:rsidRPr="006411B4">
        <w:rPr>
          <w:rStyle w:val="Lbjegyzet-hivatkozs"/>
          <w:rFonts w:ascii="Arial" w:hAnsi="Arial" w:cs="Arial"/>
          <w:sz w:val="14"/>
          <w:szCs w:val="14"/>
        </w:rPr>
        <w:footnoteRef/>
      </w:r>
      <w:r w:rsidRPr="006411B4">
        <w:rPr>
          <w:rFonts w:ascii="Arial" w:hAnsi="Arial" w:cs="Arial"/>
          <w:sz w:val="14"/>
          <w:szCs w:val="14"/>
        </w:rPr>
        <w:t xml:space="preserve"> </w:t>
      </w:r>
      <w:r w:rsidR="001574A6" w:rsidRPr="001574A6">
        <w:rPr>
          <w:rFonts w:ascii="Arial" w:hAnsi="Arial" w:cs="Arial"/>
          <w:sz w:val="14"/>
          <w:szCs w:val="14"/>
        </w:rPr>
        <w:t>KAP-RD01a-RD01c-RD01d-RD01e-RD02-RD04a-RD04b-RD12-1-25 - A KAP Stratégiai Terv felhívásai alapján támogatott beruházások megvalósításához kapcsolódóan kamat és intézményi kezességvállalási díj támogatása</w:t>
      </w:r>
      <w:r w:rsidR="001574A6">
        <w:rPr>
          <w:rFonts w:ascii="Arial" w:hAnsi="Arial" w:cs="Arial"/>
          <w:sz w:val="14"/>
          <w:szCs w:val="14"/>
        </w:rPr>
        <w:t xml:space="preserve">: </w:t>
      </w:r>
      <w:hyperlink r:id="rId1" w:history="1">
        <w:r w:rsidR="001574A6" w:rsidRPr="006411B4">
          <w:rPr>
            <w:rStyle w:val="Hiperhivatkozs"/>
            <w:rFonts w:ascii="Arial" w:hAnsi="Arial" w:cs="Arial"/>
            <w:sz w:val="14"/>
            <w:szCs w:val="14"/>
          </w:rPr>
          <w:t>https://kap.gov.hu/tamogatas/kap-rd01a-rd01c-rd01d-rd01e-rd02-rd04a-rd04b-rd12-1-25</w:t>
        </w:r>
      </w:hyperlink>
      <w:r w:rsidRPr="00C976D6">
        <w:rPr>
          <w:rFonts w:ascii="Arial" w:hAnsi="Arial" w:cs="Arial"/>
          <w:sz w:val="16"/>
          <w:szCs w:val="16"/>
        </w:rPr>
        <w:t xml:space="preserve"> </w:t>
      </w:r>
      <w:r w:rsidR="00863E54">
        <w:rPr>
          <w:rFonts w:ascii="Arial" w:hAnsi="Arial" w:cs="Arial"/>
          <w:sz w:val="16"/>
          <w:szCs w:val="16"/>
        </w:rPr>
        <w:t xml:space="preserve"> </w:t>
      </w:r>
    </w:p>
  </w:footnote>
  <w:footnote w:id="9">
    <w:p w14:paraId="22C9E758" w14:textId="650B9102" w:rsidR="00F739CA" w:rsidRPr="006411B4" w:rsidRDefault="00F739CA">
      <w:pPr>
        <w:pStyle w:val="Lbjegyzetszveg"/>
        <w:rPr>
          <w:rFonts w:ascii="Arial" w:hAnsi="Arial" w:cs="Arial"/>
          <w:sz w:val="14"/>
          <w:szCs w:val="14"/>
        </w:rPr>
      </w:pPr>
      <w:r w:rsidRPr="006411B4">
        <w:rPr>
          <w:rStyle w:val="Lbjegyzet-hivatkozs"/>
          <w:rFonts w:ascii="Arial" w:hAnsi="Arial"/>
          <w:sz w:val="14"/>
          <w:szCs w:val="14"/>
        </w:rPr>
        <w:footnoteRef/>
      </w:r>
      <w:r w:rsidRPr="006411B4">
        <w:rPr>
          <w:rStyle w:val="Lbjegyzet-hivatkozs"/>
          <w:rFonts w:ascii="Arial" w:hAnsi="Arial"/>
          <w:sz w:val="14"/>
          <w:szCs w:val="14"/>
        </w:rPr>
        <w:t xml:space="preserve"> </w:t>
      </w:r>
      <w:r w:rsidR="00D52441" w:rsidRPr="00432F59">
        <w:rPr>
          <w:rFonts w:ascii="Arial" w:hAnsi="Arial" w:cs="Arial"/>
          <w:sz w:val="14"/>
          <w:szCs w:val="14"/>
        </w:rPr>
        <w:t>A Közös Agrárpolitikából és a nemzeti költségvetésből biztosított agrártámogatások eljárási rendjéről szóló 2022. évi LXV. törvény (KAP törvény) szerinti Kedvezményezetti Nyilvántartási Rendszer</w:t>
      </w:r>
    </w:p>
  </w:footnote>
  <w:footnote w:id="10">
    <w:p w14:paraId="15B7F467" w14:textId="77777777" w:rsidR="00DC0128" w:rsidRPr="001950BD" w:rsidRDefault="00DC0128" w:rsidP="00DC0128">
      <w:pPr>
        <w:pStyle w:val="Lbjegyzetszveg"/>
        <w:rPr>
          <w:rFonts w:ascii="Arial" w:hAnsi="Arial" w:cs="Arial"/>
          <w:sz w:val="14"/>
          <w:szCs w:val="14"/>
        </w:rPr>
      </w:pPr>
      <w:r w:rsidRPr="001950BD">
        <w:rPr>
          <w:rStyle w:val="Lbjegyzet-hivatkozs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hyperlink r:id="rId2" w:history="1">
        <w:r w:rsidRPr="001950BD">
          <w:rPr>
            <w:rStyle w:val="Hiperhivatkozs"/>
            <w:rFonts w:ascii="Arial" w:hAnsi="Arial" w:cs="Arial"/>
            <w:sz w:val="14"/>
            <w:szCs w:val="14"/>
          </w:rPr>
          <w:t>https://kap.gov.hu/kozlemeny/2024-11-11/kap-nemzeti-iranyito-hatosag-562024.-szamu-kozlemenye-kap-strategiai-terv</w:t>
        </w:r>
      </w:hyperlink>
      <w:r w:rsidRPr="001950BD">
        <w:rPr>
          <w:rFonts w:ascii="Arial" w:hAnsi="Arial" w:cs="Arial"/>
          <w:sz w:val="14"/>
          <w:szCs w:val="14"/>
        </w:rPr>
        <w:t xml:space="preserve"> </w:t>
      </w:r>
    </w:p>
  </w:footnote>
  <w:footnote w:id="11">
    <w:p w14:paraId="293F2C0E" w14:textId="77777777" w:rsidR="00541C85" w:rsidRPr="006411B4" w:rsidRDefault="00541C85" w:rsidP="00A54D99">
      <w:pPr>
        <w:pStyle w:val="Lbjegyzetszveg"/>
        <w:rPr>
          <w:rFonts w:ascii="Arial" w:hAnsi="Arial" w:cs="Arial"/>
          <w:sz w:val="14"/>
          <w:szCs w:val="14"/>
        </w:rPr>
      </w:pPr>
      <w:r w:rsidRPr="006411B4">
        <w:rPr>
          <w:rStyle w:val="Lbjegyzet-hivatkozs"/>
          <w:rFonts w:ascii="Arial" w:hAnsi="Arial" w:cs="Arial"/>
          <w:sz w:val="14"/>
          <w:szCs w:val="14"/>
        </w:rPr>
        <w:footnoteRef/>
      </w:r>
      <w:r w:rsidRPr="006411B4">
        <w:rPr>
          <w:rFonts w:ascii="Arial" w:hAnsi="Arial" w:cs="Arial"/>
          <w:sz w:val="14"/>
          <w:szCs w:val="14"/>
        </w:rPr>
        <w:t xml:space="preserve"> Gazdasági társasági formában működő vállalkozás esetén NEM kell kitölteni.</w:t>
      </w:r>
    </w:p>
  </w:footnote>
  <w:footnote w:id="12">
    <w:p w14:paraId="7789CAE2" w14:textId="77777777" w:rsidR="00541C85" w:rsidRDefault="00541C85" w:rsidP="00A54D99">
      <w:pPr>
        <w:pStyle w:val="Lbjegyzetszveg"/>
      </w:pPr>
      <w:r w:rsidRPr="006411B4">
        <w:rPr>
          <w:rStyle w:val="Lbjegyzet-hivatkozs"/>
          <w:rFonts w:ascii="Arial" w:hAnsi="Arial" w:cs="Arial"/>
          <w:sz w:val="14"/>
          <w:szCs w:val="14"/>
        </w:rPr>
        <w:footnoteRef/>
      </w:r>
      <w:r w:rsidRPr="006411B4">
        <w:rPr>
          <w:rFonts w:ascii="Arial" w:hAnsi="Arial" w:cs="Arial"/>
          <w:sz w:val="14"/>
          <w:szCs w:val="14"/>
        </w:rPr>
        <w:t xml:space="preserve"> Gazdasági társasági formában működő vállalkozás esetén NEM kell kitölteni.</w:t>
      </w:r>
    </w:p>
  </w:footnote>
  <w:footnote w:id="13">
    <w:p w14:paraId="7D691823" w14:textId="411265EB" w:rsidR="00541C85" w:rsidRPr="007E04D8" w:rsidRDefault="00541C85">
      <w:pPr>
        <w:pStyle w:val="Lbjegyzetszveg"/>
        <w:rPr>
          <w:rFonts w:ascii="Arial" w:hAnsi="Arial" w:cs="Arial"/>
          <w:sz w:val="14"/>
          <w:szCs w:val="14"/>
        </w:rPr>
      </w:pPr>
      <w:r w:rsidRPr="003E2C5B">
        <w:rPr>
          <w:rStyle w:val="Lbjegyzet-hivatkozs"/>
          <w:rFonts w:ascii="Arial" w:hAnsi="Arial" w:cs="Arial"/>
          <w:sz w:val="16"/>
          <w:szCs w:val="16"/>
        </w:rPr>
        <w:footnoteRef/>
      </w:r>
      <w:r w:rsidRPr="003E2C5B">
        <w:rPr>
          <w:rFonts w:ascii="Arial" w:hAnsi="Arial" w:cs="Arial"/>
          <w:sz w:val="16"/>
          <w:szCs w:val="16"/>
        </w:rPr>
        <w:t xml:space="preserve"> </w:t>
      </w:r>
      <w:bookmarkStart w:id="0" w:name="_Hlk507503333"/>
      <w:r w:rsidRPr="003E2C5B">
        <w:rPr>
          <w:rFonts w:ascii="Arial" w:hAnsi="Arial" w:cs="Arial"/>
          <w:sz w:val="16"/>
          <w:szCs w:val="16"/>
        </w:rPr>
        <w:t>Nem tekintendő a munkák vagy a tevékenység megkezdésének a földterület megvásárlása és az olyan előkészítő munka, mint az engedélyek beszerzése és a megvalósíthatósági tanulmányok készítése.</w:t>
      </w:r>
      <w:bookmarkEnd w:id="0"/>
    </w:p>
  </w:footnote>
  <w:footnote w:id="14">
    <w:p w14:paraId="58CB3120" w14:textId="00063A21" w:rsidR="00541C85" w:rsidRPr="003E2C5B" w:rsidRDefault="00541C85">
      <w:pPr>
        <w:pStyle w:val="Lbjegyzetszveg"/>
        <w:rPr>
          <w:rFonts w:ascii="Arial" w:hAnsi="Arial" w:cs="Arial"/>
          <w:sz w:val="16"/>
          <w:szCs w:val="16"/>
        </w:rPr>
      </w:pPr>
      <w:r w:rsidRPr="003E2C5B">
        <w:rPr>
          <w:rStyle w:val="Lbjegyzet-hivatkozs"/>
          <w:rFonts w:ascii="Arial" w:hAnsi="Arial" w:cs="Arial"/>
          <w:sz w:val="16"/>
          <w:szCs w:val="16"/>
        </w:rPr>
        <w:footnoteRef/>
      </w:r>
      <w:r w:rsidRPr="003E2C5B">
        <w:rPr>
          <w:rFonts w:ascii="Arial" w:hAnsi="Arial" w:cs="Arial"/>
          <w:sz w:val="16"/>
          <w:szCs w:val="16"/>
        </w:rPr>
        <w:t xml:space="preserve"> Gazdasági társasági formában működő vállalkozás esetén NEM kell kitölteni.</w:t>
      </w:r>
    </w:p>
  </w:footnote>
  <w:footnote w:id="15">
    <w:p w14:paraId="07F63C8C" w14:textId="347AA18D" w:rsidR="00541C85" w:rsidRDefault="00541C85">
      <w:pPr>
        <w:pStyle w:val="Lbjegyzetszveg"/>
      </w:pPr>
      <w:r w:rsidRPr="003E2C5B">
        <w:rPr>
          <w:rStyle w:val="Lbjegyzet-hivatkozs"/>
          <w:rFonts w:ascii="Arial" w:hAnsi="Arial" w:cs="Arial"/>
          <w:sz w:val="16"/>
          <w:szCs w:val="16"/>
        </w:rPr>
        <w:footnoteRef/>
      </w:r>
      <w:r w:rsidRPr="003E2C5B">
        <w:rPr>
          <w:rFonts w:ascii="Arial" w:hAnsi="Arial" w:cs="Arial"/>
          <w:sz w:val="16"/>
          <w:szCs w:val="16"/>
        </w:rPr>
        <w:t xml:space="preserve"> Gazdasági társasági formában működő vállalkozás esetén NEM kell kitölteni.</w:t>
      </w:r>
    </w:p>
  </w:footnote>
  <w:footnote w:id="16">
    <w:p w14:paraId="7BC1CD10" w14:textId="77777777" w:rsidR="00541C85" w:rsidRPr="003553D0" w:rsidRDefault="00541C85" w:rsidP="00B727FA">
      <w:pPr>
        <w:pStyle w:val="Lbjegyzetszveg"/>
        <w:rPr>
          <w:rFonts w:ascii="Arial" w:hAnsi="Arial" w:cs="Arial"/>
          <w:sz w:val="14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Nem tekintendő a munkák vagy a tevékenység megkezdésének a földterület megvásárlása és az olyan előkészítő munka, mint az engedélyek beszerzése és a megvalósíthatósági tanulmányok készítése.</w:t>
      </w:r>
    </w:p>
  </w:footnote>
  <w:footnote w:id="17">
    <w:p w14:paraId="54E4D9B2" w14:textId="77777777" w:rsidR="00541C85" w:rsidRDefault="00541C85" w:rsidP="00B727FA">
      <w:pPr>
        <w:pStyle w:val="Lbjegyzetszveg"/>
      </w:pPr>
      <w:r w:rsidRPr="00225859">
        <w:rPr>
          <w:rStyle w:val="Lbjegyzet-hivatkozs"/>
          <w:rFonts w:ascii="Arial" w:hAnsi="Arial" w:cs="Arial"/>
          <w:sz w:val="14"/>
          <w:szCs w:val="14"/>
        </w:rPr>
        <w:footnoteRef/>
      </w:r>
      <w:r>
        <w:t xml:space="preserve"> </w:t>
      </w:r>
      <w:r w:rsidRPr="00225859">
        <w:rPr>
          <w:rFonts w:ascii="Arial" w:hAnsi="Arial" w:cs="Arial"/>
          <w:sz w:val="14"/>
          <w:szCs w:val="16"/>
        </w:rPr>
        <w:t>A számvitelről szóló 2000. évi C. törvény.</w:t>
      </w:r>
    </w:p>
  </w:footnote>
  <w:footnote w:id="18">
    <w:p w14:paraId="6A80574E" w14:textId="77777777" w:rsidR="00541C85" w:rsidRPr="003553D0" w:rsidRDefault="00541C85" w:rsidP="00B727FA">
      <w:pPr>
        <w:pStyle w:val="Lbjegyzetszveg"/>
        <w:rPr>
          <w:sz w:val="18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Kivéve azt az esetet, ha egy kisvállalkozást az eredeti tulajdonos családtagjai vagy korábbi munkavállalók vesznek át.</w:t>
      </w:r>
    </w:p>
  </w:footnote>
  <w:footnote w:id="19">
    <w:p w14:paraId="56034EFE" w14:textId="77777777" w:rsidR="00541C85" w:rsidRPr="003E2C5B" w:rsidRDefault="00541C85" w:rsidP="00406805">
      <w:pPr>
        <w:pStyle w:val="Lbjegyzetszveg"/>
        <w:rPr>
          <w:rFonts w:ascii="Arial" w:hAnsi="Arial" w:cs="Arial"/>
          <w:sz w:val="16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20">
    <w:p w14:paraId="57FA44C2" w14:textId="77777777" w:rsidR="00541C85" w:rsidRDefault="00541C85" w:rsidP="00406805">
      <w:pPr>
        <w:pStyle w:val="Lbjegyzetszveg"/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21">
    <w:p w14:paraId="2DE18ED6" w14:textId="77777777" w:rsidR="00541C85" w:rsidRPr="003553D0" w:rsidRDefault="00541C85" w:rsidP="000C35BE">
      <w:pPr>
        <w:pStyle w:val="Lbjegyzetszveg"/>
        <w:rPr>
          <w:rFonts w:ascii="Arial" w:hAnsi="Arial" w:cs="Arial"/>
          <w:sz w:val="14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Nem tekintendő a munkák vagy a tevékenység megkezdésének a földterület megvásárlása és az olyan előkészítő munka, mint az engedélyek beszerzése és a megvalósíthatósági tanulmányok készítése.</w:t>
      </w:r>
    </w:p>
  </w:footnote>
  <w:footnote w:id="22">
    <w:p w14:paraId="41316269" w14:textId="77777777" w:rsidR="00541C85" w:rsidRDefault="00541C85" w:rsidP="000C35BE">
      <w:pPr>
        <w:pStyle w:val="Lbjegyzetszveg"/>
      </w:pPr>
      <w:r w:rsidRPr="00225859">
        <w:rPr>
          <w:rStyle w:val="Lbjegyzet-hivatkozs"/>
          <w:rFonts w:ascii="Arial" w:hAnsi="Arial" w:cs="Arial"/>
          <w:sz w:val="14"/>
          <w:szCs w:val="14"/>
        </w:rPr>
        <w:footnoteRef/>
      </w:r>
      <w:r>
        <w:t xml:space="preserve"> </w:t>
      </w:r>
      <w:r w:rsidRPr="00225859">
        <w:rPr>
          <w:rFonts w:ascii="Arial" w:hAnsi="Arial" w:cs="Arial"/>
          <w:sz w:val="14"/>
          <w:szCs w:val="16"/>
        </w:rPr>
        <w:t>A számvitelről szóló 2000. évi C. törvény.</w:t>
      </w:r>
    </w:p>
  </w:footnote>
  <w:footnote w:id="23">
    <w:p w14:paraId="1E99389A" w14:textId="77777777" w:rsidR="00541C85" w:rsidRPr="003553D0" w:rsidRDefault="00541C85" w:rsidP="000C35BE">
      <w:pPr>
        <w:pStyle w:val="Lbjegyzetszveg"/>
        <w:rPr>
          <w:sz w:val="18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Kivéve azt az esetet, ha egy kisvállalkozást az eredeti tulajdonos családtagjai vagy korábbi munkavállalók vesznek át.</w:t>
      </w:r>
    </w:p>
  </w:footnote>
  <w:footnote w:id="24">
    <w:p w14:paraId="37A5D2C9" w14:textId="77777777" w:rsidR="00541C85" w:rsidRPr="003E2C5B" w:rsidRDefault="00541C85" w:rsidP="00D60EFA">
      <w:pPr>
        <w:pStyle w:val="Lbjegyzetszveg"/>
        <w:rPr>
          <w:rFonts w:ascii="Arial" w:hAnsi="Arial" w:cs="Arial"/>
          <w:sz w:val="16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25">
    <w:p w14:paraId="6F9449F9" w14:textId="77777777" w:rsidR="00541C85" w:rsidRDefault="00541C85" w:rsidP="00D60EFA">
      <w:pPr>
        <w:pStyle w:val="Lbjegyzetszveg"/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26">
    <w:p w14:paraId="0FF12DAC" w14:textId="7CB41AA6" w:rsidR="000F7364" w:rsidRPr="006C7DC1" w:rsidRDefault="000F7364">
      <w:pPr>
        <w:pStyle w:val="Lbjegyzetszveg"/>
        <w:rPr>
          <w:rFonts w:ascii="Arial" w:hAnsi="Arial" w:cs="Arial"/>
        </w:rPr>
      </w:pPr>
      <w:r w:rsidRPr="006C7DC1">
        <w:rPr>
          <w:rStyle w:val="Lbjegyzet-hivatkozs"/>
          <w:rFonts w:ascii="Arial" w:hAnsi="Arial" w:cs="Arial"/>
          <w:sz w:val="14"/>
          <w:szCs w:val="14"/>
        </w:rPr>
        <w:footnoteRef/>
      </w:r>
      <w:r w:rsidRPr="006C7DC1">
        <w:rPr>
          <w:rFonts w:ascii="Arial" w:hAnsi="Arial" w:cs="Arial"/>
        </w:rPr>
        <w:t xml:space="preserve"> </w:t>
      </w:r>
      <w:r w:rsidRPr="006C7DC1">
        <w:rPr>
          <w:rFonts w:ascii="Arial" w:hAnsi="Arial" w:cs="Arial"/>
          <w:sz w:val="14"/>
          <w:szCs w:val="16"/>
        </w:rPr>
        <w:t>Innovatív vállalkozásnak minősül a vállalkozás: (i) amely független szakértő által készített értékeléssel alá tudja támasztani, hogy a belátható jövőben új, az iparági technika mindenkori állásához képest jelentős javulást jelentő, ugyanakkor technológiai vagy ipari problémák kockázatát hordozó termékeket, szolgáltatásokat vagy folyamatokat fejleszt majd ki; vagy (ii) amelynek kutatás-fejlesztési költségei az összes működési költség legalább 10%-át teszik ki a támogatás nyújtását megelőző három év legalább egyikében, illetve pénzügyi előzményekkel nem rendelkező induló vállalkozás esetében ugyanezen arányt a folyó pénzügyi időszak független könyvvizsgáló által hitelesített pénzügyi kimutatásában kell kimutatni, vagy (iii) részére a támogatás nyújtását megelőző 3 évben az Európai Innovációs Tanács kiválósági pecsét minőségi védjegyet adományozott a C(2017)7124 bizottsági végrehajtási határozatban elfogadott „Horizont 2020” 2018–2020. évi munkaprogram vagy az (EU) 2021/695 európai parlamenti és tanácsi rendelet 2. cikkének (23) bekezdése és 15. cikkének (2) bekezdése alapján, illetve befektetésben részesült az Európai Innovációs Tanács Alapjából, vagy (iv) amely a támogatás nyújtását megelőző három évben részt vett a Bizottság CASSINI űrpolitikai kezdeményezésének bármely tevékenységében (például vállalkozás-akcelerátor vagy partnerkeresés), illetve befektetésben részesült a CASSINI magvető és növekedési finanszírozási eszközből, vagy az ISEP (InnovFin űrpolitikai tőkefinanszírozási kísérleti kezdeményezés) keretében; vagy CASSINI-díjban részesült; vagy az (EU) 2021/695 rendelettel összhangban finanszírozásban részesült az űrkutatás területén, ami induló vállalkozás létrehozását eredményezte; illetve az (EU) 2021/697 európai parlamenti és tanácsi rendelettel összhangban az Európai Védelmi Alap keretében végrehajtott kutatás-fejlesztési tevékenység kedvezményezettjeként finanszírozásban részesült; vagy az európai védelmi ipari fejlesztési program keretében finanszírozásban részesült az (EU) 2018/1092 rendelettel összhangban.</w:t>
      </w:r>
    </w:p>
  </w:footnote>
  <w:footnote w:id="27">
    <w:p w14:paraId="5346F5AE" w14:textId="77777777" w:rsidR="00541C85" w:rsidRPr="003E2C5B" w:rsidRDefault="00541C85" w:rsidP="00370070">
      <w:pPr>
        <w:pStyle w:val="Lbjegyzetszveg"/>
        <w:rPr>
          <w:rFonts w:ascii="Arial" w:hAnsi="Arial" w:cs="Arial"/>
          <w:sz w:val="16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28">
    <w:p w14:paraId="644C02CE" w14:textId="77777777" w:rsidR="00541C85" w:rsidRDefault="00541C85" w:rsidP="00370070">
      <w:pPr>
        <w:pStyle w:val="Lbjegyzetszveg"/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29">
    <w:p w14:paraId="06B40D47" w14:textId="77777777" w:rsidR="00541C85" w:rsidRPr="003553D0" w:rsidRDefault="00541C85" w:rsidP="00B47CDD">
      <w:pPr>
        <w:pStyle w:val="Lbjegyzetszveg"/>
        <w:rPr>
          <w:rFonts w:ascii="Arial" w:hAnsi="Arial" w:cs="Arial"/>
          <w:sz w:val="14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Nem tekintendő a munkák vagy a tevékenység megkezdésének a földterület megvásárlása és az olyan előkészítő munka, mint az engedélyek beszerzése és a megvalósíthatósági tanulmányok készítése.</w:t>
      </w:r>
    </w:p>
  </w:footnote>
  <w:footnote w:id="30">
    <w:p w14:paraId="3229FBDB" w14:textId="77777777" w:rsidR="00541C85" w:rsidRPr="003E2C5B" w:rsidRDefault="00541C85" w:rsidP="00C07038">
      <w:pPr>
        <w:pStyle w:val="Lbjegyzetszveg"/>
        <w:rPr>
          <w:rFonts w:ascii="Arial" w:hAnsi="Arial" w:cs="Arial"/>
          <w:sz w:val="16"/>
          <w:szCs w:val="16"/>
        </w:rPr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  <w:footnote w:id="31">
    <w:p w14:paraId="0FAFDC80" w14:textId="77777777" w:rsidR="00541C85" w:rsidRDefault="00541C85" w:rsidP="00C07038">
      <w:pPr>
        <w:pStyle w:val="Lbjegyzetszveg"/>
      </w:pPr>
      <w:r w:rsidRPr="003553D0">
        <w:rPr>
          <w:rStyle w:val="Lbjegyzet-hivatkozs"/>
          <w:rFonts w:ascii="Arial" w:hAnsi="Arial" w:cs="Arial"/>
          <w:sz w:val="14"/>
          <w:szCs w:val="16"/>
        </w:rPr>
        <w:footnoteRef/>
      </w:r>
      <w:r w:rsidRPr="003553D0">
        <w:rPr>
          <w:rFonts w:ascii="Arial" w:hAnsi="Arial" w:cs="Arial"/>
          <w:sz w:val="14"/>
          <w:szCs w:val="16"/>
        </w:rPr>
        <w:t xml:space="preserve"> Gazdasági társasági formában működő vállalkozás esetén NEM kell kitölteni.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</w:rPr>
    </w:lvl>
  </w:abstractNum>
  <w:abstractNum w:abstractNumId="1" w15:restartNumberingAfterBreak="0">
    <w:nsid w:val="03323F35"/>
    <w:multiLevelType w:val="hybridMultilevel"/>
    <w:tmpl w:val="FD60F2A4"/>
    <w:lvl w:ilvl="0" w:tplc="5540121C">
      <w:start w:val="4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C4785"/>
    <w:multiLevelType w:val="hybridMultilevel"/>
    <w:tmpl w:val="64BE5F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87B06"/>
    <w:multiLevelType w:val="hybridMultilevel"/>
    <w:tmpl w:val="B59A8DAC"/>
    <w:lvl w:ilvl="0" w:tplc="040E0017">
      <w:start w:val="1"/>
      <w:numFmt w:val="lowerLetter"/>
      <w:lvlText w:val="%1)"/>
      <w:lvlJc w:val="left"/>
      <w:pPr>
        <w:ind w:left="982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" w15:restartNumberingAfterBreak="0">
    <w:nsid w:val="0C566CEF"/>
    <w:multiLevelType w:val="hybridMultilevel"/>
    <w:tmpl w:val="E8FEEA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21000"/>
    <w:multiLevelType w:val="hybridMultilevel"/>
    <w:tmpl w:val="356CF5A2"/>
    <w:lvl w:ilvl="0" w:tplc="CAA267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90BBB"/>
    <w:multiLevelType w:val="hybridMultilevel"/>
    <w:tmpl w:val="FEBE81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27A10"/>
    <w:multiLevelType w:val="hybridMultilevel"/>
    <w:tmpl w:val="F6803D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C5113"/>
    <w:multiLevelType w:val="hybridMultilevel"/>
    <w:tmpl w:val="8CD6821E"/>
    <w:lvl w:ilvl="0" w:tplc="5EBEF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634D8"/>
    <w:multiLevelType w:val="hybridMultilevel"/>
    <w:tmpl w:val="873EBC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35F3"/>
    <w:multiLevelType w:val="hybridMultilevel"/>
    <w:tmpl w:val="EB744D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2790F"/>
    <w:multiLevelType w:val="hybridMultilevel"/>
    <w:tmpl w:val="F37EAD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655ED"/>
    <w:multiLevelType w:val="hybridMultilevel"/>
    <w:tmpl w:val="304419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00533"/>
    <w:multiLevelType w:val="hybridMultilevel"/>
    <w:tmpl w:val="36C69D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926D4"/>
    <w:multiLevelType w:val="hybridMultilevel"/>
    <w:tmpl w:val="2EF01BCA"/>
    <w:lvl w:ilvl="0" w:tplc="28C0B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00393"/>
    <w:multiLevelType w:val="hybridMultilevel"/>
    <w:tmpl w:val="F37EAD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9067F9"/>
    <w:multiLevelType w:val="hybridMultilevel"/>
    <w:tmpl w:val="B6962852"/>
    <w:lvl w:ilvl="0" w:tplc="45CE83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4038A"/>
    <w:multiLevelType w:val="hybridMultilevel"/>
    <w:tmpl w:val="F37EAD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25362"/>
    <w:multiLevelType w:val="hybridMultilevel"/>
    <w:tmpl w:val="24960EA2"/>
    <w:lvl w:ilvl="0" w:tplc="040E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9" w15:restartNumberingAfterBreak="0">
    <w:nsid w:val="2ACF02DB"/>
    <w:multiLevelType w:val="hybridMultilevel"/>
    <w:tmpl w:val="532E5C58"/>
    <w:lvl w:ilvl="0" w:tplc="2DD6DE4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CD77B12"/>
    <w:multiLevelType w:val="hybridMultilevel"/>
    <w:tmpl w:val="EE0612B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17004"/>
    <w:multiLevelType w:val="hybridMultilevel"/>
    <w:tmpl w:val="243C6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B196C"/>
    <w:multiLevelType w:val="hybridMultilevel"/>
    <w:tmpl w:val="0D1EA2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E5AF0"/>
    <w:multiLevelType w:val="hybridMultilevel"/>
    <w:tmpl w:val="3B9C2F24"/>
    <w:lvl w:ilvl="0" w:tplc="040E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sz w:val="18"/>
      </w:rPr>
    </w:lvl>
    <w:lvl w:ilvl="1" w:tplc="040E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4D97A51"/>
    <w:multiLevelType w:val="hybridMultilevel"/>
    <w:tmpl w:val="C416F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7690F"/>
    <w:multiLevelType w:val="hybridMultilevel"/>
    <w:tmpl w:val="F65CE13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31EFF"/>
    <w:multiLevelType w:val="hybridMultilevel"/>
    <w:tmpl w:val="911422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9231A"/>
    <w:multiLevelType w:val="hybridMultilevel"/>
    <w:tmpl w:val="12A00102"/>
    <w:lvl w:ilvl="0" w:tplc="0EF8C59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577"/>
    <w:multiLevelType w:val="hybridMultilevel"/>
    <w:tmpl w:val="A0102664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25E325E"/>
    <w:multiLevelType w:val="hybridMultilevel"/>
    <w:tmpl w:val="D76620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12D50"/>
    <w:multiLevelType w:val="hybridMultilevel"/>
    <w:tmpl w:val="21A658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6590B"/>
    <w:multiLevelType w:val="hybridMultilevel"/>
    <w:tmpl w:val="911422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14650"/>
    <w:multiLevelType w:val="hybridMultilevel"/>
    <w:tmpl w:val="46C2FF7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27DB0"/>
    <w:multiLevelType w:val="hybridMultilevel"/>
    <w:tmpl w:val="7A6CECB2"/>
    <w:lvl w:ilvl="0" w:tplc="040E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4" w15:restartNumberingAfterBreak="0">
    <w:nsid w:val="6D7A2DF4"/>
    <w:multiLevelType w:val="hybridMultilevel"/>
    <w:tmpl w:val="2B10878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C8142698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63AAE"/>
    <w:multiLevelType w:val="hybridMultilevel"/>
    <w:tmpl w:val="6218C9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B3907"/>
    <w:multiLevelType w:val="hybridMultilevel"/>
    <w:tmpl w:val="E0969C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B72EF"/>
    <w:multiLevelType w:val="hybridMultilevel"/>
    <w:tmpl w:val="FFC4B2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81562"/>
    <w:multiLevelType w:val="hybridMultilevel"/>
    <w:tmpl w:val="F772586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555421">
    <w:abstractNumId w:val="24"/>
  </w:num>
  <w:num w:numId="2" w16cid:durableId="911309035">
    <w:abstractNumId w:val="18"/>
  </w:num>
  <w:num w:numId="3" w16cid:durableId="122583010">
    <w:abstractNumId w:val="2"/>
  </w:num>
  <w:num w:numId="4" w16cid:durableId="1944608488">
    <w:abstractNumId w:val="28"/>
  </w:num>
  <w:num w:numId="5" w16cid:durableId="1209757531">
    <w:abstractNumId w:val="23"/>
  </w:num>
  <w:num w:numId="6" w16cid:durableId="2055153780">
    <w:abstractNumId w:val="34"/>
  </w:num>
  <w:num w:numId="7" w16cid:durableId="634337795">
    <w:abstractNumId w:val="3"/>
  </w:num>
  <w:num w:numId="8" w16cid:durableId="1130243103">
    <w:abstractNumId w:val="33"/>
  </w:num>
  <w:num w:numId="9" w16cid:durableId="1604996647">
    <w:abstractNumId w:val="35"/>
  </w:num>
  <w:num w:numId="10" w16cid:durableId="356079720">
    <w:abstractNumId w:val="6"/>
  </w:num>
  <w:num w:numId="11" w16cid:durableId="1126309609">
    <w:abstractNumId w:val="10"/>
  </w:num>
  <w:num w:numId="12" w16cid:durableId="2080514834">
    <w:abstractNumId w:val="26"/>
  </w:num>
  <w:num w:numId="13" w16cid:durableId="2121341319">
    <w:abstractNumId w:val="32"/>
  </w:num>
  <w:num w:numId="14" w16cid:durableId="84974">
    <w:abstractNumId w:val="11"/>
  </w:num>
  <w:num w:numId="15" w16cid:durableId="262300849">
    <w:abstractNumId w:val="13"/>
  </w:num>
  <w:num w:numId="16" w16cid:durableId="641347291">
    <w:abstractNumId w:val="14"/>
  </w:num>
  <w:num w:numId="17" w16cid:durableId="954017704">
    <w:abstractNumId w:val="5"/>
  </w:num>
  <w:num w:numId="18" w16cid:durableId="108625824">
    <w:abstractNumId w:val="12"/>
  </w:num>
  <w:num w:numId="19" w16cid:durableId="1842314410">
    <w:abstractNumId w:val="31"/>
  </w:num>
  <w:num w:numId="20" w16cid:durableId="66462933">
    <w:abstractNumId w:val="4"/>
  </w:num>
  <w:num w:numId="21" w16cid:durableId="1778938257">
    <w:abstractNumId w:val="25"/>
  </w:num>
  <w:num w:numId="22" w16cid:durableId="1841773800">
    <w:abstractNumId w:val="27"/>
  </w:num>
  <w:num w:numId="23" w16cid:durableId="698895270">
    <w:abstractNumId w:val="8"/>
  </w:num>
  <w:num w:numId="24" w16cid:durableId="313338074">
    <w:abstractNumId w:val="7"/>
  </w:num>
  <w:num w:numId="25" w16cid:durableId="1169252462">
    <w:abstractNumId w:val="16"/>
  </w:num>
  <w:num w:numId="26" w16cid:durableId="519272186">
    <w:abstractNumId w:val="36"/>
  </w:num>
  <w:num w:numId="27" w16cid:durableId="692534857">
    <w:abstractNumId w:val="38"/>
  </w:num>
  <w:num w:numId="28" w16cid:durableId="106389611">
    <w:abstractNumId w:val="19"/>
  </w:num>
  <w:num w:numId="29" w16cid:durableId="502284202">
    <w:abstractNumId w:val="1"/>
  </w:num>
  <w:num w:numId="30" w16cid:durableId="122428324">
    <w:abstractNumId w:val="21"/>
  </w:num>
  <w:num w:numId="31" w16cid:durableId="851383812">
    <w:abstractNumId w:val="29"/>
  </w:num>
  <w:num w:numId="32" w16cid:durableId="1892305996">
    <w:abstractNumId w:val="22"/>
  </w:num>
  <w:num w:numId="33" w16cid:durableId="741370741">
    <w:abstractNumId w:val="17"/>
  </w:num>
  <w:num w:numId="34" w16cid:durableId="1448159601">
    <w:abstractNumId w:val="15"/>
  </w:num>
  <w:num w:numId="35" w16cid:durableId="414517172">
    <w:abstractNumId w:val="30"/>
  </w:num>
  <w:num w:numId="36" w16cid:durableId="1937781845">
    <w:abstractNumId w:val="20"/>
  </w:num>
  <w:num w:numId="37" w16cid:durableId="2108692381">
    <w:abstractNumId w:val="37"/>
  </w:num>
  <w:num w:numId="38" w16cid:durableId="16065750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XONJs372jO1dOYApIBy9JrVEMruKoMnbJvq+TvcZNuDMvjbskNAkhNbbOqNRHdJdEdxwVyJFAMMNw6EobokKQ==" w:salt="hdBgOIViKmI9t0ms2c+hOQ=="/>
  <w:defaultTabStop w:val="709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F2"/>
    <w:rsid w:val="000006E9"/>
    <w:rsid w:val="000008B3"/>
    <w:rsid w:val="00000E32"/>
    <w:rsid w:val="00003F67"/>
    <w:rsid w:val="000101CD"/>
    <w:rsid w:val="00014580"/>
    <w:rsid w:val="0003147F"/>
    <w:rsid w:val="000331CC"/>
    <w:rsid w:val="00033798"/>
    <w:rsid w:val="00033F86"/>
    <w:rsid w:val="000428B7"/>
    <w:rsid w:val="000432CD"/>
    <w:rsid w:val="000432F7"/>
    <w:rsid w:val="000436B7"/>
    <w:rsid w:val="00047800"/>
    <w:rsid w:val="0005129D"/>
    <w:rsid w:val="0005133F"/>
    <w:rsid w:val="0005242F"/>
    <w:rsid w:val="00052AD6"/>
    <w:rsid w:val="000535BE"/>
    <w:rsid w:val="00054A21"/>
    <w:rsid w:val="00061F19"/>
    <w:rsid w:val="00062686"/>
    <w:rsid w:val="00062C83"/>
    <w:rsid w:val="00065A74"/>
    <w:rsid w:val="00065AD6"/>
    <w:rsid w:val="00072102"/>
    <w:rsid w:val="0007285E"/>
    <w:rsid w:val="000748EA"/>
    <w:rsid w:val="00077F39"/>
    <w:rsid w:val="000836B4"/>
    <w:rsid w:val="00083805"/>
    <w:rsid w:val="000853C4"/>
    <w:rsid w:val="000860C8"/>
    <w:rsid w:val="0008654C"/>
    <w:rsid w:val="00093AC5"/>
    <w:rsid w:val="000954B5"/>
    <w:rsid w:val="000A74AA"/>
    <w:rsid w:val="000B6988"/>
    <w:rsid w:val="000C12DD"/>
    <w:rsid w:val="000C1624"/>
    <w:rsid w:val="000C1830"/>
    <w:rsid w:val="000C35BE"/>
    <w:rsid w:val="000C4ABF"/>
    <w:rsid w:val="000C52C2"/>
    <w:rsid w:val="000C5FFB"/>
    <w:rsid w:val="000D124E"/>
    <w:rsid w:val="000D26F3"/>
    <w:rsid w:val="000D4C86"/>
    <w:rsid w:val="000E1E83"/>
    <w:rsid w:val="000E23D5"/>
    <w:rsid w:val="000E388D"/>
    <w:rsid w:val="000E4779"/>
    <w:rsid w:val="000E5A7F"/>
    <w:rsid w:val="000F1E80"/>
    <w:rsid w:val="000F2C29"/>
    <w:rsid w:val="000F4E9C"/>
    <w:rsid w:val="000F6C50"/>
    <w:rsid w:val="000F7364"/>
    <w:rsid w:val="00100106"/>
    <w:rsid w:val="00100914"/>
    <w:rsid w:val="00101139"/>
    <w:rsid w:val="00101A6F"/>
    <w:rsid w:val="001027AF"/>
    <w:rsid w:val="00107950"/>
    <w:rsid w:val="00107A4C"/>
    <w:rsid w:val="00110B35"/>
    <w:rsid w:val="001122DC"/>
    <w:rsid w:val="001126BD"/>
    <w:rsid w:val="001129A9"/>
    <w:rsid w:val="00113A2D"/>
    <w:rsid w:val="001158EF"/>
    <w:rsid w:val="00115C72"/>
    <w:rsid w:val="00117E26"/>
    <w:rsid w:val="00120955"/>
    <w:rsid w:val="001234CB"/>
    <w:rsid w:val="00124F1B"/>
    <w:rsid w:val="00127113"/>
    <w:rsid w:val="00131DE6"/>
    <w:rsid w:val="00134889"/>
    <w:rsid w:val="00137BCC"/>
    <w:rsid w:val="00140D63"/>
    <w:rsid w:val="001412E3"/>
    <w:rsid w:val="00143050"/>
    <w:rsid w:val="00144521"/>
    <w:rsid w:val="00145781"/>
    <w:rsid w:val="00154F43"/>
    <w:rsid w:val="001553F4"/>
    <w:rsid w:val="001574A6"/>
    <w:rsid w:val="00157D59"/>
    <w:rsid w:val="00160A91"/>
    <w:rsid w:val="0016322F"/>
    <w:rsid w:val="0016493E"/>
    <w:rsid w:val="00166548"/>
    <w:rsid w:val="00167AF3"/>
    <w:rsid w:val="001701EA"/>
    <w:rsid w:val="0017177C"/>
    <w:rsid w:val="00182D53"/>
    <w:rsid w:val="00185269"/>
    <w:rsid w:val="001870D4"/>
    <w:rsid w:val="0019031B"/>
    <w:rsid w:val="00193442"/>
    <w:rsid w:val="0019432B"/>
    <w:rsid w:val="00195A97"/>
    <w:rsid w:val="001A0C54"/>
    <w:rsid w:val="001A4B7B"/>
    <w:rsid w:val="001A5CC4"/>
    <w:rsid w:val="001A6192"/>
    <w:rsid w:val="001B0438"/>
    <w:rsid w:val="001B107B"/>
    <w:rsid w:val="001B18DD"/>
    <w:rsid w:val="001B499E"/>
    <w:rsid w:val="001B5582"/>
    <w:rsid w:val="001B55AC"/>
    <w:rsid w:val="001B669F"/>
    <w:rsid w:val="001B7AD2"/>
    <w:rsid w:val="001B7F40"/>
    <w:rsid w:val="001C233D"/>
    <w:rsid w:val="001C30FF"/>
    <w:rsid w:val="001C3567"/>
    <w:rsid w:val="001C3799"/>
    <w:rsid w:val="001C6398"/>
    <w:rsid w:val="001C6F45"/>
    <w:rsid w:val="001D03A4"/>
    <w:rsid w:val="001D0944"/>
    <w:rsid w:val="001D14E4"/>
    <w:rsid w:val="001D22AA"/>
    <w:rsid w:val="001D32CF"/>
    <w:rsid w:val="001D3741"/>
    <w:rsid w:val="001D45A5"/>
    <w:rsid w:val="001D547C"/>
    <w:rsid w:val="001E3967"/>
    <w:rsid w:val="001E42ED"/>
    <w:rsid w:val="001E472D"/>
    <w:rsid w:val="001E706A"/>
    <w:rsid w:val="001F0D6E"/>
    <w:rsid w:val="001F1882"/>
    <w:rsid w:val="001F2338"/>
    <w:rsid w:val="001F67E8"/>
    <w:rsid w:val="00201853"/>
    <w:rsid w:val="002024DD"/>
    <w:rsid w:val="00202C64"/>
    <w:rsid w:val="00207532"/>
    <w:rsid w:val="00210BEE"/>
    <w:rsid w:val="00211A50"/>
    <w:rsid w:val="00212398"/>
    <w:rsid w:val="00214593"/>
    <w:rsid w:val="002155F8"/>
    <w:rsid w:val="00215D1E"/>
    <w:rsid w:val="002169CD"/>
    <w:rsid w:val="00216B58"/>
    <w:rsid w:val="00217E5A"/>
    <w:rsid w:val="002268A6"/>
    <w:rsid w:val="00230845"/>
    <w:rsid w:val="00230FD6"/>
    <w:rsid w:val="002323F3"/>
    <w:rsid w:val="0023423A"/>
    <w:rsid w:val="00234C3C"/>
    <w:rsid w:val="002355D4"/>
    <w:rsid w:val="0024000A"/>
    <w:rsid w:val="00242C77"/>
    <w:rsid w:val="00251DB6"/>
    <w:rsid w:val="0025466A"/>
    <w:rsid w:val="00262C5D"/>
    <w:rsid w:val="00262CB5"/>
    <w:rsid w:val="002639DB"/>
    <w:rsid w:val="00264614"/>
    <w:rsid w:val="00264765"/>
    <w:rsid w:val="002652D1"/>
    <w:rsid w:val="00271899"/>
    <w:rsid w:val="002727F4"/>
    <w:rsid w:val="00273618"/>
    <w:rsid w:val="002753FE"/>
    <w:rsid w:val="00275BC7"/>
    <w:rsid w:val="002764FC"/>
    <w:rsid w:val="00276645"/>
    <w:rsid w:val="002770FB"/>
    <w:rsid w:val="0028275F"/>
    <w:rsid w:val="00283457"/>
    <w:rsid w:val="002839B3"/>
    <w:rsid w:val="002843A0"/>
    <w:rsid w:val="00285DEA"/>
    <w:rsid w:val="002868B9"/>
    <w:rsid w:val="00293E49"/>
    <w:rsid w:val="002942A7"/>
    <w:rsid w:val="00294DA5"/>
    <w:rsid w:val="00296D7A"/>
    <w:rsid w:val="00297A46"/>
    <w:rsid w:val="002A0A64"/>
    <w:rsid w:val="002A7FD0"/>
    <w:rsid w:val="002B06AA"/>
    <w:rsid w:val="002B2626"/>
    <w:rsid w:val="002B2F14"/>
    <w:rsid w:val="002B3006"/>
    <w:rsid w:val="002B50F7"/>
    <w:rsid w:val="002B6283"/>
    <w:rsid w:val="002B74F0"/>
    <w:rsid w:val="002B77F0"/>
    <w:rsid w:val="002B7918"/>
    <w:rsid w:val="002C0338"/>
    <w:rsid w:val="002C4276"/>
    <w:rsid w:val="002C5C00"/>
    <w:rsid w:val="002C693B"/>
    <w:rsid w:val="002C7028"/>
    <w:rsid w:val="002D1B0F"/>
    <w:rsid w:val="002D2226"/>
    <w:rsid w:val="002D45CA"/>
    <w:rsid w:val="002E35F1"/>
    <w:rsid w:val="002F2E31"/>
    <w:rsid w:val="002F37BB"/>
    <w:rsid w:val="002F3F03"/>
    <w:rsid w:val="002F5E6B"/>
    <w:rsid w:val="002F7422"/>
    <w:rsid w:val="003002CE"/>
    <w:rsid w:val="00300CE8"/>
    <w:rsid w:val="003034B7"/>
    <w:rsid w:val="00305667"/>
    <w:rsid w:val="003058AE"/>
    <w:rsid w:val="003068C4"/>
    <w:rsid w:val="00310CAE"/>
    <w:rsid w:val="00313FA6"/>
    <w:rsid w:val="00316AF2"/>
    <w:rsid w:val="00317C79"/>
    <w:rsid w:val="00321252"/>
    <w:rsid w:val="00321BC8"/>
    <w:rsid w:val="0032796E"/>
    <w:rsid w:val="00340E69"/>
    <w:rsid w:val="00344E68"/>
    <w:rsid w:val="00345BB0"/>
    <w:rsid w:val="00345C13"/>
    <w:rsid w:val="0034604D"/>
    <w:rsid w:val="0034672F"/>
    <w:rsid w:val="00346D8B"/>
    <w:rsid w:val="00347890"/>
    <w:rsid w:val="00350B4E"/>
    <w:rsid w:val="00351689"/>
    <w:rsid w:val="00351C58"/>
    <w:rsid w:val="00352FCB"/>
    <w:rsid w:val="003540ED"/>
    <w:rsid w:val="00354562"/>
    <w:rsid w:val="00354B4E"/>
    <w:rsid w:val="003560F1"/>
    <w:rsid w:val="00360311"/>
    <w:rsid w:val="00361788"/>
    <w:rsid w:val="00363148"/>
    <w:rsid w:val="00370070"/>
    <w:rsid w:val="00370994"/>
    <w:rsid w:val="00370F9B"/>
    <w:rsid w:val="00371DBD"/>
    <w:rsid w:val="00371DDC"/>
    <w:rsid w:val="00374425"/>
    <w:rsid w:val="003748C5"/>
    <w:rsid w:val="00375C41"/>
    <w:rsid w:val="00380116"/>
    <w:rsid w:val="00382467"/>
    <w:rsid w:val="0038417B"/>
    <w:rsid w:val="00385080"/>
    <w:rsid w:val="0038544C"/>
    <w:rsid w:val="00386107"/>
    <w:rsid w:val="00391878"/>
    <w:rsid w:val="00394E77"/>
    <w:rsid w:val="00395C0C"/>
    <w:rsid w:val="003A0B04"/>
    <w:rsid w:val="003A23FF"/>
    <w:rsid w:val="003A7939"/>
    <w:rsid w:val="003A7DAB"/>
    <w:rsid w:val="003B1DB3"/>
    <w:rsid w:val="003B4D32"/>
    <w:rsid w:val="003B62CF"/>
    <w:rsid w:val="003B6918"/>
    <w:rsid w:val="003C02F0"/>
    <w:rsid w:val="003C2095"/>
    <w:rsid w:val="003C2EAE"/>
    <w:rsid w:val="003C687E"/>
    <w:rsid w:val="003C7542"/>
    <w:rsid w:val="003D51A9"/>
    <w:rsid w:val="003E2C5B"/>
    <w:rsid w:val="003E2DFE"/>
    <w:rsid w:val="003F1234"/>
    <w:rsid w:val="003F312C"/>
    <w:rsid w:val="003F41A1"/>
    <w:rsid w:val="00400A99"/>
    <w:rsid w:val="00401EE6"/>
    <w:rsid w:val="00402AD3"/>
    <w:rsid w:val="00405017"/>
    <w:rsid w:val="00406805"/>
    <w:rsid w:val="00410FAF"/>
    <w:rsid w:val="004119F0"/>
    <w:rsid w:val="0041220E"/>
    <w:rsid w:val="00412647"/>
    <w:rsid w:val="00413A40"/>
    <w:rsid w:val="004147C5"/>
    <w:rsid w:val="00416101"/>
    <w:rsid w:val="00416A0C"/>
    <w:rsid w:val="00416F9D"/>
    <w:rsid w:val="004176DE"/>
    <w:rsid w:val="0041794B"/>
    <w:rsid w:val="00427485"/>
    <w:rsid w:val="004274F4"/>
    <w:rsid w:val="00427533"/>
    <w:rsid w:val="004303A8"/>
    <w:rsid w:val="004320BE"/>
    <w:rsid w:val="00432A2E"/>
    <w:rsid w:val="00432F59"/>
    <w:rsid w:val="0043451C"/>
    <w:rsid w:val="00434FE2"/>
    <w:rsid w:val="0043615D"/>
    <w:rsid w:val="00436BA2"/>
    <w:rsid w:val="004402C5"/>
    <w:rsid w:val="00441E27"/>
    <w:rsid w:val="00442E26"/>
    <w:rsid w:val="00443496"/>
    <w:rsid w:val="004460B5"/>
    <w:rsid w:val="0044623B"/>
    <w:rsid w:val="00447C3B"/>
    <w:rsid w:val="00451490"/>
    <w:rsid w:val="00457A6B"/>
    <w:rsid w:val="00460183"/>
    <w:rsid w:val="00470E39"/>
    <w:rsid w:val="00474038"/>
    <w:rsid w:val="004745B7"/>
    <w:rsid w:val="00475D27"/>
    <w:rsid w:val="00481FDB"/>
    <w:rsid w:val="004834CC"/>
    <w:rsid w:val="0048502E"/>
    <w:rsid w:val="00486004"/>
    <w:rsid w:val="004908BA"/>
    <w:rsid w:val="004947C9"/>
    <w:rsid w:val="00494FBB"/>
    <w:rsid w:val="004A1B0A"/>
    <w:rsid w:val="004A6905"/>
    <w:rsid w:val="004B0596"/>
    <w:rsid w:val="004B210A"/>
    <w:rsid w:val="004B4675"/>
    <w:rsid w:val="004B6442"/>
    <w:rsid w:val="004B6FA9"/>
    <w:rsid w:val="004C34FD"/>
    <w:rsid w:val="004C5A3E"/>
    <w:rsid w:val="004C6D4E"/>
    <w:rsid w:val="004C745C"/>
    <w:rsid w:val="004D037D"/>
    <w:rsid w:val="004D2686"/>
    <w:rsid w:val="004D4B23"/>
    <w:rsid w:val="004D506E"/>
    <w:rsid w:val="004D50B7"/>
    <w:rsid w:val="004D7071"/>
    <w:rsid w:val="004D7A87"/>
    <w:rsid w:val="004D7FF1"/>
    <w:rsid w:val="004E312D"/>
    <w:rsid w:val="004E5999"/>
    <w:rsid w:val="004E6B2B"/>
    <w:rsid w:val="004E6C4A"/>
    <w:rsid w:val="00500145"/>
    <w:rsid w:val="00504268"/>
    <w:rsid w:val="0050480C"/>
    <w:rsid w:val="00504F61"/>
    <w:rsid w:val="00506E9F"/>
    <w:rsid w:val="00507433"/>
    <w:rsid w:val="00513470"/>
    <w:rsid w:val="0051363C"/>
    <w:rsid w:val="00516432"/>
    <w:rsid w:val="005208A3"/>
    <w:rsid w:val="00523A34"/>
    <w:rsid w:val="0052474A"/>
    <w:rsid w:val="005247D8"/>
    <w:rsid w:val="005249E7"/>
    <w:rsid w:val="0052535C"/>
    <w:rsid w:val="00527344"/>
    <w:rsid w:val="00531CA5"/>
    <w:rsid w:val="005336BA"/>
    <w:rsid w:val="00534A72"/>
    <w:rsid w:val="005407B9"/>
    <w:rsid w:val="00541081"/>
    <w:rsid w:val="00541A36"/>
    <w:rsid w:val="00541A64"/>
    <w:rsid w:val="00541C85"/>
    <w:rsid w:val="00541CC4"/>
    <w:rsid w:val="005420E8"/>
    <w:rsid w:val="0054226F"/>
    <w:rsid w:val="00545A09"/>
    <w:rsid w:val="00545F49"/>
    <w:rsid w:val="005462C3"/>
    <w:rsid w:val="0054696D"/>
    <w:rsid w:val="005515DA"/>
    <w:rsid w:val="00553EE1"/>
    <w:rsid w:val="0055776C"/>
    <w:rsid w:val="00562205"/>
    <w:rsid w:val="00565CD6"/>
    <w:rsid w:val="00572CB8"/>
    <w:rsid w:val="00573229"/>
    <w:rsid w:val="00573886"/>
    <w:rsid w:val="00576AF9"/>
    <w:rsid w:val="00577BE3"/>
    <w:rsid w:val="00583B68"/>
    <w:rsid w:val="00584380"/>
    <w:rsid w:val="00584C8F"/>
    <w:rsid w:val="005861D6"/>
    <w:rsid w:val="00590954"/>
    <w:rsid w:val="0059328C"/>
    <w:rsid w:val="00593E34"/>
    <w:rsid w:val="005947B6"/>
    <w:rsid w:val="005A0476"/>
    <w:rsid w:val="005A4465"/>
    <w:rsid w:val="005A61CE"/>
    <w:rsid w:val="005A7318"/>
    <w:rsid w:val="005B0088"/>
    <w:rsid w:val="005B0509"/>
    <w:rsid w:val="005B0840"/>
    <w:rsid w:val="005B1D74"/>
    <w:rsid w:val="005B243B"/>
    <w:rsid w:val="005B2831"/>
    <w:rsid w:val="005B35F8"/>
    <w:rsid w:val="005B36E4"/>
    <w:rsid w:val="005B4173"/>
    <w:rsid w:val="005B4E9E"/>
    <w:rsid w:val="005B55EB"/>
    <w:rsid w:val="005B6063"/>
    <w:rsid w:val="005B62C2"/>
    <w:rsid w:val="005C1CDC"/>
    <w:rsid w:val="005C2868"/>
    <w:rsid w:val="005C3C4C"/>
    <w:rsid w:val="005C43C3"/>
    <w:rsid w:val="005C6155"/>
    <w:rsid w:val="005C6F40"/>
    <w:rsid w:val="005C7493"/>
    <w:rsid w:val="005D0C42"/>
    <w:rsid w:val="005D3430"/>
    <w:rsid w:val="005D37CD"/>
    <w:rsid w:val="005D647D"/>
    <w:rsid w:val="005D7C16"/>
    <w:rsid w:val="005E3A74"/>
    <w:rsid w:val="005E5C74"/>
    <w:rsid w:val="005E5E65"/>
    <w:rsid w:val="005F056A"/>
    <w:rsid w:val="005F29FF"/>
    <w:rsid w:val="005F4305"/>
    <w:rsid w:val="005F4B7A"/>
    <w:rsid w:val="00602CBD"/>
    <w:rsid w:val="006051B8"/>
    <w:rsid w:val="00605CD1"/>
    <w:rsid w:val="00607212"/>
    <w:rsid w:val="0060765D"/>
    <w:rsid w:val="00607E2B"/>
    <w:rsid w:val="00611E9A"/>
    <w:rsid w:val="00615240"/>
    <w:rsid w:val="00617E20"/>
    <w:rsid w:val="00622776"/>
    <w:rsid w:val="0062349D"/>
    <w:rsid w:val="0062368E"/>
    <w:rsid w:val="00624BC5"/>
    <w:rsid w:val="00632A0B"/>
    <w:rsid w:val="006332DA"/>
    <w:rsid w:val="00634A7B"/>
    <w:rsid w:val="0064113E"/>
    <w:rsid w:val="006411B4"/>
    <w:rsid w:val="00642FB0"/>
    <w:rsid w:val="00643C5A"/>
    <w:rsid w:val="006443FC"/>
    <w:rsid w:val="00644775"/>
    <w:rsid w:val="00644851"/>
    <w:rsid w:val="006449A6"/>
    <w:rsid w:val="00645B1C"/>
    <w:rsid w:val="00645FE0"/>
    <w:rsid w:val="00646D4E"/>
    <w:rsid w:val="00647679"/>
    <w:rsid w:val="00656A3E"/>
    <w:rsid w:val="00657445"/>
    <w:rsid w:val="00661694"/>
    <w:rsid w:val="006641DF"/>
    <w:rsid w:val="0066533F"/>
    <w:rsid w:val="0066612F"/>
    <w:rsid w:val="0067075D"/>
    <w:rsid w:val="006732F2"/>
    <w:rsid w:val="00680A0B"/>
    <w:rsid w:val="0068212D"/>
    <w:rsid w:val="00683324"/>
    <w:rsid w:val="0068669C"/>
    <w:rsid w:val="0069018F"/>
    <w:rsid w:val="006940EF"/>
    <w:rsid w:val="006941F5"/>
    <w:rsid w:val="00695DED"/>
    <w:rsid w:val="00696FE9"/>
    <w:rsid w:val="00697FB6"/>
    <w:rsid w:val="006A224D"/>
    <w:rsid w:val="006A3054"/>
    <w:rsid w:val="006A47BE"/>
    <w:rsid w:val="006A5F3B"/>
    <w:rsid w:val="006B3C4C"/>
    <w:rsid w:val="006B4FD9"/>
    <w:rsid w:val="006B7ACB"/>
    <w:rsid w:val="006B7BDE"/>
    <w:rsid w:val="006C088B"/>
    <w:rsid w:val="006C2612"/>
    <w:rsid w:val="006C327C"/>
    <w:rsid w:val="006C7DC1"/>
    <w:rsid w:val="006D2F99"/>
    <w:rsid w:val="006D3155"/>
    <w:rsid w:val="006D4028"/>
    <w:rsid w:val="006D6A8E"/>
    <w:rsid w:val="006D749D"/>
    <w:rsid w:val="006E061D"/>
    <w:rsid w:val="006E0E81"/>
    <w:rsid w:val="006E1DCD"/>
    <w:rsid w:val="006E2E59"/>
    <w:rsid w:val="006E50EF"/>
    <w:rsid w:val="006E5710"/>
    <w:rsid w:val="006E5A41"/>
    <w:rsid w:val="006E5D93"/>
    <w:rsid w:val="006E6AA9"/>
    <w:rsid w:val="006E7605"/>
    <w:rsid w:val="00700EA5"/>
    <w:rsid w:val="00701CB3"/>
    <w:rsid w:val="00702393"/>
    <w:rsid w:val="00703F1F"/>
    <w:rsid w:val="00705A50"/>
    <w:rsid w:val="00706367"/>
    <w:rsid w:val="0071093E"/>
    <w:rsid w:val="007130E5"/>
    <w:rsid w:val="00713602"/>
    <w:rsid w:val="00716D4E"/>
    <w:rsid w:val="00716DD3"/>
    <w:rsid w:val="00717B2C"/>
    <w:rsid w:val="00721C54"/>
    <w:rsid w:val="00722A8F"/>
    <w:rsid w:val="00722A91"/>
    <w:rsid w:val="00726650"/>
    <w:rsid w:val="0072672D"/>
    <w:rsid w:val="00730066"/>
    <w:rsid w:val="0073173C"/>
    <w:rsid w:val="0073182E"/>
    <w:rsid w:val="00734268"/>
    <w:rsid w:val="007363B5"/>
    <w:rsid w:val="00745ABA"/>
    <w:rsid w:val="00754AB1"/>
    <w:rsid w:val="00760669"/>
    <w:rsid w:val="00760AC6"/>
    <w:rsid w:val="00766A25"/>
    <w:rsid w:val="0077012A"/>
    <w:rsid w:val="0077411C"/>
    <w:rsid w:val="007749DD"/>
    <w:rsid w:val="00774E83"/>
    <w:rsid w:val="0077566F"/>
    <w:rsid w:val="0077665C"/>
    <w:rsid w:val="007820FF"/>
    <w:rsid w:val="007845AC"/>
    <w:rsid w:val="00786117"/>
    <w:rsid w:val="00787B0E"/>
    <w:rsid w:val="00790298"/>
    <w:rsid w:val="00793FAC"/>
    <w:rsid w:val="00795825"/>
    <w:rsid w:val="007A5879"/>
    <w:rsid w:val="007A6E88"/>
    <w:rsid w:val="007B09EB"/>
    <w:rsid w:val="007B125F"/>
    <w:rsid w:val="007B137C"/>
    <w:rsid w:val="007B3085"/>
    <w:rsid w:val="007B37F7"/>
    <w:rsid w:val="007B56BF"/>
    <w:rsid w:val="007B7BDE"/>
    <w:rsid w:val="007C3394"/>
    <w:rsid w:val="007D2206"/>
    <w:rsid w:val="007D2378"/>
    <w:rsid w:val="007D31E8"/>
    <w:rsid w:val="007D4596"/>
    <w:rsid w:val="007D5062"/>
    <w:rsid w:val="007D5E71"/>
    <w:rsid w:val="007D6A06"/>
    <w:rsid w:val="007E04D8"/>
    <w:rsid w:val="007E1127"/>
    <w:rsid w:val="007E3B61"/>
    <w:rsid w:val="007E4070"/>
    <w:rsid w:val="007E577A"/>
    <w:rsid w:val="007E6A62"/>
    <w:rsid w:val="007F02F8"/>
    <w:rsid w:val="007F1BB4"/>
    <w:rsid w:val="007F29CC"/>
    <w:rsid w:val="007F337F"/>
    <w:rsid w:val="007F3A4B"/>
    <w:rsid w:val="007F5E40"/>
    <w:rsid w:val="007F621A"/>
    <w:rsid w:val="00802E4F"/>
    <w:rsid w:val="00806496"/>
    <w:rsid w:val="0081067B"/>
    <w:rsid w:val="00813D90"/>
    <w:rsid w:val="008209EE"/>
    <w:rsid w:val="0082113E"/>
    <w:rsid w:val="00822DEA"/>
    <w:rsid w:val="0082453B"/>
    <w:rsid w:val="00824A76"/>
    <w:rsid w:val="008330B4"/>
    <w:rsid w:val="00834EB3"/>
    <w:rsid w:val="008353B8"/>
    <w:rsid w:val="00835D0C"/>
    <w:rsid w:val="0084139E"/>
    <w:rsid w:val="00842047"/>
    <w:rsid w:val="00842EE7"/>
    <w:rsid w:val="00845433"/>
    <w:rsid w:val="00846073"/>
    <w:rsid w:val="00850BFA"/>
    <w:rsid w:val="00851605"/>
    <w:rsid w:val="008536BD"/>
    <w:rsid w:val="00857A5B"/>
    <w:rsid w:val="0086182A"/>
    <w:rsid w:val="0086270A"/>
    <w:rsid w:val="00862A36"/>
    <w:rsid w:val="00863E54"/>
    <w:rsid w:val="008659F7"/>
    <w:rsid w:val="00866208"/>
    <w:rsid w:val="00867722"/>
    <w:rsid w:val="008701DB"/>
    <w:rsid w:val="00875475"/>
    <w:rsid w:val="008759CB"/>
    <w:rsid w:val="008801A5"/>
    <w:rsid w:val="00881F66"/>
    <w:rsid w:val="00881FD3"/>
    <w:rsid w:val="00883AF3"/>
    <w:rsid w:val="00884F48"/>
    <w:rsid w:val="008852C4"/>
    <w:rsid w:val="00886CAD"/>
    <w:rsid w:val="00891089"/>
    <w:rsid w:val="008929BD"/>
    <w:rsid w:val="00893E81"/>
    <w:rsid w:val="00894877"/>
    <w:rsid w:val="008A0D72"/>
    <w:rsid w:val="008A1880"/>
    <w:rsid w:val="008A40A2"/>
    <w:rsid w:val="008A520B"/>
    <w:rsid w:val="008A5FEC"/>
    <w:rsid w:val="008A6EC8"/>
    <w:rsid w:val="008A771B"/>
    <w:rsid w:val="008B2259"/>
    <w:rsid w:val="008B559C"/>
    <w:rsid w:val="008B5DC8"/>
    <w:rsid w:val="008B6692"/>
    <w:rsid w:val="008C51DA"/>
    <w:rsid w:val="008C6308"/>
    <w:rsid w:val="008D0A2D"/>
    <w:rsid w:val="008D35A7"/>
    <w:rsid w:val="008D4059"/>
    <w:rsid w:val="008D448E"/>
    <w:rsid w:val="008D4D3F"/>
    <w:rsid w:val="008E04A8"/>
    <w:rsid w:val="008E0549"/>
    <w:rsid w:val="008E1B7E"/>
    <w:rsid w:val="008E3075"/>
    <w:rsid w:val="008E5831"/>
    <w:rsid w:val="008F72E7"/>
    <w:rsid w:val="008F7929"/>
    <w:rsid w:val="009008EE"/>
    <w:rsid w:val="0090285E"/>
    <w:rsid w:val="00904418"/>
    <w:rsid w:val="00904F4A"/>
    <w:rsid w:val="00913ABA"/>
    <w:rsid w:val="009154C9"/>
    <w:rsid w:val="00917894"/>
    <w:rsid w:val="00917F9F"/>
    <w:rsid w:val="00920676"/>
    <w:rsid w:val="0092085A"/>
    <w:rsid w:val="009216DB"/>
    <w:rsid w:val="00921DB4"/>
    <w:rsid w:val="00922701"/>
    <w:rsid w:val="00930A27"/>
    <w:rsid w:val="00931923"/>
    <w:rsid w:val="00932965"/>
    <w:rsid w:val="00932B27"/>
    <w:rsid w:val="00932BF5"/>
    <w:rsid w:val="00932D15"/>
    <w:rsid w:val="00934520"/>
    <w:rsid w:val="009417A9"/>
    <w:rsid w:val="009434F8"/>
    <w:rsid w:val="00943AF9"/>
    <w:rsid w:val="009474D3"/>
    <w:rsid w:val="0095148F"/>
    <w:rsid w:val="00952623"/>
    <w:rsid w:val="00952F30"/>
    <w:rsid w:val="009536FD"/>
    <w:rsid w:val="0095526A"/>
    <w:rsid w:val="00955D04"/>
    <w:rsid w:val="00961E3A"/>
    <w:rsid w:val="009623D9"/>
    <w:rsid w:val="00964CB6"/>
    <w:rsid w:val="0096746E"/>
    <w:rsid w:val="00967D0B"/>
    <w:rsid w:val="00970F8B"/>
    <w:rsid w:val="00972244"/>
    <w:rsid w:val="00975BE2"/>
    <w:rsid w:val="00980F85"/>
    <w:rsid w:val="00981308"/>
    <w:rsid w:val="009827C4"/>
    <w:rsid w:val="009831F3"/>
    <w:rsid w:val="009845C5"/>
    <w:rsid w:val="00990389"/>
    <w:rsid w:val="009911E1"/>
    <w:rsid w:val="00995996"/>
    <w:rsid w:val="00996852"/>
    <w:rsid w:val="00996DD1"/>
    <w:rsid w:val="009A4F36"/>
    <w:rsid w:val="009A7545"/>
    <w:rsid w:val="009B4D85"/>
    <w:rsid w:val="009B5292"/>
    <w:rsid w:val="009B56A4"/>
    <w:rsid w:val="009C1ED9"/>
    <w:rsid w:val="009C2F63"/>
    <w:rsid w:val="009C3C8C"/>
    <w:rsid w:val="009C5B50"/>
    <w:rsid w:val="009E352C"/>
    <w:rsid w:val="009E6506"/>
    <w:rsid w:val="009E7147"/>
    <w:rsid w:val="009F304C"/>
    <w:rsid w:val="009F30A0"/>
    <w:rsid w:val="009F30C5"/>
    <w:rsid w:val="009F46E5"/>
    <w:rsid w:val="009F485C"/>
    <w:rsid w:val="009F5E48"/>
    <w:rsid w:val="009F6AA6"/>
    <w:rsid w:val="00A003FD"/>
    <w:rsid w:val="00A00E9E"/>
    <w:rsid w:val="00A0108F"/>
    <w:rsid w:val="00A03F05"/>
    <w:rsid w:val="00A042E2"/>
    <w:rsid w:val="00A04AB9"/>
    <w:rsid w:val="00A05274"/>
    <w:rsid w:val="00A0573F"/>
    <w:rsid w:val="00A06ED4"/>
    <w:rsid w:val="00A073F2"/>
    <w:rsid w:val="00A1212C"/>
    <w:rsid w:val="00A1385B"/>
    <w:rsid w:val="00A1415D"/>
    <w:rsid w:val="00A149E1"/>
    <w:rsid w:val="00A15085"/>
    <w:rsid w:val="00A171F5"/>
    <w:rsid w:val="00A21BCF"/>
    <w:rsid w:val="00A23378"/>
    <w:rsid w:val="00A23623"/>
    <w:rsid w:val="00A23BAB"/>
    <w:rsid w:val="00A23EF6"/>
    <w:rsid w:val="00A2468C"/>
    <w:rsid w:val="00A2516C"/>
    <w:rsid w:val="00A25EE6"/>
    <w:rsid w:val="00A25F67"/>
    <w:rsid w:val="00A2684C"/>
    <w:rsid w:val="00A303C5"/>
    <w:rsid w:val="00A32BB1"/>
    <w:rsid w:val="00A35CF5"/>
    <w:rsid w:val="00A36E1A"/>
    <w:rsid w:val="00A403A9"/>
    <w:rsid w:val="00A4304E"/>
    <w:rsid w:val="00A43920"/>
    <w:rsid w:val="00A52F6F"/>
    <w:rsid w:val="00A54677"/>
    <w:rsid w:val="00A54D99"/>
    <w:rsid w:val="00A62DA7"/>
    <w:rsid w:val="00A6360F"/>
    <w:rsid w:val="00A63CF0"/>
    <w:rsid w:val="00A63D3C"/>
    <w:rsid w:val="00A64741"/>
    <w:rsid w:val="00A6596E"/>
    <w:rsid w:val="00A70975"/>
    <w:rsid w:val="00A7195D"/>
    <w:rsid w:val="00A71AE6"/>
    <w:rsid w:val="00A71D75"/>
    <w:rsid w:val="00A7214B"/>
    <w:rsid w:val="00A7331B"/>
    <w:rsid w:val="00A7531E"/>
    <w:rsid w:val="00A8661D"/>
    <w:rsid w:val="00A86FA0"/>
    <w:rsid w:val="00A920FD"/>
    <w:rsid w:val="00A9475A"/>
    <w:rsid w:val="00A94BE5"/>
    <w:rsid w:val="00AA2C19"/>
    <w:rsid w:val="00AB22BA"/>
    <w:rsid w:val="00AB520D"/>
    <w:rsid w:val="00AB5F71"/>
    <w:rsid w:val="00AC0072"/>
    <w:rsid w:val="00AC1DD3"/>
    <w:rsid w:val="00AC2061"/>
    <w:rsid w:val="00AC3B2F"/>
    <w:rsid w:val="00AC454F"/>
    <w:rsid w:val="00AC484A"/>
    <w:rsid w:val="00AD1062"/>
    <w:rsid w:val="00AD1D19"/>
    <w:rsid w:val="00AD626B"/>
    <w:rsid w:val="00AD67D1"/>
    <w:rsid w:val="00AE17F7"/>
    <w:rsid w:val="00AE2708"/>
    <w:rsid w:val="00AE3579"/>
    <w:rsid w:val="00AE6012"/>
    <w:rsid w:val="00AE6D88"/>
    <w:rsid w:val="00AF02D3"/>
    <w:rsid w:val="00AF2B09"/>
    <w:rsid w:val="00AF2FD3"/>
    <w:rsid w:val="00AF3E25"/>
    <w:rsid w:val="00AF7015"/>
    <w:rsid w:val="00B013E6"/>
    <w:rsid w:val="00B017FA"/>
    <w:rsid w:val="00B021EA"/>
    <w:rsid w:val="00B0266D"/>
    <w:rsid w:val="00B04A28"/>
    <w:rsid w:val="00B06A0F"/>
    <w:rsid w:val="00B06E7D"/>
    <w:rsid w:val="00B07E33"/>
    <w:rsid w:val="00B128C4"/>
    <w:rsid w:val="00B12C33"/>
    <w:rsid w:val="00B130A3"/>
    <w:rsid w:val="00B148D8"/>
    <w:rsid w:val="00B21F80"/>
    <w:rsid w:val="00B254D8"/>
    <w:rsid w:val="00B27C73"/>
    <w:rsid w:val="00B302C5"/>
    <w:rsid w:val="00B3135B"/>
    <w:rsid w:val="00B315CA"/>
    <w:rsid w:val="00B325DF"/>
    <w:rsid w:val="00B34D9A"/>
    <w:rsid w:val="00B3715E"/>
    <w:rsid w:val="00B41D0B"/>
    <w:rsid w:val="00B42C17"/>
    <w:rsid w:val="00B435F7"/>
    <w:rsid w:val="00B437E5"/>
    <w:rsid w:val="00B437FD"/>
    <w:rsid w:val="00B45AC1"/>
    <w:rsid w:val="00B464B5"/>
    <w:rsid w:val="00B47CDD"/>
    <w:rsid w:val="00B54C2D"/>
    <w:rsid w:val="00B61DE6"/>
    <w:rsid w:val="00B62FC3"/>
    <w:rsid w:val="00B668B2"/>
    <w:rsid w:val="00B67205"/>
    <w:rsid w:val="00B7131A"/>
    <w:rsid w:val="00B727FA"/>
    <w:rsid w:val="00B73767"/>
    <w:rsid w:val="00B73B15"/>
    <w:rsid w:val="00B75B2B"/>
    <w:rsid w:val="00B77C54"/>
    <w:rsid w:val="00B80444"/>
    <w:rsid w:val="00B807E8"/>
    <w:rsid w:val="00B8092B"/>
    <w:rsid w:val="00B80A2C"/>
    <w:rsid w:val="00B80AFB"/>
    <w:rsid w:val="00B85286"/>
    <w:rsid w:val="00B87D09"/>
    <w:rsid w:val="00B87DB5"/>
    <w:rsid w:val="00B90AD8"/>
    <w:rsid w:val="00B916B7"/>
    <w:rsid w:val="00B95488"/>
    <w:rsid w:val="00B9572A"/>
    <w:rsid w:val="00BA1066"/>
    <w:rsid w:val="00BA11D0"/>
    <w:rsid w:val="00BA3155"/>
    <w:rsid w:val="00BA58A1"/>
    <w:rsid w:val="00BB0F96"/>
    <w:rsid w:val="00BB38B0"/>
    <w:rsid w:val="00BB52D4"/>
    <w:rsid w:val="00BC05E7"/>
    <w:rsid w:val="00BC06E3"/>
    <w:rsid w:val="00BC3195"/>
    <w:rsid w:val="00BC4DB2"/>
    <w:rsid w:val="00BC576D"/>
    <w:rsid w:val="00BC5AC2"/>
    <w:rsid w:val="00BC7296"/>
    <w:rsid w:val="00BD3217"/>
    <w:rsid w:val="00BD39E5"/>
    <w:rsid w:val="00BD481A"/>
    <w:rsid w:val="00BE0B29"/>
    <w:rsid w:val="00BE1273"/>
    <w:rsid w:val="00BE1B03"/>
    <w:rsid w:val="00BE28F1"/>
    <w:rsid w:val="00BE4F1E"/>
    <w:rsid w:val="00BE7731"/>
    <w:rsid w:val="00BF02D0"/>
    <w:rsid w:val="00BF11D1"/>
    <w:rsid w:val="00BF208C"/>
    <w:rsid w:val="00BF3A0F"/>
    <w:rsid w:val="00BF5FD6"/>
    <w:rsid w:val="00BF6CA9"/>
    <w:rsid w:val="00C043D7"/>
    <w:rsid w:val="00C05272"/>
    <w:rsid w:val="00C07038"/>
    <w:rsid w:val="00C07C3E"/>
    <w:rsid w:val="00C118C1"/>
    <w:rsid w:val="00C1326B"/>
    <w:rsid w:val="00C167BC"/>
    <w:rsid w:val="00C17615"/>
    <w:rsid w:val="00C20B1A"/>
    <w:rsid w:val="00C221CB"/>
    <w:rsid w:val="00C231C9"/>
    <w:rsid w:val="00C237C4"/>
    <w:rsid w:val="00C23C2E"/>
    <w:rsid w:val="00C23E75"/>
    <w:rsid w:val="00C25772"/>
    <w:rsid w:val="00C27F2C"/>
    <w:rsid w:val="00C375E6"/>
    <w:rsid w:val="00C4360B"/>
    <w:rsid w:val="00C51E2B"/>
    <w:rsid w:val="00C53B33"/>
    <w:rsid w:val="00C60681"/>
    <w:rsid w:val="00C6265F"/>
    <w:rsid w:val="00C64204"/>
    <w:rsid w:val="00C6489C"/>
    <w:rsid w:val="00C65E10"/>
    <w:rsid w:val="00C721B1"/>
    <w:rsid w:val="00C74196"/>
    <w:rsid w:val="00C833EE"/>
    <w:rsid w:val="00C83ECF"/>
    <w:rsid w:val="00C843D4"/>
    <w:rsid w:val="00C9287D"/>
    <w:rsid w:val="00C97008"/>
    <w:rsid w:val="00CA1FC6"/>
    <w:rsid w:val="00CA43FE"/>
    <w:rsid w:val="00CA67B9"/>
    <w:rsid w:val="00CA7A9D"/>
    <w:rsid w:val="00CB7ECF"/>
    <w:rsid w:val="00CC1A4A"/>
    <w:rsid w:val="00CC5D68"/>
    <w:rsid w:val="00CC5EE8"/>
    <w:rsid w:val="00CD30A0"/>
    <w:rsid w:val="00CD49AB"/>
    <w:rsid w:val="00CD6127"/>
    <w:rsid w:val="00CE2442"/>
    <w:rsid w:val="00CE48DD"/>
    <w:rsid w:val="00CE5DE0"/>
    <w:rsid w:val="00CF0643"/>
    <w:rsid w:val="00CF5305"/>
    <w:rsid w:val="00D01D36"/>
    <w:rsid w:val="00D0438F"/>
    <w:rsid w:val="00D1665E"/>
    <w:rsid w:val="00D2049B"/>
    <w:rsid w:val="00D222F9"/>
    <w:rsid w:val="00D239B6"/>
    <w:rsid w:val="00D2482C"/>
    <w:rsid w:val="00D25A8F"/>
    <w:rsid w:val="00D264C7"/>
    <w:rsid w:val="00D35D7D"/>
    <w:rsid w:val="00D37BBC"/>
    <w:rsid w:val="00D41532"/>
    <w:rsid w:val="00D42E6B"/>
    <w:rsid w:val="00D42E7F"/>
    <w:rsid w:val="00D43B71"/>
    <w:rsid w:val="00D44273"/>
    <w:rsid w:val="00D44687"/>
    <w:rsid w:val="00D459D7"/>
    <w:rsid w:val="00D50793"/>
    <w:rsid w:val="00D52441"/>
    <w:rsid w:val="00D53006"/>
    <w:rsid w:val="00D533FE"/>
    <w:rsid w:val="00D53994"/>
    <w:rsid w:val="00D54C31"/>
    <w:rsid w:val="00D55ACE"/>
    <w:rsid w:val="00D57EF8"/>
    <w:rsid w:val="00D60EFA"/>
    <w:rsid w:val="00D63FD5"/>
    <w:rsid w:val="00D6574A"/>
    <w:rsid w:val="00D72AE6"/>
    <w:rsid w:val="00D7420D"/>
    <w:rsid w:val="00D75820"/>
    <w:rsid w:val="00D77CA8"/>
    <w:rsid w:val="00D81B14"/>
    <w:rsid w:val="00D82C86"/>
    <w:rsid w:val="00D86A8A"/>
    <w:rsid w:val="00D921A0"/>
    <w:rsid w:val="00D925B5"/>
    <w:rsid w:val="00D95252"/>
    <w:rsid w:val="00D97211"/>
    <w:rsid w:val="00DA0352"/>
    <w:rsid w:val="00DA1530"/>
    <w:rsid w:val="00DA1D17"/>
    <w:rsid w:val="00DA4C43"/>
    <w:rsid w:val="00DA6B87"/>
    <w:rsid w:val="00DB0321"/>
    <w:rsid w:val="00DB03CC"/>
    <w:rsid w:val="00DB2DA5"/>
    <w:rsid w:val="00DB3E82"/>
    <w:rsid w:val="00DB41E8"/>
    <w:rsid w:val="00DB50C8"/>
    <w:rsid w:val="00DB65E6"/>
    <w:rsid w:val="00DB7DA8"/>
    <w:rsid w:val="00DC0128"/>
    <w:rsid w:val="00DC3BDF"/>
    <w:rsid w:val="00DD03EC"/>
    <w:rsid w:val="00DD16D2"/>
    <w:rsid w:val="00DD587B"/>
    <w:rsid w:val="00DE1779"/>
    <w:rsid w:val="00DE4327"/>
    <w:rsid w:val="00DE46EC"/>
    <w:rsid w:val="00DE52AD"/>
    <w:rsid w:val="00DF05C9"/>
    <w:rsid w:val="00DF0829"/>
    <w:rsid w:val="00DF38C2"/>
    <w:rsid w:val="00DF427D"/>
    <w:rsid w:val="00DF7B3F"/>
    <w:rsid w:val="00E02B28"/>
    <w:rsid w:val="00E06256"/>
    <w:rsid w:val="00E100A7"/>
    <w:rsid w:val="00E1440D"/>
    <w:rsid w:val="00E14FC4"/>
    <w:rsid w:val="00E159E3"/>
    <w:rsid w:val="00E16CF3"/>
    <w:rsid w:val="00E222B5"/>
    <w:rsid w:val="00E22F49"/>
    <w:rsid w:val="00E2330D"/>
    <w:rsid w:val="00E237F3"/>
    <w:rsid w:val="00E25F98"/>
    <w:rsid w:val="00E3083F"/>
    <w:rsid w:val="00E30B82"/>
    <w:rsid w:val="00E33959"/>
    <w:rsid w:val="00E33FD1"/>
    <w:rsid w:val="00E35C74"/>
    <w:rsid w:val="00E371E5"/>
    <w:rsid w:val="00E41C38"/>
    <w:rsid w:val="00E42481"/>
    <w:rsid w:val="00E42DB6"/>
    <w:rsid w:val="00E4363D"/>
    <w:rsid w:val="00E46858"/>
    <w:rsid w:val="00E53721"/>
    <w:rsid w:val="00E600F0"/>
    <w:rsid w:val="00E60716"/>
    <w:rsid w:val="00E6439D"/>
    <w:rsid w:val="00E6691D"/>
    <w:rsid w:val="00E67505"/>
    <w:rsid w:val="00E718A9"/>
    <w:rsid w:val="00E83534"/>
    <w:rsid w:val="00E83C67"/>
    <w:rsid w:val="00E84AF5"/>
    <w:rsid w:val="00E8580F"/>
    <w:rsid w:val="00E875B7"/>
    <w:rsid w:val="00E90445"/>
    <w:rsid w:val="00E90541"/>
    <w:rsid w:val="00E90DA9"/>
    <w:rsid w:val="00EA562A"/>
    <w:rsid w:val="00EA5772"/>
    <w:rsid w:val="00EB4B98"/>
    <w:rsid w:val="00EB4D4C"/>
    <w:rsid w:val="00EB5837"/>
    <w:rsid w:val="00EB5E06"/>
    <w:rsid w:val="00EC0501"/>
    <w:rsid w:val="00EC2EA5"/>
    <w:rsid w:val="00EC32A4"/>
    <w:rsid w:val="00EC3870"/>
    <w:rsid w:val="00EC3ACA"/>
    <w:rsid w:val="00EC47FA"/>
    <w:rsid w:val="00EC58F6"/>
    <w:rsid w:val="00ED15A4"/>
    <w:rsid w:val="00EE4026"/>
    <w:rsid w:val="00EF1319"/>
    <w:rsid w:val="00EF1F34"/>
    <w:rsid w:val="00EF53BA"/>
    <w:rsid w:val="00EF654D"/>
    <w:rsid w:val="00EF7035"/>
    <w:rsid w:val="00F056BF"/>
    <w:rsid w:val="00F129C2"/>
    <w:rsid w:val="00F12CBF"/>
    <w:rsid w:val="00F14EAE"/>
    <w:rsid w:val="00F161CD"/>
    <w:rsid w:val="00F210D1"/>
    <w:rsid w:val="00F21E39"/>
    <w:rsid w:val="00F22C84"/>
    <w:rsid w:val="00F234FC"/>
    <w:rsid w:val="00F23602"/>
    <w:rsid w:val="00F24637"/>
    <w:rsid w:val="00F26CC2"/>
    <w:rsid w:val="00F276B4"/>
    <w:rsid w:val="00F32721"/>
    <w:rsid w:val="00F338B0"/>
    <w:rsid w:val="00F33CD5"/>
    <w:rsid w:val="00F33E9F"/>
    <w:rsid w:val="00F3469D"/>
    <w:rsid w:val="00F3609F"/>
    <w:rsid w:val="00F37EB3"/>
    <w:rsid w:val="00F409A0"/>
    <w:rsid w:val="00F41C84"/>
    <w:rsid w:val="00F423D0"/>
    <w:rsid w:val="00F45EDC"/>
    <w:rsid w:val="00F473F4"/>
    <w:rsid w:val="00F501FC"/>
    <w:rsid w:val="00F54640"/>
    <w:rsid w:val="00F56380"/>
    <w:rsid w:val="00F569BD"/>
    <w:rsid w:val="00F57027"/>
    <w:rsid w:val="00F60B52"/>
    <w:rsid w:val="00F612E7"/>
    <w:rsid w:val="00F62CBB"/>
    <w:rsid w:val="00F66A43"/>
    <w:rsid w:val="00F70220"/>
    <w:rsid w:val="00F705F5"/>
    <w:rsid w:val="00F71995"/>
    <w:rsid w:val="00F739CA"/>
    <w:rsid w:val="00F73FC8"/>
    <w:rsid w:val="00F7461D"/>
    <w:rsid w:val="00F83E69"/>
    <w:rsid w:val="00F861F1"/>
    <w:rsid w:val="00F86375"/>
    <w:rsid w:val="00F8644C"/>
    <w:rsid w:val="00F86FC0"/>
    <w:rsid w:val="00F870DB"/>
    <w:rsid w:val="00F90515"/>
    <w:rsid w:val="00F92925"/>
    <w:rsid w:val="00F951B3"/>
    <w:rsid w:val="00F97F12"/>
    <w:rsid w:val="00FA05D7"/>
    <w:rsid w:val="00FA0B79"/>
    <w:rsid w:val="00FA2A9B"/>
    <w:rsid w:val="00FA4F55"/>
    <w:rsid w:val="00FA6B58"/>
    <w:rsid w:val="00FB0732"/>
    <w:rsid w:val="00FB096E"/>
    <w:rsid w:val="00FB1FAF"/>
    <w:rsid w:val="00FB2665"/>
    <w:rsid w:val="00FB26C6"/>
    <w:rsid w:val="00FB32D4"/>
    <w:rsid w:val="00FB66C6"/>
    <w:rsid w:val="00FC14BF"/>
    <w:rsid w:val="00FC2455"/>
    <w:rsid w:val="00FC4710"/>
    <w:rsid w:val="00FC4E94"/>
    <w:rsid w:val="00FC57CB"/>
    <w:rsid w:val="00FD1826"/>
    <w:rsid w:val="00FD59A4"/>
    <w:rsid w:val="00FE2203"/>
    <w:rsid w:val="00FE24DE"/>
    <w:rsid w:val="00FE4FF2"/>
    <w:rsid w:val="00FE55D8"/>
    <w:rsid w:val="00FE5DD6"/>
    <w:rsid w:val="00FE78A6"/>
    <w:rsid w:val="00FF0DDF"/>
    <w:rsid w:val="00FF435B"/>
    <w:rsid w:val="00FF4BA6"/>
    <w:rsid w:val="00FF4CD5"/>
    <w:rsid w:val="00FF5CF4"/>
    <w:rsid w:val="00FF6254"/>
    <w:rsid w:val="00FF6349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4:docId w14:val="233EE33F"/>
  <w15:docId w15:val="{64CE232B-7F4E-4195-9303-47EA0C53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4B23"/>
    <w:pPr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33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D4B23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tabs>
        <w:tab w:val="center" w:pos="6521"/>
      </w:tabs>
      <w:spacing w:line="240" w:lineRule="auto"/>
      <w:outlineLvl w:val="1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semiHidden/>
    <w:rsid w:val="004D4B23"/>
    <w:rPr>
      <w:rFonts w:ascii="Times New Roman" w:eastAsia="Times New Roman" w:hAnsi="Times New Roman" w:cs="Times New Roman"/>
      <w:i/>
      <w:sz w:val="24"/>
      <w:szCs w:val="20"/>
      <w:shd w:val="pct5" w:color="auto" w:fill="auto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4D4B2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line="240" w:lineRule="auto"/>
      <w:ind w:firstLine="708"/>
    </w:pPr>
    <w:rPr>
      <w:sz w:val="20"/>
    </w:rPr>
  </w:style>
  <w:style w:type="character" w:customStyle="1" w:styleId="SzvegtrzsbehzssalChar">
    <w:name w:val="Szövegtörzs behúzással Char"/>
    <w:link w:val="Szvegtrzsbehzssal"/>
    <w:semiHidden/>
    <w:rsid w:val="004D4B23"/>
    <w:rPr>
      <w:rFonts w:ascii="Times New Roman" w:eastAsia="Times New Roman" w:hAnsi="Times New Roman" w:cs="Times New Roman"/>
      <w:sz w:val="20"/>
      <w:szCs w:val="20"/>
      <w:shd w:val="pct5" w:color="auto" w:fill="auto"/>
      <w:lang w:eastAsia="hu-HU"/>
    </w:rPr>
  </w:style>
  <w:style w:type="paragraph" w:styleId="Szvegtrzs2">
    <w:name w:val="Body Text 2"/>
    <w:basedOn w:val="Norml"/>
    <w:link w:val="Szvegtrzs2Char"/>
    <w:unhideWhenUsed/>
    <w:rsid w:val="004D4B2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line="240" w:lineRule="auto"/>
    </w:pPr>
    <w:rPr>
      <w:i/>
      <w:sz w:val="22"/>
    </w:rPr>
  </w:style>
  <w:style w:type="character" w:customStyle="1" w:styleId="Szvegtrzs2Char">
    <w:name w:val="Szövegtörzs 2 Char"/>
    <w:link w:val="Szvegtrzs2"/>
    <w:rsid w:val="004D4B23"/>
    <w:rPr>
      <w:rFonts w:ascii="Times New Roman" w:eastAsia="Times New Roman" w:hAnsi="Times New Roman" w:cs="Times New Roman"/>
      <w:i/>
      <w:szCs w:val="20"/>
      <w:shd w:val="pct5" w:color="auto" w:fill="auto"/>
      <w:lang w:eastAsia="hu-HU"/>
    </w:rPr>
  </w:style>
  <w:style w:type="paragraph" w:styleId="Csakszveg">
    <w:name w:val="Plain Text"/>
    <w:basedOn w:val="Norml"/>
    <w:link w:val="CsakszvegChar"/>
    <w:unhideWhenUsed/>
    <w:rsid w:val="004D4B23"/>
    <w:pPr>
      <w:spacing w:line="240" w:lineRule="auto"/>
      <w:jc w:val="left"/>
    </w:pPr>
    <w:rPr>
      <w:rFonts w:ascii="Courier New" w:hAnsi="Courier New" w:cs="Courier New"/>
      <w:sz w:val="20"/>
    </w:rPr>
  </w:style>
  <w:style w:type="character" w:customStyle="1" w:styleId="CsakszvegChar">
    <w:name w:val="Csak szöveg Char"/>
    <w:link w:val="Csakszveg"/>
    <w:rsid w:val="004D4B23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nhideWhenUsed/>
    <w:rsid w:val="004D4B2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4D4B2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Default">
    <w:name w:val="Default"/>
    <w:rsid w:val="004161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lb">
    <w:name w:val="footer"/>
    <w:basedOn w:val="Norml"/>
    <w:link w:val="llbChar"/>
    <w:uiPriority w:val="99"/>
    <w:unhideWhenUsed/>
    <w:rsid w:val="00793FA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link w:val="llb"/>
    <w:uiPriority w:val="99"/>
    <w:rsid w:val="00793FA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31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63148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083805"/>
    <w:pPr>
      <w:ind w:left="720"/>
      <w:contextualSpacing/>
    </w:pPr>
  </w:style>
  <w:style w:type="character" w:styleId="Helyrzszveg">
    <w:name w:val="Placeholder Text"/>
    <w:uiPriority w:val="99"/>
    <w:semiHidden/>
    <w:rsid w:val="0044623B"/>
    <w:rPr>
      <w:color w:val="808080"/>
    </w:rPr>
  </w:style>
  <w:style w:type="table" w:styleId="Rcsostblzat">
    <w:name w:val="Table Grid"/>
    <w:basedOn w:val="Normltblzat"/>
    <w:uiPriority w:val="59"/>
    <w:rsid w:val="00D41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unhideWhenUsed/>
    <w:qFormat/>
    <w:rsid w:val="00516432"/>
    <w:pPr>
      <w:spacing w:line="240" w:lineRule="auto"/>
    </w:pPr>
    <w:rPr>
      <w:sz w:val="20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51643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unhideWhenUsed/>
    <w:rsid w:val="00516432"/>
    <w:rPr>
      <w:vertAlign w:val="superscript"/>
    </w:rPr>
  </w:style>
  <w:style w:type="paragraph" w:customStyle="1" w:styleId="Szvegtrzs21">
    <w:name w:val="Szövegtörzs 21"/>
    <w:basedOn w:val="Norml"/>
    <w:rsid w:val="00577BE3"/>
    <w:pPr>
      <w:widowControl w:val="0"/>
      <w:spacing w:before="120" w:after="120" w:line="240" w:lineRule="auto"/>
      <w:ind w:left="567"/>
    </w:pPr>
    <w:rPr>
      <w:rFonts w:ascii="Arial" w:hAnsi="Arial"/>
      <w:sz w:val="22"/>
    </w:rPr>
  </w:style>
  <w:style w:type="character" w:styleId="Jegyzethivatkozs">
    <w:name w:val="annotation reference"/>
    <w:uiPriority w:val="99"/>
    <w:semiHidden/>
    <w:unhideWhenUsed/>
    <w:rsid w:val="00576A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76AF9"/>
    <w:pPr>
      <w:spacing w:line="240" w:lineRule="auto"/>
    </w:pPr>
    <w:rPr>
      <w:sz w:val="20"/>
    </w:rPr>
  </w:style>
  <w:style w:type="character" w:customStyle="1" w:styleId="JegyzetszvegChar">
    <w:name w:val="Jegyzetszöveg Char"/>
    <w:link w:val="Jegyzetszveg"/>
    <w:uiPriority w:val="99"/>
    <w:rsid w:val="00576A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76AF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576A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apple-converted-space">
    <w:name w:val="apple-converted-space"/>
    <w:basedOn w:val="Bekezdsalapbettpusa"/>
    <w:rsid w:val="00427485"/>
  </w:style>
  <w:style w:type="paragraph" w:customStyle="1" w:styleId="CM1">
    <w:name w:val="CM1"/>
    <w:basedOn w:val="Default"/>
    <w:next w:val="Default"/>
    <w:uiPriority w:val="99"/>
    <w:rsid w:val="008A1880"/>
    <w:rPr>
      <w:rFonts w:ascii="EUAlbertina" w:hAnsi="EUAlbertina" w:cs="Times New Roman"/>
      <w:color w:val="auto"/>
      <w:lang w:eastAsia="hu-HU"/>
    </w:rPr>
  </w:style>
  <w:style w:type="paragraph" w:customStyle="1" w:styleId="CM3">
    <w:name w:val="CM3"/>
    <w:basedOn w:val="Default"/>
    <w:next w:val="Default"/>
    <w:uiPriority w:val="99"/>
    <w:rsid w:val="008A1880"/>
    <w:rPr>
      <w:rFonts w:ascii="EUAlbertina" w:hAnsi="EUAlbertina" w:cs="Times New Roman"/>
      <w:color w:val="auto"/>
      <w:lang w:eastAsia="hu-HU"/>
    </w:rPr>
  </w:style>
  <w:style w:type="paragraph" w:customStyle="1" w:styleId="CM4">
    <w:name w:val="CM4"/>
    <w:basedOn w:val="Default"/>
    <w:next w:val="Default"/>
    <w:uiPriority w:val="99"/>
    <w:rsid w:val="00FB0732"/>
    <w:rPr>
      <w:rFonts w:ascii="EUAlbertina" w:hAnsi="EUAlbertina" w:cs="Times New Roman"/>
      <w:color w:val="auto"/>
      <w:lang w:eastAsia="hu-HU"/>
    </w:rPr>
  </w:style>
  <w:style w:type="paragraph" w:styleId="NormlWeb">
    <w:name w:val="Normal (Web)"/>
    <w:basedOn w:val="Norml"/>
    <w:uiPriority w:val="99"/>
    <w:unhideWhenUsed/>
    <w:rsid w:val="00481FDB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ListaszerbekezdsChar">
    <w:name w:val="Listaszerű bekezdés Char"/>
    <w:link w:val="Listaszerbekezds"/>
    <w:uiPriority w:val="34"/>
    <w:rsid w:val="00234C3C"/>
    <w:rPr>
      <w:rFonts w:ascii="Times New Roman" w:eastAsia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sid w:val="00633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hivatkozs">
    <w:name w:val="Hyperlink"/>
    <w:basedOn w:val="Bekezdsalapbettpusa"/>
    <w:uiPriority w:val="99"/>
    <w:unhideWhenUsed/>
    <w:rsid w:val="00FB2665"/>
    <w:rPr>
      <w:color w:val="0000FF"/>
      <w:u w:val="single"/>
    </w:rPr>
  </w:style>
  <w:style w:type="paragraph" w:styleId="Vltozat">
    <w:name w:val="Revision"/>
    <w:hidden/>
    <w:uiPriority w:val="99"/>
    <w:semiHidden/>
    <w:rsid w:val="00CF0643"/>
    <w:rPr>
      <w:rFonts w:ascii="Times New Roman" w:eastAsia="Times New Roman" w:hAnsi="Times New Roman"/>
      <w:sz w:val="24"/>
    </w:rPr>
  </w:style>
  <w:style w:type="character" w:customStyle="1" w:styleId="hl">
    <w:name w:val="hl"/>
    <w:basedOn w:val="Bekezdsalapbettpusa"/>
    <w:rsid w:val="00DF7B3F"/>
  </w:style>
  <w:style w:type="paragraph" w:styleId="Vgjegyzetszvege">
    <w:name w:val="endnote text"/>
    <w:basedOn w:val="Norml"/>
    <w:link w:val="VgjegyzetszvegeChar"/>
    <w:uiPriority w:val="99"/>
    <w:semiHidden/>
    <w:unhideWhenUsed/>
    <w:rsid w:val="00E6691D"/>
    <w:pPr>
      <w:spacing w:line="240" w:lineRule="auto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6691D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E6691D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BE4F1E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94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kap.gov.hu/kozlemeny/2024-11-11/kap-nemzeti-iranyito-hatosag-562024.-szamu-kozlemenye-kap-strategiai-terv" TargetMode="External"/><Relationship Id="rId1" Type="http://schemas.openxmlformats.org/officeDocument/2006/relationships/hyperlink" Target="https://kap.gov.hu/tamogatas/kap-rd01a-rd01c-rd01d-rd01e-rd02-rd04a-rd04b-rd12-1-2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V&#225;llalkoz&#225;s%20nyilatkozata%202014.03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B1B01-7664-4208-9F20-AFC3652A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Vállalkozás nyilatkozata 2014.03.15.</Template>
  <TotalTime>6</TotalTime>
  <Pages>12</Pages>
  <Words>5228</Words>
  <Characters>36079</Characters>
  <Application>Microsoft Office Word</Application>
  <DocSecurity>0</DocSecurity>
  <Lines>300</Lines>
  <Paragraphs>82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Katona Márta</dc:creator>
  <cp:keywords/>
  <dc:description/>
  <cp:lastModifiedBy>dr. Körömi Bálint</cp:lastModifiedBy>
  <cp:revision>6</cp:revision>
  <cp:lastPrinted>2018-02-26T15:12:00Z</cp:lastPrinted>
  <dcterms:created xsi:type="dcterms:W3CDTF">2025-12-29T11:09:00Z</dcterms:created>
  <dcterms:modified xsi:type="dcterms:W3CDTF">2026-01-21T18:37:00Z</dcterms:modified>
</cp:coreProperties>
</file>