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B46B1" w14:textId="01CC1ACC" w:rsidR="009860F7" w:rsidRDefault="00A6051F" w:rsidP="00343D79">
      <w:pPr>
        <w:pStyle w:val="Listaszerbekezds"/>
        <w:tabs>
          <w:tab w:val="left" w:pos="3546"/>
          <w:tab w:val="right" w:pos="9072"/>
        </w:tabs>
        <w:spacing w:line="240" w:lineRule="auto"/>
        <w:contextualSpacing w:val="0"/>
        <w:jc w:val="right"/>
        <w:outlineLvl w:val="0"/>
        <w:rPr>
          <w:rFonts w:ascii="Arial" w:hAnsi="Arial" w:cs="Arial"/>
          <w:sz w:val="16"/>
          <w:szCs w:val="16"/>
        </w:rPr>
      </w:pPr>
      <w:r w:rsidRPr="0018472C">
        <w:rPr>
          <w:rFonts w:ascii="Arial" w:hAnsi="Arial" w:cs="Arial"/>
          <w:sz w:val="16"/>
          <w:szCs w:val="16"/>
        </w:rPr>
        <w:t xml:space="preserve"> </w:t>
      </w:r>
      <w:r w:rsidR="00C20CC9" w:rsidRPr="00790E86">
        <w:rPr>
          <w:rFonts w:ascii="Arial" w:hAnsi="Arial" w:cs="Arial"/>
          <w:sz w:val="16"/>
          <w:szCs w:val="16"/>
        </w:rPr>
        <w:t>202</w:t>
      </w:r>
      <w:r w:rsidR="006729B4">
        <w:rPr>
          <w:rFonts w:ascii="Arial" w:hAnsi="Arial" w:cs="Arial"/>
          <w:sz w:val="16"/>
          <w:szCs w:val="16"/>
        </w:rPr>
        <w:t>6</w:t>
      </w:r>
      <w:r w:rsidR="00D01420">
        <w:rPr>
          <w:rFonts w:ascii="Arial" w:hAnsi="Arial" w:cs="Arial"/>
          <w:sz w:val="16"/>
          <w:szCs w:val="16"/>
        </w:rPr>
        <w:t xml:space="preserve">. </w:t>
      </w:r>
      <w:r w:rsidR="006729B4">
        <w:rPr>
          <w:rFonts w:ascii="Arial" w:hAnsi="Arial" w:cs="Arial"/>
          <w:sz w:val="16"/>
          <w:szCs w:val="16"/>
        </w:rPr>
        <w:t>január 5</w:t>
      </w:r>
      <w:r w:rsidR="008815FD" w:rsidRPr="00790E86">
        <w:rPr>
          <w:rFonts w:ascii="Arial" w:hAnsi="Arial"/>
          <w:sz w:val="16"/>
        </w:rPr>
        <w:t>-t</w:t>
      </w:r>
      <w:r w:rsidR="006729B4">
        <w:rPr>
          <w:rFonts w:ascii="Arial" w:hAnsi="Arial"/>
          <w:sz w:val="16"/>
        </w:rPr>
        <w:t>ő</w:t>
      </w:r>
      <w:r w:rsidR="008815FD" w:rsidRPr="00790E86">
        <w:rPr>
          <w:rFonts w:ascii="Arial" w:hAnsi="Arial"/>
          <w:sz w:val="16"/>
        </w:rPr>
        <w:t>l</w:t>
      </w:r>
      <w:r w:rsidR="00382DDD">
        <w:rPr>
          <w:rFonts w:ascii="Arial" w:hAnsi="Arial" w:cs="Arial"/>
          <w:sz w:val="16"/>
          <w:szCs w:val="16"/>
        </w:rPr>
        <w:t xml:space="preserve"> a PartnerWeben</w:t>
      </w:r>
      <w:r w:rsidR="008643F6">
        <w:rPr>
          <w:rFonts w:ascii="Arial" w:hAnsi="Arial" w:cs="Arial"/>
          <w:sz w:val="16"/>
          <w:szCs w:val="16"/>
        </w:rPr>
        <w:t xml:space="preserve"> benyújtott kezességi kérelmekre</w:t>
      </w:r>
    </w:p>
    <w:p w14:paraId="0543BDA9" w14:textId="77777777" w:rsidR="002E0538" w:rsidRDefault="002E0538" w:rsidP="00996852">
      <w:pPr>
        <w:pStyle w:val="Listaszerbekezds"/>
        <w:tabs>
          <w:tab w:val="left" w:pos="3546"/>
          <w:tab w:val="right" w:pos="9072"/>
        </w:tabs>
        <w:spacing w:line="240" w:lineRule="auto"/>
        <w:contextualSpacing w:val="0"/>
        <w:jc w:val="right"/>
        <w:rPr>
          <w:rFonts w:ascii="Arial" w:hAnsi="Arial" w:cs="Arial"/>
          <w:sz w:val="16"/>
          <w:szCs w:val="16"/>
        </w:rPr>
      </w:pPr>
    </w:p>
    <w:p w14:paraId="12CFA934" w14:textId="2B52C6A8" w:rsidR="00996852" w:rsidRPr="0018472C" w:rsidRDefault="00B80EB3" w:rsidP="00343D79">
      <w:pPr>
        <w:pStyle w:val="Listaszerbekezds"/>
        <w:tabs>
          <w:tab w:val="left" w:pos="3546"/>
          <w:tab w:val="right" w:pos="9072"/>
        </w:tabs>
        <w:spacing w:line="240" w:lineRule="auto"/>
        <w:contextualSpacing w:val="0"/>
        <w:jc w:val="right"/>
        <w:outlineLvl w:val="0"/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30D8F5CF" wp14:editId="0E5AD9F9">
            <wp:simplePos x="0" y="0"/>
            <wp:positionH relativeFrom="column">
              <wp:posOffset>10160</wp:posOffset>
            </wp:positionH>
            <wp:positionV relativeFrom="paragraph">
              <wp:posOffset>-446405</wp:posOffset>
            </wp:positionV>
            <wp:extent cx="1449705" cy="493395"/>
            <wp:effectExtent l="0" t="0" r="0" b="1905"/>
            <wp:wrapSquare wrapText="bothSides"/>
            <wp:docPr id="2" name="Kép 1" descr="Leírás: AVHG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Leírás: AVHGA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AFB32" w14:textId="77777777" w:rsidR="00996852" w:rsidRPr="00AB1298" w:rsidRDefault="00996852" w:rsidP="00AB1298">
      <w:pPr>
        <w:pStyle w:val="Listaszerbekezds"/>
        <w:tabs>
          <w:tab w:val="left" w:pos="3546"/>
          <w:tab w:val="right" w:pos="9072"/>
        </w:tabs>
        <w:spacing w:line="240" w:lineRule="auto"/>
        <w:contextualSpacing w:val="0"/>
        <w:jc w:val="right"/>
        <w:rPr>
          <w:rFonts w:ascii="Arial" w:hAnsi="Arial"/>
          <w:i/>
          <w:sz w:val="16"/>
        </w:rPr>
      </w:pPr>
    </w:p>
    <w:p w14:paraId="2BA375B2" w14:textId="179E7311" w:rsidR="00444D13" w:rsidRDefault="00444D13" w:rsidP="00343D7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p w14:paraId="38E700E9" w14:textId="7C3F6300" w:rsidR="0044623B" w:rsidRPr="0018472C" w:rsidRDefault="005B5E0F" w:rsidP="00AB1298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="00090015" w:rsidRPr="0018472C">
        <w:rPr>
          <w:rFonts w:ascii="Arial" w:hAnsi="Arial" w:cs="Arial"/>
          <w:b/>
          <w:bCs/>
          <w:sz w:val="16"/>
          <w:szCs w:val="16"/>
        </w:rPr>
        <w:t>NYIL</w:t>
      </w:r>
      <w:r w:rsidR="00537D4D" w:rsidRPr="0018472C">
        <w:rPr>
          <w:rFonts w:ascii="Arial" w:hAnsi="Arial" w:cs="Arial"/>
          <w:b/>
          <w:bCs/>
          <w:sz w:val="16"/>
          <w:szCs w:val="16"/>
        </w:rPr>
        <w:t>A</w:t>
      </w:r>
      <w:r w:rsidR="00090015" w:rsidRPr="0018472C">
        <w:rPr>
          <w:rFonts w:ascii="Arial" w:hAnsi="Arial" w:cs="Arial"/>
          <w:b/>
          <w:bCs/>
          <w:sz w:val="16"/>
          <w:szCs w:val="16"/>
        </w:rPr>
        <w:t>TKOZAT</w:t>
      </w:r>
    </w:p>
    <w:p w14:paraId="09A49748" w14:textId="219BEB48" w:rsidR="00AC3BEC" w:rsidRPr="0018472C" w:rsidRDefault="00360311" w:rsidP="005E5AEA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18472C">
        <w:rPr>
          <w:rFonts w:ascii="Arial" w:hAnsi="Arial" w:cs="Arial"/>
          <w:b/>
          <w:bCs/>
          <w:sz w:val="16"/>
          <w:szCs w:val="16"/>
        </w:rPr>
        <w:t xml:space="preserve">– </w:t>
      </w:r>
      <w:r w:rsidR="00F40C25">
        <w:rPr>
          <w:rFonts w:ascii="Arial" w:hAnsi="Arial" w:cs="Arial"/>
          <w:b/>
          <w:bCs/>
          <w:sz w:val="16"/>
          <w:szCs w:val="16"/>
        </w:rPr>
        <w:t xml:space="preserve">az igénybe vett állami támogatásokkal összefüggésben </w:t>
      </w:r>
      <w:r w:rsidR="00AF02D3" w:rsidRPr="0018472C">
        <w:rPr>
          <w:rFonts w:ascii="Arial" w:hAnsi="Arial" w:cs="Arial"/>
          <w:b/>
          <w:bCs/>
          <w:sz w:val="16"/>
          <w:szCs w:val="16"/>
        </w:rPr>
        <w:t>a M</w:t>
      </w:r>
      <w:r w:rsidR="00F40C25">
        <w:rPr>
          <w:rFonts w:ascii="Arial" w:hAnsi="Arial" w:cs="Arial"/>
          <w:b/>
          <w:bCs/>
          <w:sz w:val="16"/>
          <w:szCs w:val="16"/>
        </w:rPr>
        <w:t xml:space="preserve">agyar Államkincstár </w:t>
      </w:r>
      <w:r w:rsidR="00ED42A9" w:rsidRPr="0018472C">
        <w:rPr>
          <w:rFonts w:ascii="Arial" w:hAnsi="Arial" w:cs="Arial"/>
          <w:b/>
          <w:bCs/>
          <w:sz w:val="16"/>
          <w:szCs w:val="16"/>
        </w:rPr>
        <w:t>előtti eljáráshoz kapcsolódóan</w:t>
      </w:r>
      <w:r w:rsidR="00E5437C">
        <w:rPr>
          <w:rFonts w:ascii="Arial" w:hAnsi="Arial" w:cs="Arial"/>
          <w:b/>
          <w:bCs/>
          <w:sz w:val="16"/>
          <w:szCs w:val="16"/>
        </w:rPr>
        <w:t xml:space="preserve"> </w:t>
      </w:r>
      <w:r w:rsidR="00AF02D3" w:rsidRPr="0018472C">
        <w:rPr>
          <w:rFonts w:ascii="Arial" w:hAnsi="Arial" w:cs="Arial"/>
          <w:b/>
          <w:bCs/>
          <w:sz w:val="16"/>
          <w:szCs w:val="16"/>
        </w:rPr>
        <w:t>–</w:t>
      </w:r>
    </w:p>
    <w:p w14:paraId="0A4C4D8C" w14:textId="77777777" w:rsidR="0044623B" w:rsidRDefault="0044623B" w:rsidP="00091D08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284" w:hanging="284"/>
        <w:rPr>
          <w:rFonts w:ascii="Arial" w:hAnsi="Arial" w:cs="Arial"/>
          <w:b/>
          <w:bCs/>
          <w:sz w:val="16"/>
          <w:szCs w:val="16"/>
        </w:rPr>
      </w:pPr>
      <w:r w:rsidRPr="0018472C">
        <w:rPr>
          <w:rFonts w:ascii="Arial" w:hAnsi="Arial" w:cs="Arial"/>
          <w:b/>
          <w:bCs/>
          <w:sz w:val="16"/>
          <w:szCs w:val="16"/>
        </w:rPr>
        <w:t>Vállalkozás adatai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791"/>
        <w:gridCol w:w="7781"/>
      </w:tblGrid>
      <w:tr w:rsidR="00091D08" w:rsidRPr="00722326" w14:paraId="6C5128C1" w14:textId="77777777" w:rsidTr="00537D63">
        <w:tc>
          <w:tcPr>
            <w:tcW w:w="1791" w:type="dxa"/>
            <w:hideMark/>
          </w:tcPr>
          <w:p w14:paraId="2C47A3AA" w14:textId="77777777" w:rsidR="00091D08" w:rsidRPr="00722326" w:rsidRDefault="00091D08" w:rsidP="00537D63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before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722326">
              <w:rPr>
                <w:rFonts w:ascii="Arial" w:hAnsi="Arial" w:cs="Arial"/>
                <w:sz w:val="16"/>
                <w:szCs w:val="16"/>
              </w:rPr>
              <w:t>Név/Cégnév:</w:t>
            </w:r>
          </w:p>
        </w:tc>
        <w:tc>
          <w:tcPr>
            <w:tcW w:w="7781" w:type="dxa"/>
            <w:hideMark/>
          </w:tcPr>
          <w:p w14:paraId="535E8640" w14:textId="77777777" w:rsidR="00091D08" w:rsidRPr="00722326" w:rsidRDefault="00091D08" w:rsidP="00537D63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before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2232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0" w:name="Szöveg5"/>
            <w:r w:rsidRPr="0072232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722326">
              <w:rPr>
                <w:rFonts w:ascii="Arial" w:hAnsi="Arial" w:cs="Arial"/>
                <w:b/>
                <w:sz w:val="16"/>
                <w:szCs w:val="16"/>
              </w:rPr>
            </w:r>
            <w:r w:rsidRPr="0072232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</w:tr>
      <w:tr w:rsidR="00091D08" w:rsidRPr="00722326" w14:paraId="30A8FCE5" w14:textId="77777777" w:rsidTr="00537D63">
        <w:tc>
          <w:tcPr>
            <w:tcW w:w="1791" w:type="dxa"/>
            <w:hideMark/>
          </w:tcPr>
          <w:p w14:paraId="14CC37A6" w14:textId="34B11796" w:rsidR="00091D08" w:rsidRPr="00722326" w:rsidRDefault="007F019B" w:rsidP="00537D63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before="12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Adószám</w:t>
            </w:r>
            <w:r w:rsidR="00091D08" w:rsidRPr="0072232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781" w:type="dxa"/>
            <w:hideMark/>
          </w:tcPr>
          <w:p w14:paraId="797FA34F" w14:textId="08E2A91E" w:rsidR="00091D08" w:rsidRPr="00722326" w:rsidRDefault="00091D08" w:rsidP="00537D63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before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2232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1" w:name="Szöveg11"/>
            <w:r w:rsidRPr="0072232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722326">
              <w:rPr>
                <w:rFonts w:ascii="Arial" w:hAnsi="Arial" w:cs="Arial"/>
                <w:b/>
                <w:sz w:val="16"/>
                <w:szCs w:val="16"/>
              </w:rPr>
            </w:r>
            <w:r w:rsidRPr="0072232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Pr="0072232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bookmarkStart w:id="2" w:name="Szöveg20"/>
            <w:r w:rsidRPr="0072232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722326">
              <w:rPr>
                <w:rFonts w:ascii="Arial" w:hAnsi="Arial" w:cs="Arial"/>
                <w:b/>
                <w:sz w:val="16"/>
                <w:szCs w:val="16"/>
              </w:rPr>
            </w:r>
            <w:r w:rsidRPr="0072232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2232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</w:tr>
    </w:tbl>
    <w:p w14:paraId="5DFAA5F2" w14:textId="3C4AA621" w:rsidR="00091D08" w:rsidRDefault="00091D08" w:rsidP="00091D08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6"/>
          <w:szCs w:val="16"/>
        </w:rPr>
      </w:pPr>
    </w:p>
    <w:p w14:paraId="69FE9516" w14:textId="108B3953" w:rsidR="0044623B" w:rsidRPr="0046217F" w:rsidRDefault="0006152F" w:rsidP="00AB1298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284" w:hanging="284"/>
        <w:rPr>
          <w:rFonts w:ascii="Arial" w:hAnsi="Arial" w:cs="Arial"/>
          <w:sz w:val="16"/>
        </w:rPr>
      </w:pPr>
      <w:r>
        <w:rPr>
          <w:rFonts w:ascii="Arial" w:hAnsi="Arial" w:cs="Arial"/>
          <w:b/>
          <w:bCs/>
          <w:sz w:val="16"/>
          <w:szCs w:val="16"/>
        </w:rPr>
        <w:t>Amennyiben ügyfele a</w:t>
      </w:r>
      <w:r w:rsidR="0044623B" w:rsidRPr="0018472C">
        <w:rPr>
          <w:rFonts w:ascii="Arial" w:hAnsi="Arial" w:cs="Arial"/>
          <w:b/>
          <w:bCs/>
          <w:sz w:val="16"/>
          <w:szCs w:val="16"/>
        </w:rPr>
        <w:t xml:space="preserve"> </w:t>
      </w:r>
      <w:r w:rsidR="00F40C25">
        <w:rPr>
          <w:rFonts w:ascii="Arial" w:hAnsi="Arial" w:cs="Arial"/>
          <w:b/>
          <w:bCs/>
          <w:sz w:val="16"/>
          <w:szCs w:val="16"/>
        </w:rPr>
        <w:t>Magyar Államkincstárnak</w:t>
      </w:r>
      <w:r>
        <w:rPr>
          <w:rFonts w:ascii="Arial" w:hAnsi="Arial" w:cs="Arial"/>
          <w:b/>
          <w:bCs/>
          <w:sz w:val="16"/>
          <w:szCs w:val="16"/>
        </w:rPr>
        <w:t>, úgy kérjük megadni</w:t>
      </w:r>
      <w:r w:rsidRPr="00AB1298">
        <w:rPr>
          <w:rFonts w:ascii="Arial" w:hAnsi="Arial"/>
          <w:b/>
          <w:sz w:val="16"/>
        </w:rPr>
        <w:t xml:space="preserve"> a </w:t>
      </w:r>
      <w:r w:rsidR="001C64D8" w:rsidRPr="0046217F">
        <w:rPr>
          <w:rFonts w:ascii="Arial" w:hAnsi="Arial" w:cs="Arial"/>
          <w:sz w:val="16"/>
        </w:rPr>
        <w:t xml:space="preserve">mezőgazdasági, agrár-vidékfejlesztési, valamint halászati támogatásokhoz és egyéb intézkedésekhez kapcsolódó eljárás egyes kérdéseiről szóló 2007. évi XVII. törvény </w:t>
      </w:r>
      <w:r w:rsidR="00AB4318">
        <w:rPr>
          <w:rFonts w:ascii="Arial" w:hAnsi="Arial" w:cs="Arial"/>
          <w:sz w:val="16"/>
        </w:rPr>
        <w:t xml:space="preserve">(a továbbiakban: Támogatási törvény) </w:t>
      </w:r>
      <w:r w:rsidR="001C64D8" w:rsidRPr="0046217F">
        <w:rPr>
          <w:rFonts w:ascii="Arial" w:hAnsi="Arial" w:cs="Arial"/>
          <w:sz w:val="16"/>
        </w:rPr>
        <w:t>szerinti</w:t>
      </w:r>
      <w:r w:rsidR="0044623B" w:rsidRPr="0046217F">
        <w:rPr>
          <w:rFonts w:ascii="Arial" w:hAnsi="Arial" w:cs="Arial"/>
          <w:sz w:val="16"/>
        </w:rPr>
        <w:t xml:space="preserve"> ügyfél-azonosító</w:t>
      </w:r>
      <w:r>
        <w:rPr>
          <w:rFonts w:ascii="Arial" w:hAnsi="Arial" w:cs="Arial"/>
          <w:sz w:val="16"/>
        </w:rPr>
        <w:t>t</w:t>
      </w:r>
      <w:r w:rsidR="001C64D8" w:rsidRPr="0006152F">
        <w:rPr>
          <w:rStyle w:val="Lbjegyzet-hivatkozs"/>
          <w:rFonts w:ascii="Arial" w:hAnsi="Arial" w:cs="Arial"/>
          <w:sz w:val="16"/>
          <w:szCs w:val="16"/>
        </w:rPr>
        <w:footnoteReference w:id="2"/>
      </w:r>
      <w:r w:rsidR="0044623B" w:rsidRPr="0046217F">
        <w:rPr>
          <w:rFonts w:ascii="Arial" w:hAnsi="Arial" w:cs="Arial"/>
          <w:sz w:val="16"/>
        </w:rPr>
        <w:t>:</w:t>
      </w:r>
      <w:r w:rsidR="00EC68FA" w:rsidRPr="0046217F">
        <w:rPr>
          <w:rFonts w:ascii="Arial" w:hAnsi="Arial" w:cs="Arial"/>
          <w:b/>
          <w:sz w:val="16"/>
          <w:u w:val="single"/>
        </w:rPr>
        <w:t xml:space="preserve">             </w:t>
      </w:r>
      <w:r w:rsidR="00920971" w:rsidRPr="0046217F">
        <w:rPr>
          <w:rFonts w:ascii="Arial" w:hAnsi="Arial" w:cs="Arial"/>
          <w:b/>
          <w:sz w:val="16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20971" w:rsidRPr="0046217F">
        <w:rPr>
          <w:rFonts w:ascii="Arial" w:hAnsi="Arial" w:cs="Arial"/>
          <w:b/>
          <w:sz w:val="16"/>
          <w:u w:val="single"/>
        </w:rPr>
        <w:instrText xml:space="preserve"> FORMTEXT </w:instrText>
      </w:r>
      <w:r w:rsidR="00920971" w:rsidRPr="0046217F">
        <w:rPr>
          <w:rFonts w:ascii="Arial" w:hAnsi="Arial" w:cs="Arial"/>
          <w:b/>
          <w:sz w:val="16"/>
          <w:u w:val="single"/>
        </w:rPr>
      </w:r>
      <w:r w:rsidR="00920971" w:rsidRPr="0046217F">
        <w:rPr>
          <w:rFonts w:ascii="Arial" w:hAnsi="Arial" w:cs="Arial"/>
          <w:b/>
          <w:sz w:val="16"/>
          <w:u w:val="single"/>
        </w:rPr>
        <w:fldChar w:fldCharType="separate"/>
      </w:r>
      <w:r w:rsidR="00920971" w:rsidRPr="0046217F">
        <w:rPr>
          <w:rFonts w:ascii="Arial" w:hAnsi="Arial" w:cs="Arial"/>
          <w:b/>
          <w:noProof/>
          <w:sz w:val="16"/>
          <w:u w:val="single"/>
        </w:rPr>
        <w:t> </w:t>
      </w:r>
      <w:r w:rsidR="00920971" w:rsidRPr="0046217F">
        <w:rPr>
          <w:rFonts w:ascii="Arial" w:hAnsi="Arial" w:cs="Arial"/>
          <w:b/>
          <w:noProof/>
          <w:sz w:val="16"/>
          <w:u w:val="single"/>
        </w:rPr>
        <w:t> </w:t>
      </w:r>
      <w:r w:rsidR="00920971" w:rsidRPr="0046217F">
        <w:rPr>
          <w:rFonts w:ascii="Arial" w:hAnsi="Arial" w:cs="Arial"/>
          <w:b/>
          <w:noProof/>
          <w:sz w:val="16"/>
          <w:u w:val="single"/>
        </w:rPr>
        <w:t> </w:t>
      </w:r>
      <w:r w:rsidR="00920971" w:rsidRPr="0046217F">
        <w:rPr>
          <w:rFonts w:ascii="Arial" w:hAnsi="Arial" w:cs="Arial"/>
          <w:b/>
          <w:noProof/>
          <w:sz w:val="16"/>
          <w:u w:val="single"/>
        </w:rPr>
        <w:t> </w:t>
      </w:r>
      <w:r w:rsidR="00920971" w:rsidRPr="0046217F">
        <w:rPr>
          <w:rFonts w:ascii="Arial" w:hAnsi="Arial" w:cs="Arial"/>
          <w:b/>
          <w:noProof/>
          <w:sz w:val="16"/>
          <w:u w:val="single"/>
        </w:rPr>
        <w:t> </w:t>
      </w:r>
      <w:r w:rsidR="00920971" w:rsidRPr="0046217F">
        <w:rPr>
          <w:rFonts w:ascii="Arial" w:hAnsi="Arial" w:cs="Arial"/>
          <w:b/>
          <w:sz w:val="16"/>
          <w:u w:val="single"/>
        </w:rPr>
        <w:fldChar w:fldCharType="end"/>
      </w:r>
    </w:p>
    <w:p w14:paraId="27C8B5E4" w14:textId="4822D9AD" w:rsidR="0006152F" w:rsidRPr="0046217F" w:rsidRDefault="0006152F" w:rsidP="0046217F">
      <w:pPr>
        <w:pStyle w:val="Listaszerbekezds"/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sz w:val="16"/>
        </w:rPr>
      </w:pPr>
    </w:p>
    <w:p w14:paraId="66AA5DD5" w14:textId="14423D03" w:rsidR="0044623B" w:rsidRPr="000B0C4C" w:rsidRDefault="0044623B" w:rsidP="00BB72DA">
      <w:pPr>
        <w:pStyle w:val="Listaszerbekezds"/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b/>
          <w:sz w:val="16"/>
          <w:szCs w:val="16"/>
        </w:rPr>
      </w:pPr>
    </w:p>
    <w:p w14:paraId="09A6627B" w14:textId="5FDFBF41" w:rsidR="00182154" w:rsidRPr="00EC68FA" w:rsidRDefault="00182154" w:rsidP="0046217F">
      <w:pPr>
        <w:spacing w:line="240" w:lineRule="auto"/>
        <w:rPr>
          <w:rFonts w:ascii="Arial" w:hAnsi="Arial" w:cs="Arial"/>
          <w:sz w:val="16"/>
          <w:szCs w:val="16"/>
          <w:u w:val="single"/>
        </w:rPr>
      </w:pPr>
    </w:p>
    <w:p w14:paraId="4D59A7D1" w14:textId="7D1482BE" w:rsidR="0044623B" w:rsidRPr="0046217F" w:rsidRDefault="00182154" w:rsidP="00AB1298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284" w:hanging="284"/>
        <w:rPr>
          <w:rFonts w:ascii="Arial" w:hAnsi="Arial" w:cs="Arial"/>
          <w:sz w:val="16"/>
          <w:szCs w:val="16"/>
        </w:rPr>
      </w:pPr>
      <w:r w:rsidRPr="000B0C4C">
        <w:rPr>
          <w:rFonts w:ascii="Arial" w:hAnsi="Arial" w:cs="Arial"/>
          <w:b/>
          <w:sz w:val="16"/>
          <w:szCs w:val="16"/>
        </w:rPr>
        <w:t>A</w:t>
      </w:r>
      <w:r w:rsidR="004B7252">
        <w:rPr>
          <w:rFonts w:ascii="Arial" w:hAnsi="Arial" w:cs="Arial"/>
          <w:b/>
          <w:sz w:val="16"/>
          <w:szCs w:val="16"/>
        </w:rPr>
        <w:t>mennyiben a</w:t>
      </w:r>
      <w:r w:rsidRPr="000B0C4C">
        <w:rPr>
          <w:rFonts w:ascii="Arial" w:hAnsi="Arial" w:cs="Arial"/>
          <w:b/>
          <w:sz w:val="16"/>
          <w:szCs w:val="16"/>
        </w:rPr>
        <w:t xml:space="preserve">z </w:t>
      </w:r>
      <w:r w:rsidR="0001655C">
        <w:rPr>
          <w:rFonts w:ascii="Arial" w:hAnsi="Arial" w:cs="Arial"/>
          <w:b/>
          <w:sz w:val="16"/>
          <w:szCs w:val="16"/>
        </w:rPr>
        <w:t>(EU) 2023</w:t>
      </w:r>
      <w:r w:rsidRPr="000B0C4C">
        <w:rPr>
          <w:rFonts w:ascii="Arial" w:hAnsi="Arial" w:cs="Arial"/>
          <w:b/>
          <w:sz w:val="16"/>
          <w:szCs w:val="16"/>
        </w:rPr>
        <w:t>/</w:t>
      </w:r>
      <w:r w:rsidR="0001655C">
        <w:rPr>
          <w:rFonts w:ascii="Arial" w:hAnsi="Arial" w:cs="Arial"/>
          <w:b/>
          <w:sz w:val="16"/>
          <w:szCs w:val="16"/>
        </w:rPr>
        <w:t>2831</w:t>
      </w:r>
      <w:r w:rsidRPr="000B0C4C">
        <w:rPr>
          <w:rFonts w:ascii="Arial" w:hAnsi="Arial" w:cs="Arial"/>
          <w:b/>
          <w:sz w:val="16"/>
          <w:szCs w:val="16"/>
        </w:rPr>
        <w:t xml:space="preserve"> bizottsági rendelet hatálya alá tartozó (általános csekély összegű) támogatás(ok)ban</w:t>
      </w:r>
      <w:r w:rsidR="001A4E14">
        <w:rPr>
          <w:rFonts w:ascii="Arial" w:hAnsi="Arial" w:cs="Arial"/>
          <w:b/>
          <w:sz w:val="16"/>
          <w:szCs w:val="16"/>
        </w:rPr>
        <w:t xml:space="preserve"> részesültek</w:t>
      </w:r>
      <w:r w:rsidRPr="000B0C4C">
        <w:rPr>
          <w:rFonts w:ascii="Arial" w:hAnsi="Arial" w:cs="Arial"/>
          <w:b/>
          <w:sz w:val="16"/>
          <w:szCs w:val="16"/>
        </w:rPr>
        <w:t xml:space="preserve"> a </w:t>
      </w:r>
      <w:r w:rsidR="00061611">
        <w:rPr>
          <w:rFonts w:ascii="Arial" w:hAnsi="Arial" w:cs="Arial"/>
          <w:b/>
          <w:sz w:val="16"/>
          <w:szCs w:val="16"/>
        </w:rPr>
        <w:t>jelen támogatás igénylését megelőző három évből álló időszakban (3*365 nap)</w:t>
      </w:r>
      <w:r w:rsidRPr="000B0C4C">
        <w:rPr>
          <w:rFonts w:ascii="Arial" w:hAnsi="Arial" w:cs="Arial"/>
          <w:b/>
          <w:sz w:val="16"/>
          <w:szCs w:val="16"/>
        </w:rPr>
        <w:t xml:space="preserve"> </w:t>
      </w:r>
      <w:r w:rsidR="00A6051F" w:rsidRPr="0046217F">
        <w:rPr>
          <w:rFonts w:ascii="Arial" w:hAnsi="Arial" w:cs="Arial"/>
          <w:sz w:val="16"/>
        </w:rPr>
        <w:t xml:space="preserve">a </w:t>
      </w:r>
      <w:r w:rsidR="00AB4318">
        <w:rPr>
          <w:rFonts w:ascii="Arial" w:hAnsi="Arial" w:cs="Arial"/>
          <w:sz w:val="16"/>
          <w:szCs w:val="16"/>
        </w:rPr>
        <w:t>V</w:t>
      </w:r>
      <w:r w:rsidR="00A6051F" w:rsidRPr="0046217F">
        <w:rPr>
          <w:rFonts w:ascii="Arial" w:hAnsi="Arial" w:cs="Arial"/>
          <w:sz w:val="16"/>
          <w:szCs w:val="16"/>
        </w:rPr>
        <w:t>állalkozás</w:t>
      </w:r>
      <w:r w:rsidR="00AB4318">
        <w:rPr>
          <w:rFonts w:ascii="Arial" w:hAnsi="Arial" w:cs="Arial"/>
          <w:sz w:val="16"/>
          <w:szCs w:val="16"/>
        </w:rPr>
        <w:t>s</w:t>
      </w:r>
      <w:r w:rsidR="00A6051F" w:rsidRPr="0046217F">
        <w:rPr>
          <w:rFonts w:ascii="Arial" w:hAnsi="Arial" w:cs="Arial"/>
          <w:sz w:val="16"/>
          <w:szCs w:val="16"/>
        </w:rPr>
        <w:t>al egy és ugyanazon vállalkozásnak</w:t>
      </w:r>
      <w:r w:rsidR="00A9033A" w:rsidRPr="0046217F">
        <w:rPr>
          <w:rStyle w:val="Lbjegyzet-hivatkozs"/>
          <w:rFonts w:ascii="Arial" w:hAnsi="Arial" w:cs="Arial"/>
          <w:sz w:val="16"/>
          <w:szCs w:val="16"/>
        </w:rPr>
        <w:footnoteReference w:id="3"/>
      </w:r>
      <w:r w:rsidR="00A6051F" w:rsidRPr="0046217F">
        <w:rPr>
          <w:rFonts w:ascii="Arial" w:hAnsi="Arial" w:cs="Arial"/>
          <w:sz w:val="16"/>
          <w:szCs w:val="16"/>
        </w:rPr>
        <w:t xml:space="preserve"> minősülő </w:t>
      </w:r>
      <w:r w:rsidR="00A6051F" w:rsidRPr="00AB1298">
        <w:rPr>
          <w:rFonts w:ascii="Arial" w:hAnsi="Arial"/>
          <w:sz w:val="16"/>
        </w:rPr>
        <w:t>vállalkozás(ok)</w:t>
      </w:r>
      <w:r w:rsidR="00A6051F" w:rsidRPr="00AB1298">
        <w:t xml:space="preserve"> </w:t>
      </w:r>
      <w:r w:rsidR="00A6051F" w:rsidRPr="0046217F">
        <w:rPr>
          <w:rFonts w:ascii="Arial" w:hAnsi="Arial" w:cs="Arial"/>
          <w:sz w:val="16"/>
          <w:szCs w:val="16"/>
        </w:rPr>
        <w:t>(beleértve a kezességigénylő vállalkozást is)</w:t>
      </w:r>
      <w:r w:rsidR="001A4E14" w:rsidRPr="0046217F">
        <w:rPr>
          <w:rFonts w:ascii="Arial" w:hAnsi="Arial" w:cs="Arial"/>
          <w:sz w:val="16"/>
          <w:szCs w:val="16"/>
        </w:rPr>
        <w:t>, úgy annak összege</w:t>
      </w:r>
      <w:r w:rsidR="00A6051F" w:rsidRPr="0046217F">
        <w:rPr>
          <w:rFonts w:ascii="Arial" w:hAnsi="Arial" w:cs="Arial"/>
          <w:sz w:val="16"/>
          <w:szCs w:val="16"/>
        </w:rPr>
        <w:t xml:space="preserve"> összesen </w:t>
      </w:r>
      <w:r w:rsidR="00A6051F" w:rsidRPr="0046217F">
        <w:rPr>
          <w:rFonts w:ascii="Arial" w:hAnsi="Arial" w:cs="Arial"/>
          <w:sz w:val="16"/>
          <w:szCs w:val="16"/>
        </w:rPr>
        <w:fldChar w:fldCharType="begin">
          <w:ffData>
            <w:name w:val="Szöveg13"/>
            <w:enabled/>
            <w:calcOnExit w:val="0"/>
            <w:textInput/>
          </w:ffData>
        </w:fldChar>
      </w:r>
      <w:r w:rsidR="00A6051F" w:rsidRPr="0046217F">
        <w:rPr>
          <w:rFonts w:ascii="Arial" w:hAnsi="Arial" w:cs="Arial"/>
          <w:sz w:val="16"/>
          <w:szCs w:val="16"/>
        </w:rPr>
        <w:instrText xml:space="preserve"> FORMTEXT </w:instrText>
      </w:r>
      <w:r w:rsidR="00A6051F" w:rsidRPr="0046217F">
        <w:rPr>
          <w:rFonts w:ascii="Arial" w:hAnsi="Arial" w:cs="Arial"/>
          <w:sz w:val="16"/>
          <w:szCs w:val="16"/>
        </w:rPr>
      </w:r>
      <w:r w:rsidR="00A6051F" w:rsidRPr="0046217F">
        <w:rPr>
          <w:rFonts w:ascii="Arial" w:hAnsi="Arial" w:cs="Arial"/>
          <w:sz w:val="16"/>
          <w:szCs w:val="16"/>
        </w:rPr>
        <w:fldChar w:fldCharType="separate"/>
      </w:r>
      <w:r w:rsidR="00A6051F" w:rsidRPr="0046217F">
        <w:rPr>
          <w:rFonts w:ascii="Arial" w:hAnsi="Arial" w:cs="Arial"/>
          <w:noProof/>
          <w:sz w:val="16"/>
          <w:szCs w:val="16"/>
        </w:rPr>
        <w:t> </w:t>
      </w:r>
      <w:r w:rsidR="00A6051F" w:rsidRPr="0046217F">
        <w:rPr>
          <w:rFonts w:ascii="Arial" w:hAnsi="Arial" w:cs="Arial"/>
          <w:noProof/>
          <w:sz w:val="16"/>
          <w:szCs w:val="16"/>
        </w:rPr>
        <w:t> </w:t>
      </w:r>
      <w:r w:rsidR="00A6051F" w:rsidRPr="0046217F">
        <w:rPr>
          <w:rFonts w:ascii="Arial" w:hAnsi="Arial" w:cs="Arial"/>
          <w:noProof/>
          <w:sz w:val="16"/>
          <w:szCs w:val="16"/>
        </w:rPr>
        <w:t> </w:t>
      </w:r>
      <w:r w:rsidR="00A6051F" w:rsidRPr="0046217F">
        <w:rPr>
          <w:rFonts w:ascii="Arial" w:hAnsi="Arial" w:cs="Arial"/>
          <w:noProof/>
          <w:sz w:val="16"/>
          <w:szCs w:val="16"/>
        </w:rPr>
        <w:t> </w:t>
      </w:r>
      <w:r w:rsidR="00A6051F" w:rsidRPr="0046217F">
        <w:rPr>
          <w:rFonts w:ascii="Arial" w:hAnsi="Arial" w:cs="Arial"/>
          <w:noProof/>
          <w:sz w:val="16"/>
          <w:szCs w:val="16"/>
        </w:rPr>
        <w:t> </w:t>
      </w:r>
      <w:r w:rsidR="00A6051F" w:rsidRPr="0046217F">
        <w:rPr>
          <w:rFonts w:ascii="Arial" w:hAnsi="Arial" w:cs="Arial"/>
          <w:sz w:val="16"/>
          <w:szCs w:val="16"/>
        </w:rPr>
        <w:fldChar w:fldCharType="end"/>
      </w:r>
      <w:r w:rsidR="00A6051F" w:rsidRPr="0046217F">
        <w:rPr>
          <w:rFonts w:ascii="Arial" w:hAnsi="Arial" w:cs="Arial"/>
          <w:sz w:val="16"/>
          <w:szCs w:val="16"/>
        </w:rPr>
        <w:t>EUR.</w:t>
      </w:r>
    </w:p>
    <w:p w14:paraId="22348E71" w14:textId="77777777" w:rsidR="005E5AEA" w:rsidRPr="0046217F" w:rsidRDefault="005E5AEA" w:rsidP="0046217F">
      <w:pPr>
        <w:pStyle w:val="Listaszerbekezds"/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b/>
          <w:sz w:val="16"/>
          <w:szCs w:val="16"/>
        </w:rPr>
      </w:pPr>
    </w:p>
    <w:p w14:paraId="0CF9525F" w14:textId="324026DA" w:rsidR="00343D79" w:rsidRPr="00FE4B57" w:rsidRDefault="00AB4318" w:rsidP="00AB1298">
      <w:pPr>
        <w:pStyle w:val="Listaszerbekezds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Tudomásul veszem</w:t>
      </w:r>
      <w:r w:rsidR="00073779">
        <w:rPr>
          <w:rFonts w:ascii="Arial" w:hAnsi="Arial" w:cs="Arial"/>
          <w:b/>
          <w:sz w:val="16"/>
          <w:szCs w:val="16"/>
        </w:rPr>
        <w:t>, hogy</w:t>
      </w:r>
    </w:p>
    <w:p w14:paraId="1660B81C" w14:textId="48FBBD44" w:rsidR="00A81236" w:rsidRPr="00DF1F98" w:rsidRDefault="00073779" w:rsidP="00DF1F98">
      <w:pPr>
        <w:pStyle w:val="Listaszerbekezds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DF1F98">
        <w:rPr>
          <w:rFonts w:ascii="Arial" w:hAnsi="Arial" w:cs="Arial"/>
          <w:sz w:val="16"/>
          <w:szCs w:val="16"/>
        </w:rPr>
        <w:t>az AVH</w:t>
      </w:r>
      <w:r w:rsidR="00DF4DB0" w:rsidRPr="00DF1F98">
        <w:rPr>
          <w:rFonts w:ascii="Arial" w:hAnsi="Arial" w:cs="Arial"/>
          <w:sz w:val="16"/>
          <w:szCs w:val="16"/>
        </w:rPr>
        <w:t>G</w:t>
      </w:r>
      <w:r w:rsidRPr="00DF1F98">
        <w:rPr>
          <w:rFonts w:ascii="Arial" w:hAnsi="Arial" w:cs="Arial"/>
          <w:sz w:val="16"/>
          <w:szCs w:val="16"/>
        </w:rPr>
        <w:t xml:space="preserve">A részére </w:t>
      </w:r>
      <w:r w:rsidR="00AB4318" w:rsidRPr="00DF1F98">
        <w:rPr>
          <w:rFonts w:ascii="Arial" w:hAnsi="Arial" w:cs="Arial"/>
          <w:b/>
          <w:sz w:val="16"/>
          <w:szCs w:val="16"/>
        </w:rPr>
        <w:t xml:space="preserve">a Vállalkozás által </w:t>
      </w:r>
      <w:r w:rsidRPr="00DF1F98">
        <w:rPr>
          <w:rFonts w:ascii="Arial" w:hAnsi="Arial" w:cs="Arial"/>
          <w:b/>
          <w:sz w:val="16"/>
          <w:szCs w:val="16"/>
        </w:rPr>
        <w:t>megadott adat</w:t>
      </w:r>
      <w:r w:rsidR="00F66DFC" w:rsidRPr="00DF1F98">
        <w:rPr>
          <w:rFonts w:ascii="Arial" w:hAnsi="Arial" w:cs="Arial"/>
          <w:b/>
          <w:sz w:val="16"/>
          <w:szCs w:val="16"/>
        </w:rPr>
        <w:t>ok</w:t>
      </w:r>
      <w:r w:rsidRPr="00DF1F98">
        <w:rPr>
          <w:rFonts w:ascii="Arial" w:hAnsi="Arial" w:cs="Arial"/>
          <w:sz w:val="16"/>
          <w:szCs w:val="16"/>
        </w:rPr>
        <w:t xml:space="preserve"> az 1408/2013/EU bizottsági rendelet (mezőgazdasági csekély összegű rendelet), a 717/2014/EU bizottsági rendelet (halászati csekély összegű rendelet), valamint az </w:t>
      </w:r>
      <w:r w:rsidR="00EF759B">
        <w:rPr>
          <w:rFonts w:ascii="Arial" w:hAnsi="Arial" w:cs="Arial"/>
          <w:sz w:val="16"/>
          <w:szCs w:val="16"/>
        </w:rPr>
        <w:t>(EU) 2023</w:t>
      </w:r>
      <w:r w:rsidRPr="00DF1F98">
        <w:rPr>
          <w:rFonts w:ascii="Arial" w:hAnsi="Arial" w:cs="Arial"/>
          <w:sz w:val="16"/>
          <w:szCs w:val="16"/>
        </w:rPr>
        <w:t>/</w:t>
      </w:r>
      <w:r w:rsidR="00EF759B">
        <w:rPr>
          <w:rFonts w:ascii="Arial" w:hAnsi="Arial" w:cs="Arial"/>
          <w:sz w:val="16"/>
          <w:szCs w:val="16"/>
        </w:rPr>
        <w:t>2831</w:t>
      </w:r>
      <w:r w:rsidRPr="00DF1F98">
        <w:rPr>
          <w:rFonts w:ascii="Arial" w:hAnsi="Arial" w:cs="Arial"/>
          <w:sz w:val="16"/>
          <w:szCs w:val="16"/>
        </w:rPr>
        <w:t xml:space="preserve"> bizottsági rendelet (általános csekély összegű rendelet) szerinti egyéni és tagállami küszöbérték</w:t>
      </w:r>
      <w:r w:rsidR="006729B4">
        <w:rPr>
          <w:rFonts w:ascii="Arial" w:hAnsi="Arial" w:cs="Arial"/>
          <w:sz w:val="16"/>
          <w:szCs w:val="16"/>
        </w:rPr>
        <w:t>ek (ideértve az átmeneti jellegű bizottsági közleményekben meghatározottak limiteket is)</w:t>
      </w:r>
      <w:r w:rsidR="00DF1F98" w:rsidRPr="00DF1F98">
        <w:rPr>
          <w:rFonts w:ascii="Arial" w:hAnsi="Arial" w:cs="Arial"/>
          <w:sz w:val="16"/>
          <w:szCs w:val="16"/>
        </w:rPr>
        <w:t xml:space="preserve">, </w:t>
      </w:r>
      <w:r w:rsidR="00DF1F98" w:rsidRPr="005A3A2A">
        <w:rPr>
          <w:rFonts w:ascii="Arial" w:hAnsi="Arial" w:cs="Arial"/>
          <w:sz w:val="16"/>
          <w:szCs w:val="16"/>
        </w:rPr>
        <w:t xml:space="preserve">ellenőrzése céljából </w:t>
      </w:r>
      <w:r w:rsidR="00DF1F98" w:rsidRPr="003223B7">
        <w:rPr>
          <w:rFonts w:ascii="Arial" w:hAnsi="Arial" w:cs="Arial"/>
          <w:b/>
          <w:sz w:val="16"/>
          <w:szCs w:val="16"/>
        </w:rPr>
        <w:t>felhasználásra és feldolgozásra kerülnek</w:t>
      </w:r>
      <w:r w:rsidR="001E4A70">
        <w:rPr>
          <w:rFonts w:ascii="Arial" w:hAnsi="Arial" w:cs="Arial"/>
          <w:b/>
          <w:sz w:val="16"/>
          <w:szCs w:val="16"/>
        </w:rPr>
        <w:t xml:space="preserve">, </w:t>
      </w:r>
    </w:p>
    <w:p w14:paraId="112CC9C1" w14:textId="0BC78F2B" w:rsidR="00073779" w:rsidRPr="0046217F" w:rsidRDefault="00073779">
      <w:pPr>
        <w:pStyle w:val="Listaszerbekezds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D70751">
        <w:rPr>
          <w:rFonts w:ascii="Arial" w:hAnsi="Arial" w:cs="Arial"/>
          <w:sz w:val="16"/>
          <w:szCs w:val="16"/>
        </w:rPr>
        <w:t>az intézményi kezességvállalás és a hozzá kapcsolódó kezességi díjtámogatás igénybevétele érdekében, a rendelkezésre álló szabad egyéni csekély összegű támogatási keret</w:t>
      </w:r>
      <w:r>
        <w:rPr>
          <w:rFonts w:ascii="Arial" w:hAnsi="Arial" w:cs="Arial"/>
          <w:sz w:val="16"/>
          <w:szCs w:val="16"/>
        </w:rPr>
        <w:t xml:space="preserve"> ellenőrzése céljából az AVHGA</w:t>
      </w:r>
      <w:r w:rsidR="00444EA0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5A3A2A">
        <w:rPr>
          <w:rFonts w:ascii="Arial" w:hAnsi="Arial" w:cs="Arial"/>
          <w:sz w:val="16"/>
          <w:szCs w:val="16"/>
        </w:rPr>
        <w:t xml:space="preserve">a részére </w:t>
      </w:r>
      <w:r w:rsidR="00AB4318">
        <w:rPr>
          <w:rFonts w:ascii="Arial" w:hAnsi="Arial" w:cs="Arial"/>
          <w:sz w:val="16"/>
          <w:szCs w:val="16"/>
        </w:rPr>
        <w:t xml:space="preserve">a Vállalkozás </w:t>
      </w:r>
      <w:r w:rsidRPr="005A3A2A">
        <w:rPr>
          <w:rFonts w:ascii="Arial" w:hAnsi="Arial" w:cs="Arial"/>
          <w:sz w:val="16"/>
          <w:szCs w:val="16"/>
        </w:rPr>
        <w:t>által megadott adatai alapján</w:t>
      </w:r>
      <w:r>
        <w:rPr>
          <w:rFonts w:ascii="Arial" w:hAnsi="Arial" w:cs="Arial"/>
          <w:sz w:val="16"/>
          <w:szCs w:val="16"/>
        </w:rPr>
        <w:t xml:space="preserve"> a</w:t>
      </w:r>
      <w:r w:rsidR="00F40C25">
        <w:rPr>
          <w:rFonts w:ascii="Arial" w:hAnsi="Arial" w:cs="Arial"/>
          <w:sz w:val="16"/>
          <w:szCs w:val="16"/>
        </w:rPr>
        <w:t xml:space="preserve"> Magyar Államkincstár</w:t>
      </w:r>
      <w:r w:rsidR="00893E50">
        <w:rPr>
          <w:rFonts w:ascii="Arial" w:hAnsi="Arial" w:cs="Arial"/>
          <w:sz w:val="16"/>
          <w:szCs w:val="16"/>
        </w:rPr>
        <w:t>tól</w:t>
      </w:r>
      <w:r w:rsidR="00F40C2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adatokat kér</w:t>
      </w:r>
      <w:r w:rsidR="00A506A0">
        <w:rPr>
          <w:rFonts w:ascii="Arial" w:hAnsi="Arial" w:cs="Arial"/>
          <w:sz w:val="16"/>
          <w:szCs w:val="16"/>
        </w:rPr>
        <w:t>,</w:t>
      </w:r>
      <w:r w:rsidR="007E14F8" w:rsidRPr="00AB1298">
        <w:rPr>
          <w:rFonts w:ascii="Arial" w:hAnsi="Arial"/>
          <w:sz w:val="16"/>
        </w:rPr>
        <w:t xml:space="preserve"> a </w:t>
      </w:r>
      <w:r w:rsidR="002F4288" w:rsidRPr="00AB1298">
        <w:rPr>
          <w:rFonts w:ascii="Arial" w:hAnsi="Arial" w:cs="Arial"/>
          <w:sz w:val="16"/>
          <w:szCs w:val="16"/>
        </w:rPr>
        <w:t>Vállalkozás által</w:t>
      </w:r>
      <w:r w:rsidR="002F4288" w:rsidRPr="009E4899">
        <w:rPr>
          <w:rFonts w:ascii="Arial" w:hAnsi="Arial" w:cs="Arial"/>
          <w:b/>
          <w:sz w:val="16"/>
          <w:szCs w:val="16"/>
        </w:rPr>
        <w:t xml:space="preserve"> </w:t>
      </w:r>
      <w:r w:rsidR="007E14F8" w:rsidRPr="009E4899">
        <w:rPr>
          <w:rFonts w:ascii="Arial" w:hAnsi="Arial" w:cs="Arial"/>
          <w:sz w:val="16"/>
          <w:szCs w:val="16"/>
        </w:rPr>
        <w:t>megadott adatokat</w:t>
      </w:r>
      <w:r w:rsidR="007E14F8" w:rsidRPr="00AB1298">
        <w:rPr>
          <w:rFonts w:ascii="Arial" w:hAnsi="Arial"/>
          <w:sz w:val="16"/>
        </w:rPr>
        <w:t xml:space="preserve"> a Magyar </w:t>
      </w:r>
      <w:r w:rsidR="007E14F8" w:rsidRPr="00695591">
        <w:rPr>
          <w:rFonts w:ascii="Arial" w:hAnsi="Arial" w:cs="Arial"/>
          <w:sz w:val="16"/>
          <w:szCs w:val="16"/>
        </w:rPr>
        <w:t>Államkincstárnál nyilvántartott adatokkal összevet</w:t>
      </w:r>
      <w:r w:rsidR="00695591" w:rsidRPr="00695591">
        <w:rPr>
          <w:rFonts w:ascii="Arial" w:hAnsi="Arial" w:cs="Arial"/>
          <w:sz w:val="16"/>
          <w:szCs w:val="16"/>
        </w:rPr>
        <w:t>i</w:t>
      </w:r>
      <w:r w:rsidR="001E4A70">
        <w:rPr>
          <w:rFonts w:ascii="Arial" w:hAnsi="Arial" w:cs="Arial"/>
          <w:sz w:val="16"/>
          <w:szCs w:val="16"/>
        </w:rPr>
        <w:t>, amely nemzeti vagy uniós szinten felállított nyilvántartás számára az Alapítvány egyben adatokat is továbbít a kezességvállalására és az ahhoz kapcsolódó díjtámogatás</w:t>
      </w:r>
      <w:r w:rsidR="00A77686">
        <w:rPr>
          <w:rFonts w:ascii="Arial" w:hAnsi="Arial" w:cs="Arial"/>
          <w:sz w:val="16"/>
          <w:szCs w:val="16"/>
        </w:rPr>
        <w:t>ra vonatkozóan,</w:t>
      </w:r>
    </w:p>
    <w:p w14:paraId="5909A412" w14:textId="082575A2" w:rsidR="00DA0828" w:rsidRPr="006713F1" w:rsidRDefault="00DA0828" w:rsidP="00073779">
      <w:pPr>
        <w:pStyle w:val="Listaszerbekezds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amennyiben </w:t>
      </w:r>
      <w:r w:rsidR="00A552AB">
        <w:rPr>
          <w:rFonts w:ascii="Arial" w:hAnsi="Arial" w:cs="Arial"/>
          <w:sz w:val="16"/>
          <w:szCs w:val="16"/>
        </w:rPr>
        <w:t xml:space="preserve">a Vállalkozás ügyfél-azonosító számát </w:t>
      </w:r>
      <w:r>
        <w:rPr>
          <w:rFonts w:ascii="Arial" w:hAnsi="Arial" w:cs="Arial"/>
          <w:sz w:val="16"/>
          <w:szCs w:val="16"/>
        </w:rPr>
        <w:t>az AVHGA a kezességével biztosított</w:t>
      </w:r>
      <w:r w:rsidR="00975AC7">
        <w:rPr>
          <w:rFonts w:ascii="Arial" w:hAnsi="Arial" w:cs="Arial"/>
          <w:sz w:val="16"/>
          <w:szCs w:val="16"/>
        </w:rPr>
        <w:t xml:space="preserve">, </w:t>
      </w:r>
      <w:r w:rsidR="00A552AB">
        <w:rPr>
          <w:rFonts w:ascii="Arial" w:hAnsi="Arial" w:cs="Arial"/>
          <w:sz w:val="16"/>
          <w:szCs w:val="16"/>
        </w:rPr>
        <w:t>a Válla</w:t>
      </w:r>
      <w:r w:rsidR="001C23F1">
        <w:rPr>
          <w:rFonts w:ascii="Arial" w:hAnsi="Arial" w:cs="Arial"/>
          <w:sz w:val="16"/>
          <w:szCs w:val="16"/>
        </w:rPr>
        <w:t>l</w:t>
      </w:r>
      <w:r w:rsidR="00A552AB">
        <w:rPr>
          <w:rFonts w:ascii="Arial" w:hAnsi="Arial" w:cs="Arial"/>
          <w:sz w:val="16"/>
          <w:szCs w:val="16"/>
        </w:rPr>
        <w:t>kozás</w:t>
      </w:r>
      <w:r>
        <w:rPr>
          <w:rFonts w:ascii="Arial" w:hAnsi="Arial" w:cs="Arial"/>
          <w:sz w:val="16"/>
          <w:szCs w:val="16"/>
        </w:rPr>
        <w:t xml:space="preserve"> más ügyletei kapcsán az elektronikus rendszerében már rögzítette, úgy az ügyintézés elősegítése</w:t>
      </w:r>
      <w:r w:rsidR="00A506A0">
        <w:rPr>
          <w:rFonts w:ascii="Arial" w:hAnsi="Arial" w:cs="Arial"/>
          <w:sz w:val="16"/>
          <w:szCs w:val="16"/>
        </w:rPr>
        <w:t xml:space="preserve"> céljából az AVHGA </w:t>
      </w:r>
      <w:r>
        <w:rPr>
          <w:rFonts w:ascii="Arial" w:hAnsi="Arial" w:cs="Arial"/>
          <w:sz w:val="16"/>
          <w:szCs w:val="16"/>
        </w:rPr>
        <w:t>a nem megfelelően</w:t>
      </w:r>
      <w:r w:rsidR="00390B38">
        <w:rPr>
          <w:rFonts w:ascii="Arial" w:hAnsi="Arial" w:cs="Arial"/>
          <w:sz w:val="16"/>
          <w:szCs w:val="16"/>
        </w:rPr>
        <w:t xml:space="preserve"> megadott </w:t>
      </w:r>
      <w:r>
        <w:rPr>
          <w:rFonts w:ascii="Arial" w:hAnsi="Arial" w:cs="Arial"/>
          <w:sz w:val="16"/>
          <w:szCs w:val="16"/>
        </w:rPr>
        <w:t>ügyfél-azonosító</w:t>
      </w:r>
      <w:r w:rsidR="001F18F2">
        <w:rPr>
          <w:rFonts w:ascii="Arial" w:hAnsi="Arial" w:cs="Arial"/>
          <w:sz w:val="16"/>
          <w:szCs w:val="16"/>
        </w:rPr>
        <w:t xml:space="preserve"> szám</w:t>
      </w:r>
      <w:r w:rsidR="00A506A0">
        <w:rPr>
          <w:rFonts w:ascii="Arial" w:hAnsi="Arial" w:cs="Arial"/>
          <w:sz w:val="16"/>
          <w:szCs w:val="16"/>
        </w:rPr>
        <w:t xml:space="preserve"> </w:t>
      </w:r>
      <w:r w:rsidR="007E14F8">
        <w:rPr>
          <w:rFonts w:ascii="Arial" w:hAnsi="Arial" w:cs="Arial"/>
          <w:sz w:val="16"/>
          <w:szCs w:val="16"/>
        </w:rPr>
        <w:t>helyett a megfelelőt alkalmazza</w:t>
      </w:r>
      <w:r w:rsidR="00390B38">
        <w:rPr>
          <w:rFonts w:ascii="Arial" w:hAnsi="Arial" w:cs="Arial"/>
          <w:sz w:val="16"/>
          <w:szCs w:val="16"/>
        </w:rPr>
        <w:t>, a meg nem adott ügyfél-azonosító számot pótolja</w:t>
      </w:r>
      <w:r w:rsidR="00444EA0">
        <w:rPr>
          <w:rFonts w:ascii="Arial" w:hAnsi="Arial" w:cs="Arial"/>
          <w:sz w:val="16"/>
          <w:szCs w:val="16"/>
        </w:rPr>
        <w:t xml:space="preserve">, </w:t>
      </w:r>
      <w:r w:rsidR="00A506A0">
        <w:rPr>
          <w:rFonts w:ascii="Arial" w:hAnsi="Arial" w:cs="Arial"/>
          <w:sz w:val="16"/>
          <w:szCs w:val="16"/>
        </w:rPr>
        <w:t>továbbá az így rögzített ügyfél-azonosító</w:t>
      </w:r>
      <w:r w:rsidR="001F18F2">
        <w:rPr>
          <w:rFonts w:ascii="Arial" w:hAnsi="Arial" w:cs="Arial"/>
          <w:sz w:val="16"/>
          <w:szCs w:val="16"/>
        </w:rPr>
        <w:t xml:space="preserve"> számo</w:t>
      </w:r>
      <w:r w:rsidR="00A506A0">
        <w:rPr>
          <w:rFonts w:ascii="Arial" w:hAnsi="Arial" w:cs="Arial"/>
          <w:sz w:val="16"/>
          <w:szCs w:val="16"/>
        </w:rPr>
        <w:t xml:space="preserve">t a </w:t>
      </w:r>
      <w:r w:rsidR="00FA70A6">
        <w:rPr>
          <w:rFonts w:ascii="Arial" w:hAnsi="Arial" w:cs="Arial"/>
          <w:sz w:val="16"/>
          <w:szCs w:val="16"/>
        </w:rPr>
        <w:t xml:space="preserve">Vállalkozás </w:t>
      </w:r>
      <w:r w:rsidR="00A506A0">
        <w:rPr>
          <w:rFonts w:ascii="Arial" w:hAnsi="Arial" w:cs="Arial"/>
          <w:sz w:val="16"/>
          <w:szCs w:val="16"/>
        </w:rPr>
        <w:t xml:space="preserve">jövőbeni ügyletei során az AVHGA felhasználja, </w:t>
      </w:r>
    </w:p>
    <w:p w14:paraId="0A8704EA" w14:textId="4B48E461" w:rsidR="007C6CC1" w:rsidRDefault="00073779" w:rsidP="005E5AEA">
      <w:pPr>
        <w:pStyle w:val="Listaszerbekezds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1361" w:hanging="357"/>
        <w:rPr>
          <w:rFonts w:ascii="Arial" w:hAnsi="Arial" w:cs="Arial"/>
          <w:sz w:val="16"/>
          <w:szCs w:val="16"/>
        </w:rPr>
      </w:pPr>
      <w:r w:rsidRPr="00D70751">
        <w:rPr>
          <w:rFonts w:ascii="Arial" w:hAnsi="Arial" w:cs="Arial"/>
          <w:sz w:val="16"/>
          <w:szCs w:val="16"/>
        </w:rPr>
        <w:t xml:space="preserve">amennyiben a kezességi díjtámogatás ugyanazon elszámolható költség vonatkozásában egyéb más csekély összegű támogatással halmozódik, az </w:t>
      </w:r>
      <w:r>
        <w:rPr>
          <w:rFonts w:ascii="Arial" w:hAnsi="Arial" w:cs="Arial"/>
          <w:sz w:val="16"/>
          <w:szCs w:val="16"/>
        </w:rPr>
        <w:t>AVHGA</w:t>
      </w:r>
      <w:r w:rsidRPr="00D70751">
        <w:rPr>
          <w:rFonts w:ascii="Arial" w:hAnsi="Arial" w:cs="Arial"/>
          <w:sz w:val="16"/>
          <w:szCs w:val="16"/>
        </w:rPr>
        <w:t xml:space="preserve"> </w:t>
      </w:r>
      <w:r w:rsidRPr="005A3A2A">
        <w:rPr>
          <w:rFonts w:ascii="Arial" w:hAnsi="Arial" w:cs="Arial"/>
          <w:sz w:val="16"/>
          <w:szCs w:val="16"/>
        </w:rPr>
        <w:t xml:space="preserve">a részére </w:t>
      </w:r>
      <w:r w:rsidR="00653BBC">
        <w:rPr>
          <w:rFonts w:ascii="Arial" w:hAnsi="Arial" w:cs="Arial"/>
          <w:sz w:val="16"/>
          <w:szCs w:val="16"/>
        </w:rPr>
        <w:t xml:space="preserve">a Vállalkozás által </w:t>
      </w:r>
      <w:r w:rsidRPr="005A3A2A">
        <w:rPr>
          <w:rFonts w:ascii="Arial" w:hAnsi="Arial" w:cs="Arial"/>
          <w:sz w:val="16"/>
          <w:szCs w:val="16"/>
        </w:rPr>
        <w:t>megadott adatai alapján a</w:t>
      </w:r>
      <w:r w:rsidR="00F40C25">
        <w:rPr>
          <w:rFonts w:ascii="Arial" w:hAnsi="Arial" w:cs="Arial"/>
          <w:sz w:val="16"/>
          <w:szCs w:val="16"/>
        </w:rPr>
        <w:t xml:space="preserve"> </w:t>
      </w:r>
      <w:r w:rsidR="00B35984">
        <w:rPr>
          <w:rFonts w:ascii="Arial" w:hAnsi="Arial" w:cs="Arial"/>
          <w:sz w:val="16"/>
          <w:szCs w:val="16"/>
        </w:rPr>
        <w:t>Magyar Államk</w:t>
      </w:r>
      <w:r w:rsidR="00F40C25">
        <w:rPr>
          <w:rFonts w:ascii="Arial" w:hAnsi="Arial" w:cs="Arial"/>
          <w:sz w:val="16"/>
          <w:szCs w:val="16"/>
        </w:rPr>
        <w:t>incstár</w:t>
      </w:r>
      <w:r w:rsidRPr="005A3A2A">
        <w:rPr>
          <w:rFonts w:ascii="Arial" w:hAnsi="Arial" w:cs="Arial"/>
          <w:sz w:val="16"/>
          <w:szCs w:val="16"/>
        </w:rPr>
        <w:t xml:space="preserve">tól adatokat </w:t>
      </w:r>
      <w:r w:rsidR="007E14F8">
        <w:rPr>
          <w:rFonts w:ascii="Arial" w:hAnsi="Arial" w:cs="Arial"/>
          <w:sz w:val="16"/>
          <w:szCs w:val="16"/>
        </w:rPr>
        <w:t>kap</w:t>
      </w:r>
      <w:r w:rsidR="00D34AF7">
        <w:rPr>
          <w:rFonts w:ascii="Arial" w:hAnsi="Arial" w:cs="Arial"/>
          <w:sz w:val="16"/>
          <w:szCs w:val="16"/>
        </w:rPr>
        <w:t>,</w:t>
      </w:r>
    </w:p>
    <w:p w14:paraId="2B39FD38" w14:textId="6452198C" w:rsidR="0044623B" w:rsidRPr="005E5AEA" w:rsidRDefault="007C6CC1" w:rsidP="005E5AEA">
      <w:pPr>
        <w:pStyle w:val="Listaszerbekezds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1361"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 támogatási adatok kezelésé</w:t>
      </w:r>
      <w:r w:rsidR="00D34AF7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 xml:space="preserve"> a Támogatási törvény 22. § (1) bekezdése teszi lehetőv</w:t>
      </w:r>
      <w:r w:rsidR="00DA513F">
        <w:rPr>
          <w:rFonts w:ascii="Arial" w:hAnsi="Arial" w:cs="Arial"/>
          <w:sz w:val="16"/>
          <w:szCs w:val="16"/>
        </w:rPr>
        <w:t>é,</w:t>
      </w:r>
      <w:r w:rsidR="00073779" w:rsidRPr="005A3A2A">
        <w:rPr>
          <w:rFonts w:ascii="Arial" w:hAnsi="Arial" w:cs="Arial"/>
          <w:sz w:val="16"/>
          <w:szCs w:val="16"/>
        </w:rPr>
        <w:t xml:space="preserve"> </w:t>
      </w:r>
    </w:p>
    <w:p w14:paraId="180BB8E5" w14:textId="0A2B793F" w:rsidR="00651E2B" w:rsidRPr="007A1DA4" w:rsidRDefault="00651E2B" w:rsidP="00651E2B">
      <w:pPr>
        <w:pStyle w:val="Listaszerbekezds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7A1DA4">
        <w:rPr>
          <w:rFonts w:ascii="Arial" w:hAnsi="Arial" w:cs="Arial"/>
          <w:sz w:val="16"/>
          <w:szCs w:val="16"/>
        </w:rPr>
        <w:t>az</w:t>
      </w:r>
      <w:r w:rsidRPr="009F416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AVHGA </w:t>
      </w:r>
      <w:r w:rsidRPr="007A1DA4">
        <w:rPr>
          <w:rFonts w:ascii="Arial" w:hAnsi="Arial" w:cs="Arial"/>
          <w:sz w:val="16"/>
          <w:szCs w:val="16"/>
        </w:rPr>
        <w:t>a</w:t>
      </w:r>
      <w:r w:rsidR="00F40C25">
        <w:rPr>
          <w:rFonts w:ascii="Arial" w:hAnsi="Arial" w:cs="Arial"/>
          <w:sz w:val="16"/>
          <w:szCs w:val="16"/>
        </w:rPr>
        <w:t xml:space="preserve"> </w:t>
      </w:r>
      <w:r w:rsidR="00A45B84">
        <w:rPr>
          <w:rFonts w:ascii="Arial" w:hAnsi="Arial" w:cs="Arial"/>
          <w:sz w:val="16"/>
          <w:szCs w:val="16"/>
        </w:rPr>
        <w:t xml:space="preserve">Magyar Államkincstár </w:t>
      </w:r>
      <w:r w:rsidRPr="007A1DA4">
        <w:rPr>
          <w:rFonts w:ascii="Arial" w:hAnsi="Arial" w:cs="Arial"/>
          <w:sz w:val="16"/>
          <w:szCs w:val="16"/>
        </w:rPr>
        <w:t>által szabályozott módon köteles a kedvezményezett adatait megküldeni a</w:t>
      </w:r>
      <w:r w:rsidR="00A45B84">
        <w:rPr>
          <w:rFonts w:ascii="Arial" w:hAnsi="Arial" w:cs="Arial"/>
          <w:sz w:val="16"/>
          <w:szCs w:val="16"/>
        </w:rPr>
        <w:t xml:space="preserve"> Magyar Államkincstár</w:t>
      </w:r>
      <w:r w:rsidRPr="007A1DA4">
        <w:rPr>
          <w:rFonts w:ascii="Arial" w:hAnsi="Arial" w:cs="Arial"/>
          <w:sz w:val="16"/>
          <w:szCs w:val="16"/>
        </w:rPr>
        <w:t xml:space="preserve">nak, </w:t>
      </w:r>
    </w:p>
    <w:p w14:paraId="14C0D554" w14:textId="171D14A6" w:rsidR="00651E2B" w:rsidRDefault="00651E2B" w:rsidP="00651E2B">
      <w:pPr>
        <w:pStyle w:val="Listaszerbekezds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7A1DA4">
        <w:rPr>
          <w:rFonts w:ascii="Arial" w:hAnsi="Arial" w:cs="Arial"/>
          <w:sz w:val="16"/>
          <w:szCs w:val="16"/>
        </w:rPr>
        <w:t xml:space="preserve">a jelen nyilatkozatot a </w:t>
      </w:r>
      <w:r>
        <w:rPr>
          <w:rFonts w:ascii="Arial" w:hAnsi="Arial" w:cs="Arial"/>
          <w:sz w:val="16"/>
          <w:szCs w:val="16"/>
        </w:rPr>
        <w:t>finanszírozó pénz</w:t>
      </w:r>
      <w:r w:rsidR="00165AFB">
        <w:rPr>
          <w:rFonts w:ascii="Arial" w:hAnsi="Arial" w:cs="Arial"/>
          <w:sz w:val="16"/>
          <w:szCs w:val="16"/>
        </w:rPr>
        <w:t>ügyi intézmény</w:t>
      </w:r>
      <w:r w:rsidRPr="007A1DA4">
        <w:rPr>
          <w:rFonts w:ascii="Arial" w:hAnsi="Arial" w:cs="Arial"/>
          <w:sz w:val="16"/>
          <w:szCs w:val="16"/>
        </w:rPr>
        <w:t xml:space="preserve"> elkülönítetten</w:t>
      </w:r>
      <w:r>
        <w:rPr>
          <w:rFonts w:ascii="Arial" w:hAnsi="Arial" w:cs="Arial"/>
          <w:sz w:val="16"/>
          <w:szCs w:val="16"/>
        </w:rPr>
        <w:t xml:space="preserve"> </w:t>
      </w:r>
      <w:r w:rsidRPr="00FF34DF">
        <w:rPr>
          <w:rFonts w:ascii="Arial" w:hAnsi="Arial" w:cs="Arial"/>
          <w:sz w:val="16"/>
          <w:szCs w:val="16"/>
        </w:rPr>
        <w:t>kezelve</w:t>
      </w:r>
      <w:r>
        <w:rPr>
          <w:rFonts w:ascii="Arial" w:hAnsi="Arial" w:cs="Arial"/>
          <w:sz w:val="16"/>
          <w:szCs w:val="16"/>
        </w:rPr>
        <w:t xml:space="preserve"> </w:t>
      </w:r>
      <w:r w:rsidRPr="007A1DA4">
        <w:rPr>
          <w:rFonts w:ascii="Arial" w:hAnsi="Arial" w:cs="Arial"/>
          <w:sz w:val="16"/>
          <w:szCs w:val="16"/>
        </w:rPr>
        <w:t xml:space="preserve">megőrzi, és kérésre azokat összegyűjtve az </w:t>
      </w:r>
      <w:r>
        <w:rPr>
          <w:rFonts w:ascii="Arial" w:hAnsi="Arial" w:cs="Arial"/>
          <w:sz w:val="16"/>
          <w:szCs w:val="16"/>
        </w:rPr>
        <w:t xml:space="preserve">AVHGA </w:t>
      </w:r>
      <w:r w:rsidRPr="007A1DA4">
        <w:rPr>
          <w:rFonts w:ascii="Arial" w:hAnsi="Arial" w:cs="Arial"/>
          <w:sz w:val="16"/>
          <w:szCs w:val="16"/>
        </w:rPr>
        <w:t>a</w:t>
      </w:r>
      <w:r w:rsidR="00F40C25">
        <w:rPr>
          <w:rFonts w:ascii="Arial" w:hAnsi="Arial" w:cs="Arial"/>
          <w:sz w:val="16"/>
          <w:szCs w:val="16"/>
        </w:rPr>
        <w:t xml:space="preserve"> </w:t>
      </w:r>
      <w:r w:rsidR="00A45B84">
        <w:rPr>
          <w:rFonts w:ascii="Arial" w:hAnsi="Arial" w:cs="Arial"/>
          <w:sz w:val="16"/>
          <w:szCs w:val="16"/>
        </w:rPr>
        <w:t>Magyar Államkincstár</w:t>
      </w:r>
      <w:r w:rsidR="00F40C25">
        <w:rPr>
          <w:rFonts w:ascii="Arial" w:hAnsi="Arial" w:cs="Arial"/>
          <w:sz w:val="16"/>
          <w:szCs w:val="16"/>
        </w:rPr>
        <w:t xml:space="preserve"> </w:t>
      </w:r>
      <w:r w:rsidRPr="007A1DA4">
        <w:rPr>
          <w:rFonts w:ascii="Arial" w:hAnsi="Arial" w:cs="Arial"/>
          <w:sz w:val="16"/>
          <w:szCs w:val="16"/>
        </w:rPr>
        <w:t>rendelkezésére bocsátja, illetve a</w:t>
      </w:r>
      <w:r w:rsidR="00F40C25">
        <w:rPr>
          <w:rFonts w:ascii="Arial" w:hAnsi="Arial" w:cs="Arial"/>
          <w:sz w:val="16"/>
          <w:szCs w:val="16"/>
        </w:rPr>
        <w:t xml:space="preserve"> </w:t>
      </w:r>
      <w:r w:rsidR="00A45B84">
        <w:rPr>
          <w:rFonts w:ascii="Arial" w:hAnsi="Arial" w:cs="Arial"/>
          <w:sz w:val="16"/>
          <w:szCs w:val="16"/>
        </w:rPr>
        <w:t>Magyar Államkincstár</w:t>
      </w:r>
      <w:r w:rsidR="00F40C25">
        <w:rPr>
          <w:rFonts w:ascii="Arial" w:hAnsi="Arial" w:cs="Arial"/>
          <w:sz w:val="16"/>
          <w:szCs w:val="16"/>
        </w:rPr>
        <w:t xml:space="preserve"> </w:t>
      </w:r>
      <w:r w:rsidRPr="007A1DA4">
        <w:rPr>
          <w:rFonts w:ascii="Arial" w:hAnsi="Arial" w:cs="Arial"/>
          <w:sz w:val="16"/>
          <w:szCs w:val="16"/>
        </w:rPr>
        <w:t>a nyilatkozatok meglétét</w:t>
      </w:r>
      <w:r>
        <w:rPr>
          <w:rFonts w:ascii="Arial" w:hAnsi="Arial" w:cs="Arial"/>
          <w:sz w:val="16"/>
          <w:szCs w:val="16"/>
        </w:rPr>
        <w:t>, megfelelőségét</w:t>
      </w:r>
      <w:r w:rsidRPr="007A1DA4">
        <w:rPr>
          <w:rFonts w:ascii="Arial" w:hAnsi="Arial" w:cs="Arial"/>
          <w:sz w:val="16"/>
          <w:szCs w:val="16"/>
        </w:rPr>
        <w:t xml:space="preserve"> bármikor ellenőrizheti</w:t>
      </w:r>
      <w:r>
        <w:rPr>
          <w:rFonts w:ascii="Arial" w:hAnsi="Arial" w:cs="Arial"/>
          <w:sz w:val="16"/>
          <w:szCs w:val="16"/>
        </w:rPr>
        <w:t>,</w:t>
      </w:r>
    </w:p>
    <w:p w14:paraId="47CC84DA" w14:textId="51ADEA5D" w:rsidR="00444D13" w:rsidRDefault="00610A1C" w:rsidP="00AB1298">
      <w:pPr>
        <w:pStyle w:val="Listaszerbekezds"/>
        <w:numPr>
          <w:ilvl w:val="1"/>
          <w:numId w:val="17"/>
        </w:numPr>
        <w:rPr>
          <w:rFonts w:ascii="Arial" w:hAnsi="Arial" w:cs="Arial"/>
          <w:sz w:val="16"/>
          <w:szCs w:val="16"/>
        </w:rPr>
      </w:pPr>
      <w:r w:rsidRPr="00610A1C">
        <w:rPr>
          <w:rFonts w:ascii="Arial" w:hAnsi="Arial" w:cs="Arial"/>
          <w:sz w:val="16"/>
          <w:szCs w:val="16"/>
        </w:rPr>
        <w:t xml:space="preserve">a valótlan adatok közlése, az AVHGA megtévesztése esetén jogi szankciók </w:t>
      </w:r>
      <w:r w:rsidR="006F537A">
        <w:rPr>
          <w:rFonts w:ascii="Arial" w:hAnsi="Arial" w:cs="Arial"/>
          <w:sz w:val="16"/>
          <w:szCs w:val="16"/>
        </w:rPr>
        <w:t>a Válla</w:t>
      </w:r>
      <w:r w:rsidR="001C23F1">
        <w:rPr>
          <w:rFonts w:ascii="Arial" w:hAnsi="Arial" w:cs="Arial"/>
          <w:sz w:val="16"/>
          <w:szCs w:val="16"/>
        </w:rPr>
        <w:t>l</w:t>
      </w:r>
      <w:r w:rsidR="006F537A">
        <w:rPr>
          <w:rFonts w:ascii="Arial" w:hAnsi="Arial" w:cs="Arial"/>
          <w:sz w:val="16"/>
          <w:szCs w:val="16"/>
        </w:rPr>
        <w:t>kozással</w:t>
      </w:r>
      <w:r w:rsidR="006F537A" w:rsidRPr="00610A1C">
        <w:rPr>
          <w:rFonts w:ascii="Arial" w:hAnsi="Arial" w:cs="Arial"/>
          <w:sz w:val="16"/>
          <w:szCs w:val="16"/>
        </w:rPr>
        <w:t xml:space="preserve"> </w:t>
      </w:r>
      <w:r w:rsidRPr="00610A1C">
        <w:rPr>
          <w:rFonts w:ascii="Arial" w:hAnsi="Arial" w:cs="Arial"/>
          <w:sz w:val="16"/>
          <w:szCs w:val="16"/>
        </w:rPr>
        <w:t>szemben alkalmazhatók.</w:t>
      </w:r>
    </w:p>
    <w:p w14:paraId="6885AB51" w14:textId="710DCE51" w:rsidR="004B04F8" w:rsidRPr="000B0C4C" w:rsidRDefault="00610EC3" w:rsidP="00790E86">
      <w:pPr>
        <w:rPr>
          <w:rFonts w:ascii="Arial" w:hAnsi="Arial" w:cs="Arial"/>
          <w:b/>
          <w:sz w:val="16"/>
          <w:szCs w:val="16"/>
        </w:rPr>
      </w:pPr>
      <w:r w:rsidRPr="000B0C4C">
        <w:rPr>
          <w:rFonts w:ascii="Arial" w:hAnsi="Arial" w:cs="Arial"/>
          <w:b/>
          <w:sz w:val="16"/>
          <w:szCs w:val="16"/>
        </w:rPr>
        <w:t>Kijelentem, hogy</w:t>
      </w:r>
    </w:p>
    <w:p w14:paraId="2D459FC9" w14:textId="0A1035CB" w:rsidR="00BF25CF" w:rsidRDefault="00610EC3" w:rsidP="000B0C4C">
      <w:pPr>
        <w:pStyle w:val="Listaszerbekezds"/>
        <w:numPr>
          <w:ilvl w:val="0"/>
          <w:numId w:val="22"/>
        </w:numPr>
        <w:spacing w:after="120" w:line="240" w:lineRule="auto"/>
        <w:ind w:left="1417" w:hanging="42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amennyiben a </w:t>
      </w:r>
      <w:r w:rsidR="002F2A03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állalkozásom egy és ugyanazon vállalkozásnak minősülő kedvezményezett, a 37/2011. (III. 22.) Korm. rendelet</w:t>
      </w:r>
      <w:r w:rsidR="0023499D">
        <w:rPr>
          <w:rStyle w:val="Lbjegyzet-hivatkozs"/>
          <w:rFonts w:ascii="Arial" w:hAnsi="Arial" w:cs="Arial"/>
          <w:sz w:val="16"/>
          <w:szCs w:val="16"/>
        </w:rPr>
        <w:footnoteReference w:id="4"/>
      </w:r>
      <w:r w:rsidR="0023499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11/A. § (3a) bekezdése értelmében a csekély összegű támogatások igényléséhez az „egy és ugyanazon vállalkozás” minőségről és az alkalmazott üzleti évről szóló nyilatkozattételi kötelezettségemet a Magyar Államkincstár felé teljesítettem</w:t>
      </w:r>
      <w:r w:rsidR="00BF25CF">
        <w:rPr>
          <w:rFonts w:ascii="Arial" w:hAnsi="Arial" w:cs="Arial"/>
          <w:sz w:val="16"/>
          <w:szCs w:val="16"/>
        </w:rPr>
        <w:t>,</w:t>
      </w:r>
    </w:p>
    <w:p w14:paraId="16B38277" w14:textId="166FF0FF" w:rsidR="00610EC3" w:rsidRDefault="00BF25CF" w:rsidP="000B0C4C">
      <w:pPr>
        <w:pStyle w:val="Listaszerbekezds"/>
        <w:numPr>
          <w:ilvl w:val="0"/>
          <w:numId w:val="22"/>
        </w:numPr>
        <w:spacing w:after="120" w:line="240" w:lineRule="auto"/>
        <w:ind w:left="1417" w:hanging="42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az </w:t>
      </w:r>
      <w:r w:rsidR="00444EA0">
        <w:rPr>
          <w:rFonts w:ascii="Arial" w:hAnsi="Arial" w:cs="Arial"/>
          <w:sz w:val="16"/>
          <w:szCs w:val="16"/>
        </w:rPr>
        <w:t>AVHGA</w:t>
      </w:r>
      <w:r>
        <w:rPr>
          <w:rFonts w:ascii="Arial" w:hAnsi="Arial" w:cs="Arial"/>
          <w:sz w:val="16"/>
          <w:szCs w:val="16"/>
        </w:rPr>
        <w:t xml:space="preserve"> Adatkezelési tájékoztatóját </w:t>
      </w:r>
      <w:proofErr w:type="gramStart"/>
      <w:r>
        <w:rPr>
          <w:rFonts w:ascii="Arial" w:hAnsi="Arial" w:cs="Arial"/>
          <w:sz w:val="16"/>
          <w:szCs w:val="16"/>
        </w:rPr>
        <w:t>teljes körűen</w:t>
      </w:r>
      <w:proofErr w:type="gramEnd"/>
      <w:r>
        <w:rPr>
          <w:rFonts w:ascii="Arial" w:hAnsi="Arial" w:cs="Arial"/>
          <w:sz w:val="16"/>
          <w:szCs w:val="16"/>
        </w:rPr>
        <w:t xml:space="preserve"> megismertem</w:t>
      </w:r>
      <w:r w:rsidR="00610EC3">
        <w:rPr>
          <w:rFonts w:ascii="Arial" w:hAnsi="Arial" w:cs="Arial"/>
          <w:sz w:val="16"/>
          <w:szCs w:val="16"/>
        </w:rPr>
        <w:t>.</w:t>
      </w:r>
    </w:p>
    <w:p w14:paraId="5F7D1FE1" w14:textId="77777777" w:rsidR="008D3D26" w:rsidRPr="000B0C4C" w:rsidRDefault="008D3D26" w:rsidP="0046217F">
      <w:pPr>
        <w:pStyle w:val="Listaszerbekezds"/>
        <w:spacing w:after="120" w:line="240" w:lineRule="auto"/>
        <w:ind w:left="1417"/>
        <w:rPr>
          <w:rFonts w:ascii="Arial" w:hAnsi="Arial" w:cs="Arial"/>
          <w:sz w:val="16"/>
          <w:szCs w:val="16"/>
        </w:rPr>
      </w:pPr>
    </w:p>
    <w:p w14:paraId="0C116F13" w14:textId="617300EA" w:rsidR="00091D08" w:rsidRDefault="005F056A" w:rsidP="00343D79">
      <w:pPr>
        <w:outlineLvl w:val="0"/>
        <w:rPr>
          <w:rFonts w:ascii="Arial" w:hAnsi="Arial" w:cs="Arial"/>
          <w:sz w:val="16"/>
          <w:szCs w:val="16"/>
        </w:rPr>
      </w:pPr>
      <w:r w:rsidRPr="0018472C">
        <w:rPr>
          <w:rFonts w:ascii="Arial" w:hAnsi="Arial" w:cs="Arial"/>
          <w:sz w:val="16"/>
          <w:szCs w:val="16"/>
        </w:rPr>
        <w:t xml:space="preserve">Kelt: </w:t>
      </w:r>
      <w:r w:rsidR="009E6401" w:rsidRPr="008149B4">
        <w:rPr>
          <w:rFonts w:ascii="Arial" w:hAnsi="Arial" w:cs="Arial"/>
          <w:sz w:val="16"/>
          <w:szCs w:val="16"/>
        </w:rPr>
        <w:t>………………………</w:t>
      </w:r>
      <w:proofErr w:type="gramStart"/>
      <w:r w:rsidR="009E6401" w:rsidRPr="008149B4">
        <w:rPr>
          <w:rFonts w:ascii="Arial" w:hAnsi="Arial" w:cs="Arial"/>
          <w:sz w:val="16"/>
          <w:szCs w:val="16"/>
        </w:rPr>
        <w:t>…….</w:t>
      </w:r>
      <w:proofErr w:type="gramEnd"/>
      <w:r w:rsidR="009E6401" w:rsidRPr="008149B4">
        <w:rPr>
          <w:rFonts w:ascii="Arial" w:hAnsi="Arial" w:cs="Arial"/>
          <w:sz w:val="16"/>
          <w:szCs w:val="16"/>
        </w:rPr>
        <w:t>.</w:t>
      </w:r>
      <w:r w:rsidR="00C47A9A">
        <w:rPr>
          <w:rFonts w:ascii="Arial" w:hAnsi="Arial" w:cs="Arial"/>
          <w:sz w:val="16"/>
          <w:szCs w:val="16"/>
        </w:rPr>
        <w:t xml:space="preserve"> </w:t>
      </w:r>
    </w:p>
    <w:p w14:paraId="13F6FB8F" w14:textId="051D5BAB" w:rsidR="00B62A95" w:rsidRDefault="00B62A95" w:rsidP="00343D79">
      <w:pPr>
        <w:outlineLvl w:val="0"/>
        <w:rPr>
          <w:rFonts w:ascii="Arial" w:hAnsi="Arial" w:cs="Arial"/>
          <w:sz w:val="16"/>
          <w:szCs w:val="16"/>
        </w:rPr>
      </w:pPr>
    </w:p>
    <w:p w14:paraId="525263DF" w14:textId="77777777" w:rsidR="00B62A95" w:rsidRDefault="00B62A95" w:rsidP="00343D79">
      <w:pPr>
        <w:outlineLvl w:val="0"/>
        <w:rPr>
          <w:rFonts w:ascii="Arial" w:hAnsi="Arial" w:cs="Arial"/>
          <w:sz w:val="16"/>
          <w:szCs w:val="16"/>
        </w:rPr>
      </w:pPr>
    </w:p>
    <w:p w14:paraId="13DED125" w14:textId="77777777" w:rsidR="0044623B" w:rsidRPr="0018472C" w:rsidRDefault="0044623B" w:rsidP="005D237D">
      <w:pPr>
        <w:spacing w:line="240" w:lineRule="auto"/>
        <w:ind w:left="4536" w:hanging="1"/>
        <w:jc w:val="center"/>
        <w:rPr>
          <w:rFonts w:ascii="Arial" w:hAnsi="Arial" w:cs="Arial"/>
          <w:sz w:val="16"/>
          <w:szCs w:val="16"/>
        </w:rPr>
      </w:pPr>
      <w:r w:rsidRPr="0018472C">
        <w:rPr>
          <w:rFonts w:ascii="Arial" w:hAnsi="Arial" w:cs="Arial"/>
          <w:sz w:val="16"/>
          <w:szCs w:val="16"/>
        </w:rPr>
        <w:t>……………………………..</w:t>
      </w:r>
    </w:p>
    <w:p w14:paraId="660A367B" w14:textId="77777777" w:rsidR="00972244" w:rsidRPr="0018472C" w:rsidRDefault="00A86FA0" w:rsidP="005D237D">
      <w:pPr>
        <w:spacing w:line="240" w:lineRule="auto"/>
        <w:ind w:left="4536"/>
        <w:jc w:val="center"/>
        <w:rPr>
          <w:rFonts w:ascii="Arial" w:hAnsi="Arial" w:cs="Arial"/>
          <w:b/>
          <w:sz w:val="16"/>
          <w:szCs w:val="16"/>
        </w:rPr>
      </w:pPr>
      <w:r w:rsidRPr="0018472C">
        <w:rPr>
          <w:rFonts w:ascii="Arial" w:hAnsi="Arial" w:cs="Arial"/>
          <w:sz w:val="16"/>
          <w:szCs w:val="16"/>
        </w:rPr>
        <w:t>Vállalkozás</w:t>
      </w:r>
    </w:p>
    <w:sectPr w:rsidR="00972244" w:rsidRPr="0018472C" w:rsidSect="007207A4">
      <w:headerReference w:type="default" r:id="rId9"/>
      <w:footerReference w:type="default" r:id="rId10"/>
      <w:pgSz w:w="11906" w:h="16838" w:code="9"/>
      <w:pgMar w:top="993" w:right="992" w:bottom="568" w:left="992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57ECE" w14:textId="77777777" w:rsidR="00790E86" w:rsidRDefault="00790E86" w:rsidP="00793FAC">
      <w:pPr>
        <w:spacing w:line="240" w:lineRule="auto"/>
      </w:pPr>
      <w:r>
        <w:separator/>
      </w:r>
    </w:p>
  </w:endnote>
  <w:endnote w:type="continuationSeparator" w:id="0">
    <w:p w14:paraId="35BEBA6F" w14:textId="77777777" w:rsidR="00790E86" w:rsidRDefault="00790E86" w:rsidP="00793FAC">
      <w:pPr>
        <w:spacing w:line="240" w:lineRule="auto"/>
      </w:pPr>
      <w:r>
        <w:continuationSeparator/>
      </w:r>
    </w:p>
  </w:endnote>
  <w:endnote w:type="continuationNotice" w:id="1">
    <w:p w14:paraId="608477FF" w14:textId="77777777" w:rsidR="00790E86" w:rsidRDefault="00790E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7976D" w14:textId="77777777" w:rsidR="008D793B" w:rsidRPr="00793FAC" w:rsidRDefault="008D793B">
    <w:pPr>
      <w:pStyle w:val="llb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8F45F" w14:textId="77777777" w:rsidR="00790E86" w:rsidRDefault="00790E86" w:rsidP="00793FAC">
      <w:pPr>
        <w:spacing w:line="240" w:lineRule="auto"/>
      </w:pPr>
      <w:r>
        <w:separator/>
      </w:r>
    </w:p>
  </w:footnote>
  <w:footnote w:type="continuationSeparator" w:id="0">
    <w:p w14:paraId="6921821A" w14:textId="77777777" w:rsidR="00790E86" w:rsidRDefault="00790E86" w:rsidP="00793FAC">
      <w:pPr>
        <w:spacing w:line="240" w:lineRule="auto"/>
      </w:pPr>
      <w:r>
        <w:continuationSeparator/>
      </w:r>
    </w:p>
  </w:footnote>
  <w:footnote w:type="continuationNotice" w:id="1">
    <w:p w14:paraId="61F4A7F3" w14:textId="77777777" w:rsidR="00790E86" w:rsidRDefault="00790E86">
      <w:pPr>
        <w:spacing w:line="240" w:lineRule="auto"/>
      </w:pPr>
    </w:p>
  </w:footnote>
  <w:footnote w:id="2">
    <w:p w14:paraId="3FEBF647" w14:textId="260EB470" w:rsidR="001C64D8" w:rsidRPr="00181B24" w:rsidRDefault="001C64D8" w:rsidP="00D16BCF">
      <w:pPr>
        <w:pStyle w:val="Lbjegyzetszveg"/>
        <w:spacing w:line="240" w:lineRule="auto"/>
        <w:rPr>
          <w:rFonts w:ascii="Arial" w:hAnsi="Arial" w:cs="Arial"/>
          <w:sz w:val="14"/>
          <w:szCs w:val="14"/>
          <w:lang w:val="hu-HU"/>
        </w:rPr>
      </w:pPr>
      <w:r w:rsidRPr="00181B24">
        <w:rPr>
          <w:rStyle w:val="Lbjegyzet-hivatkozs"/>
          <w:rFonts w:ascii="Arial" w:hAnsi="Arial"/>
          <w:sz w:val="14"/>
          <w:szCs w:val="14"/>
        </w:rPr>
        <w:footnoteRef/>
      </w:r>
      <w:r w:rsidRPr="00181B24">
        <w:rPr>
          <w:rFonts w:ascii="Arial" w:hAnsi="Arial" w:cs="Arial"/>
          <w:sz w:val="14"/>
          <w:szCs w:val="14"/>
        </w:rPr>
        <w:t xml:space="preserve"> </w:t>
      </w:r>
      <w:r w:rsidRPr="00181B24">
        <w:rPr>
          <w:rFonts w:ascii="Arial" w:hAnsi="Arial" w:cs="Arial"/>
          <w:sz w:val="14"/>
          <w:szCs w:val="14"/>
          <w:lang w:val="hu-HU"/>
        </w:rPr>
        <w:t>A Mezőgazdasági és Vidékfejlesztési Hivatal, valamint 2016. december 31-ét követően a Magyar Államkincstár által a 2007. évi XVII. törvény alapján az Egységes Mezőgazdasági Ügyfél-nyilvántartási Rendszer keretében megállapított egyedi azonosító. (A regisztrációs igazoláson/ nyilvántartásba vett adatokról szóló igazoláson szereplő 10 számjegyű azonosító.)</w:t>
      </w:r>
      <w:r w:rsidR="00A678E4" w:rsidRPr="00181B24">
        <w:rPr>
          <w:rFonts w:ascii="Arial" w:hAnsi="Arial" w:cs="Arial"/>
          <w:sz w:val="14"/>
          <w:szCs w:val="14"/>
          <w:lang w:val="hu-HU"/>
        </w:rPr>
        <w:t xml:space="preserve"> </w:t>
      </w:r>
      <w:r w:rsidR="00A678E4" w:rsidRPr="00181B24">
        <w:rPr>
          <w:rFonts w:ascii="Arial" w:hAnsi="Arial" w:cs="Arial"/>
          <w:sz w:val="14"/>
          <w:szCs w:val="14"/>
        </w:rPr>
        <w:t>Az ügyfél azonosító számot elsődleges agrár ügyletek</w:t>
      </w:r>
      <w:r w:rsidR="008B4EE6" w:rsidRPr="00181B24">
        <w:rPr>
          <w:rFonts w:ascii="Arial" w:hAnsi="Arial" w:cs="Arial"/>
          <w:sz w:val="14"/>
          <w:szCs w:val="14"/>
          <w:lang w:val="hu-HU"/>
        </w:rPr>
        <w:t xml:space="preserve"> (Üzletszabályzat 3. számú melléklete)</w:t>
      </w:r>
      <w:r w:rsidR="00A678E4" w:rsidRPr="00181B24">
        <w:rPr>
          <w:rFonts w:ascii="Arial" w:hAnsi="Arial" w:cs="Arial"/>
          <w:sz w:val="14"/>
          <w:szCs w:val="14"/>
        </w:rPr>
        <w:t xml:space="preserve"> esetén minden esetben kötelező megadni.</w:t>
      </w:r>
    </w:p>
  </w:footnote>
  <w:footnote w:id="3">
    <w:p w14:paraId="54ECCCE6" w14:textId="51814C20" w:rsidR="00A9033A" w:rsidRPr="00C5310F" w:rsidRDefault="00A9033A" w:rsidP="0046217F">
      <w:pPr>
        <w:pStyle w:val="Lbjegyzetszveg"/>
        <w:spacing w:line="240" w:lineRule="auto"/>
        <w:rPr>
          <w:lang w:val="hu-HU"/>
        </w:rPr>
      </w:pPr>
      <w:r w:rsidRPr="00895901">
        <w:rPr>
          <w:rStyle w:val="Lbjegyzet-hivatkozs"/>
          <w:rFonts w:ascii="Arial" w:hAnsi="Arial"/>
          <w:sz w:val="14"/>
          <w:szCs w:val="14"/>
        </w:rPr>
        <w:footnoteRef/>
      </w:r>
      <w:r w:rsidRPr="00AB1298">
        <w:rPr>
          <w:sz w:val="14"/>
          <w:szCs w:val="14"/>
        </w:rPr>
        <w:t xml:space="preserve"> </w:t>
      </w:r>
      <w:r w:rsidRPr="00AB1298">
        <w:rPr>
          <w:rFonts w:ascii="Arial" w:hAnsi="Arial"/>
          <w:sz w:val="14"/>
          <w:szCs w:val="14"/>
          <w:lang w:val="hu-HU"/>
        </w:rPr>
        <w:t xml:space="preserve">Az </w:t>
      </w:r>
      <w:r w:rsidR="00061611">
        <w:rPr>
          <w:rFonts w:ascii="Arial" w:hAnsi="Arial"/>
          <w:sz w:val="14"/>
          <w:szCs w:val="14"/>
          <w:lang w:val="hu-HU"/>
        </w:rPr>
        <w:t>(EU) 2023</w:t>
      </w:r>
      <w:r w:rsidRPr="00AB1298">
        <w:rPr>
          <w:rFonts w:ascii="Arial" w:hAnsi="Arial"/>
          <w:sz w:val="14"/>
          <w:szCs w:val="14"/>
          <w:lang w:val="hu-HU"/>
        </w:rPr>
        <w:t>/</w:t>
      </w:r>
      <w:r w:rsidR="00061611">
        <w:rPr>
          <w:rFonts w:ascii="Arial" w:hAnsi="Arial"/>
          <w:sz w:val="14"/>
          <w:szCs w:val="14"/>
          <w:lang w:val="hu-HU"/>
        </w:rPr>
        <w:t>2831</w:t>
      </w:r>
      <w:r w:rsidRPr="00AB1298">
        <w:rPr>
          <w:rFonts w:ascii="Arial" w:hAnsi="Arial"/>
          <w:sz w:val="14"/>
          <w:szCs w:val="14"/>
          <w:lang w:val="hu-HU"/>
        </w:rPr>
        <w:t xml:space="preserve"> bizottsági rendelet</w:t>
      </w:r>
      <w:r w:rsidRPr="00181B24">
        <w:rPr>
          <w:rFonts w:ascii="Arial" w:hAnsi="Arial" w:cs="Arial"/>
          <w:sz w:val="14"/>
          <w:szCs w:val="14"/>
          <w:lang w:val="hu-HU"/>
        </w:rPr>
        <w:t xml:space="preserve"> 2. cikk (2) bekezdése</w:t>
      </w:r>
      <w:r w:rsidR="00061611">
        <w:rPr>
          <w:rFonts w:ascii="Arial" w:hAnsi="Arial"/>
          <w:sz w:val="14"/>
          <w:szCs w:val="14"/>
          <w:lang w:val="hu-HU"/>
        </w:rPr>
        <w:t xml:space="preserve"> és</w:t>
      </w:r>
      <w:r w:rsidRPr="00AB1298">
        <w:rPr>
          <w:rFonts w:ascii="Arial" w:hAnsi="Arial"/>
          <w:sz w:val="14"/>
          <w:szCs w:val="14"/>
          <w:lang w:val="hu-HU"/>
        </w:rPr>
        <w:t xml:space="preserve"> a 37/2011. (III. 22.) Korm. rendelet 11/A. §- alapján.</w:t>
      </w:r>
    </w:p>
  </w:footnote>
  <w:footnote w:id="4">
    <w:p w14:paraId="0EF5A2AA" w14:textId="2FC651C1" w:rsidR="0023499D" w:rsidRPr="0076195C" w:rsidRDefault="0023499D" w:rsidP="000B2DA8">
      <w:pPr>
        <w:pStyle w:val="Lbjegyzetszveg"/>
        <w:spacing w:line="240" w:lineRule="auto"/>
        <w:rPr>
          <w:lang w:val="hu-HU"/>
        </w:rPr>
      </w:pPr>
      <w:r w:rsidRPr="00AB1298">
        <w:rPr>
          <w:rStyle w:val="Lbjegyzet-hivatkozs"/>
          <w:rFonts w:ascii="Arial" w:hAnsi="Arial"/>
          <w:sz w:val="16"/>
        </w:rPr>
        <w:footnoteRef/>
      </w:r>
      <w:r>
        <w:t xml:space="preserve"> </w:t>
      </w:r>
      <w:r w:rsidRPr="00A06E69">
        <w:rPr>
          <w:rFonts w:ascii="Arial" w:hAnsi="Arial" w:cs="Arial"/>
          <w:sz w:val="14"/>
          <w:szCs w:val="14"/>
          <w:lang w:val="hu-HU"/>
        </w:rPr>
        <w:t>A</w:t>
      </w:r>
      <w:r w:rsidRPr="00A06E69">
        <w:rPr>
          <w:rFonts w:ascii="Arial" w:hAnsi="Arial" w:cs="Arial"/>
          <w:sz w:val="14"/>
          <w:szCs w:val="14"/>
        </w:rPr>
        <w:t>z európai uniós versenyjogi értelemben vett állami támogatásokkal kapcsolatos eljárásról és a regionális támogatási térképről</w:t>
      </w:r>
      <w:r w:rsidRPr="00A06E69">
        <w:rPr>
          <w:rFonts w:ascii="Arial" w:hAnsi="Arial" w:cs="Arial"/>
          <w:sz w:val="14"/>
          <w:szCs w:val="14"/>
          <w:lang w:val="hu-HU"/>
        </w:rPr>
        <w:t xml:space="preserve"> szóló 37/2011. (III. 22.) Korm. rendelet</w:t>
      </w:r>
      <w:r w:rsidR="001008ED">
        <w:rPr>
          <w:rFonts w:ascii="Arial" w:hAnsi="Arial" w:cs="Arial"/>
          <w:sz w:val="14"/>
          <w:szCs w:val="14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836F" w14:textId="77777777" w:rsidR="00790E86" w:rsidRDefault="00790E8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Times New Roman"/>
      </w:rPr>
    </w:lvl>
  </w:abstractNum>
  <w:abstractNum w:abstractNumId="1" w15:restartNumberingAfterBreak="0">
    <w:nsid w:val="03871406"/>
    <w:multiLevelType w:val="hybridMultilevel"/>
    <w:tmpl w:val="903CF0CA"/>
    <w:lvl w:ilvl="0" w:tplc="040E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7672872"/>
    <w:multiLevelType w:val="hybridMultilevel"/>
    <w:tmpl w:val="4C500CC6"/>
    <w:lvl w:ilvl="0" w:tplc="2DD0D92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07EF6"/>
    <w:multiLevelType w:val="hybridMultilevel"/>
    <w:tmpl w:val="9B266774"/>
    <w:lvl w:ilvl="0" w:tplc="29B67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2295A"/>
    <w:multiLevelType w:val="hybridMultilevel"/>
    <w:tmpl w:val="4A283382"/>
    <w:lvl w:ilvl="0" w:tplc="480426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9016B"/>
    <w:multiLevelType w:val="hybridMultilevel"/>
    <w:tmpl w:val="DB3C2902"/>
    <w:lvl w:ilvl="0" w:tplc="040E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ECB3A7A"/>
    <w:multiLevelType w:val="hybridMultilevel"/>
    <w:tmpl w:val="4A4A6AA6"/>
    <w:lvl w:ilvl="0" w:tplc="C6BE0816">
      <w:start w:val="6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60B46F0"/>
    <w:multiLevelType w:val="hybridMultilevel"/>
    <w:tmpl w:val="775A5B5A"/>
    <w:lvl w:ilvl="0" w:tplc="FF5CFEF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C1209"/>
    <w:multiLevelType w:val="hybridMultilevel"/>
    <w:tmpl w:val="E3222B7E"/>
    <w:lvl w:ilvl="0" w:tplc="A600D9E8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C1088C"/>
    <w:multiLevelType w:val="hybridMultilevel"/>
    <w:tmpl w:val="32147F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1308A"/>
    <w:multiLevelType w:val="hybridMultilevel"/>
    <w:tmpl w:val="93B02A50"/>
    <w:lvl w:ilvl="0" w:tplc="040E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7A6113C"/>
    <w:multiLevelType w:val="hybridMultilevel"/>
    <w:tmpl w:val="A13A9BC4"/>
    <w:lvl w:ilvl="0" w:tplc="3E86F91A">
      <w:start w:val="1"/>
      <w:numFmt w:val="decimal"/>
      <w:lvlText w:val="%1.)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5566A2"/>
    <w:multiLevelType w:val="hybridMultilevel"/>
    <w:tmpl w:val="8598BEDE"/>
    <w:lvl w:ilvl="0" w:tplc="009837E0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/>
      </w:rPr>
    </w:lvl>
    <w:lvl w:ilvl="1" w:tplc="040E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0611701"/>
    <w:multiLevelType w:val="hybridMultilevel"/>
    <w:tmpl w:val="0AB40E8A"/>
    <w:lvl w:ilvl="0" w:tplc="29B67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97A51"/>
    <w:multiLevelType w:val="hybridMultilevel"/>
    <w:tmpl w:val="B016E4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B015C"/>
    <w:multiLevelType w:val="hybridMultilevel"/>
    <w:tmpl w:val="A83238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B4677"/>
    <w:multiLevelType w:val="hybridMultilevel"/>
    <w:tmpl w:val="26586788"/>
    <w:lvl w:ilvl="0" w:tplc="040E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FBD216F"/>
    <w:multiLevelType w:val="hybridMultilevel"/>
    <w:tmpl w:val="530A29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80F4F"/>
    <w:multiLevelType w:val="hybridMultilevel"/>
    <w:tmpl w:val="B9C09B08"/>
    <w:lvl w:ilvl="0" w:tplc="0230436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5B647E5"/>
    <w:multiLevelType w:val="hybridMultilevel"/>
    <w:tmpl w:val="BECACB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71F6C"/>
    <w:multiLevelType w:val="hybridMultilevel"/>
    <w:tmpl w:val="A2DC4310"/>
    <w:lvl w:ilvl="0" w:tplc="29B67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B6C81"/>
    <w:multiLevelType w:val="hybridMultilevel"/>
    <w:tmpl w:val="57E6864E"/>
    <w:lvl w:ilvl="0" w:tplc="015099DE">
      <w:numFmt w:val="bullet"/>
      <w:lvlText w:val="–"/>
      <w:lvlJc w:val="left"/>
      <w:pPr>
        <w:ind w:left="3195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797873938">
    <w:abstractNumId w:val="12"/>
  </w:num>
  <w:num w:numId="2" w16cid:durableId="298533739">
    <w:abstractNumId w:val="1"/>
  </w:num>
  <w:num w:numId="3" w16cid:durableId="1664120671">
    <w:abstractNumId w:val="16"/>
  </w:num>
  <w:num w:numId="4" w16cid:durableId="220025573">
    <w:abstractNumId w:val="10"/>
  </w:num>
  <w:num w:numId="5" w16cid:durableId="2008746934">
    <w:abstractNumId w:val="5"/>
  </w:num>
  <w:num w:numId="6" w16cid:durableId="212887642">
    <w:abstractNumId w:val="14"/>
  </w:num>
  <w:num w:numId="7" w16cid:durableId="1389959780">
    <w:abstractNumId w:val="0"/>
  </w:num>
  <w:num w:numId="8" w16cid:durableId="784927466">
    <w:abstractNumId w:val="17"/>
  </w:num>
  <w:num w:numId="9" w16cid:durableId="893276321">
    <w:abstractNumId w:val="15"/>
  </w:num>
  <w:num w:numId="10" w16cid:durableId="742721306">
    <w:abstractNumId w:val="3"/>
  </w:num>
  <w:num w:numId="11" w16cid:durableId="1306667581">
    <w:abstractNumId w:val="13"/>
  </w:num>
  <w:num w:numId="12" w16cid:durableId="585917804">
    <w:abstractNumId w:val="20"/>
  </w:num>
  <w:num w:numId="13" w16cid:durableId="909386798">
    <w:abstractNumId w:val="2"/>
  </w:num>
  <w:num w:numId="14" w16cid:durableId="843134257">
    <w:abstractNumId w:val="19"/>
  </w:num>
  <w:num w:numId="15" w16cid:durableId="35401259">
    <w:abstractNumId w:val="4"/>
  </w:num>
  <w:num w:numId="16" w16cid:durableId="1346592352">
    <w:abstractNumId w:val="21"/>
  </w:num>
  <w:num w:numId="17" w16cid:durableId="1173884003">
    <w:abstractNumId w:val="18"/>
  </w:num>
  <w:num w:numId="18" w16cid:durableId="398484334">
    <w:abstractNumId w:val="7"/>
  </w:num>
  <w:num w:numId="19" w16cid:durableId="1104573665">
    <w:abstractNumId w:val="11"/>
  </w:num>
  <w:num w:numId="20" w16cid:durableId="1878543272">
    <w:abstractNumId w:val="8"/>
  </w:num>
  <w:num w:numId="21" w16cid:durableId="222646308">
    <w:abstractNumId w:val="6"/>
  </w:num>
  <w:num w:numId="22" w16cid:durableId="1269755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6dWYDhHRl9220RIiyLWD4b5lT59lsrLusIKV5VITrofUrkhOtDtL6ZH+tMX5VP463NqwS2rCMDl1Nvu4o0tUfA==" w:salt="WP/4GEDWGgFVE9YvcUTxSw==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15B"/>
    <w:rsid w:val="000006E9"/>
    <w:rsid w:val="00005EF5"/>
    <w:rsid w:val="000101CD"/>
    <w:rsid w:val="0001412A"/>
    <w:rsid w:val="00014580"/>
    <w:rsid w:val="00014E19"/>
    <w:rsid w:val="00015D52"/>
    <w:rsid w:val="0001655C"/>
    <w:rsid w:val="00017E58"/>
    <w:rsid w:val="00022B18"/>
    <w:rsid w:val="000331CC"/>
    <w:rsid w:val="000432CD"/>
    <w:rsid w:val="000432F7"/>
    <w:rsid w:val="000436B7"/>
    <w:rsid w:val="00043E97"/>
    <w:rsid w:val="0005129D"/>
    <w:rsid w:val="00054902"/>
    <w:rsid w:val="00057693"/>
    <w:rsid w:val="00057AB0"/>
    <w:rsid w:val="0006152F"/>
    <w:rsid w:val="00061611"/>
    <w:rsid w:val="00062C83"/>
    <w:rsid w:val="00066BE9"/>
    <w:rsid w:val="000718F0"/>
    <w:rsid w:val="00073779"/>
    <w:rsid w:val="000747FB"/>
    <w:rsid w:val="00083805"/>
    <w:rsid w:val="000860C8"/>
    <w:rsid w:val="00090015"/>
    <w:rsid w:val="00090FA5"/>
    <w:rsid w:val="00091D08"/>
    <w:rsid w:val="000925CB"/>
    <w:rsid w:val="00093676"/>
    <w:rsid w:val="000A2A2C"/>
    <w:rsid w:val="000B098F"/>
    <w:rsid w:val="000B0C4C"/>
    <w:rsid w:val="000B270F"/>
    <w:rsid w:val="000B2DA8"/>
    <w:rsid w:val="000C12DD"/>
    <w:rsid w:val="000C4DAE"/>
    <w:rsid w:val="000C5591"/>
    <w:rsid w:val="000C7346"/>
    <w:rsid w:val="000D6C10"/>
    <w:rsid w:val="000E23D5"/>
    <w:rsid w:val="000E388D"/>
    <w:rsid w:val="000E5A7F"/>
    <w:rsid w:val="000F1261"/>
    <w:rsid w:val="000F1840"/>
    <w:rsid w:val="000F4E9C"/>
    <w:rsid w:val="000F5347"/>
    <w:rsid w:val="000F6C50"/>
    <w:rsid w:val="001008ED"/>
    <w:rsid w:val="00100914"/>
    <w:rsid w:val="001027AF"/>
    <w:rsid w:val="001122DC"/>
    <w:rsid w:val="001133C6"/>
    <w:rsid w:val="00113A2D"/>
    <w:rsid w:val="00115C72"/>
    <w:rsid w:val="00120955"/>
    <w:rsid w:val="001234CB"/>
    <w:rsid w:val="00124F1B"/>
    <w:rsid w:val="0013375E"/>
    <w:rsid w:val="00134889"/>
    <w:rsid w:val="001420F7"/>
    <w:rsid w:val="00143050"/>
    <w:rsid w:val="00145781"/>
    <w:rsid w:val="00146360"/>
    <w:rsid w:val="00153D23"/>
    <w:rsid w:val="001553F4"/>
    <w:rsid w:val="00157D59"/>
    <w:rsid w:val="001621FC"/>
    <w:rsid w:val="00165AFB"/>
    <w:rsid w:val="00166AF8"/>
    <w:rsid w:val="00167AF3"/>
    <w:rsid w:val="001701EA"/>
    <w:rsid w:val="0017699C"/>
    <w:rsid w:val="00177B7A"/>
    <w:rsid w:val="00181B24"/>
    <w:rsid w:val="0018214D"/>
    <w:rsid w:val="00182154"/>
    <w:rsid w:val="0018472C"/>
    <w:rsid w:val="001870D4"/>
    <w:rsid w:val="0019090C"/>
    <w:rsid w:val="00193442"/>
    <w:rsid w:val="001A4B7B"/>
    <w:rsid w:val="001A4E14"/>
    <w:rsid w:val="001A6192"/>
    <w:rsid w:val="001A67C9"/>
    <w:rsid w:val="001A6C5D"/>
    <w:rsid w:val="001B0438"/>
    <w:rsid w:val="001B7AD2"/>
    <w:rsid w:val="001B7F40"/>
    <w:rsid w:val="001C23F1"/>
    <w:rsid w:val="001C30FF"/>
    <w:rsid w:val="001C3799"/>
    <w:rsid w:val="001C64D8"/>
    <w:rsid w:val="001C6F45"/>
    <w:rsid w:val="001D03A4"/>
    <w:rsid w:val="001D05B7"/>
    <w:rsid w:val="001D0944"/>
    <w:rsid w:val="001D0FE0"/>
    <w:rsid w:val="001D1070"/>
    <w:rsid w:val="001D14E4"/>
    <w:rsid w:val="001D3741"/>
    <w:rsid w:val="001D45A5"/>
    <w:rsid w:val="001D547C"/>
    <w:rsid w:val="001D65B1"/>
    <w:rsid w:val="001D6C8F"/>
    <w:rsid w:val="001D6CED"/>
    <w:rsid w:val="001E3967"/>
    <w:rsid w:val="001E4A70"/>
    <w:rsid w:val="001F1882"/>
    <w:rsid w:val="001F18F2"/>
    <w:rsid w:val="001F2EB2"/>
    <w:rsid w:val="001F6142"/>
    <w:rsid w:val="001F67E8"/>
    <w:rsid w:val="001F7E94"/>
    <w:rsid w:val="002015D9"/>
    <w:rsid w:val="0020341E"/>
    <w:rsid w:val="00210BEE"/>
    <w:rsid w:val="00211A50"/>
    <w:rsid w:val="00212398"/>
    <w:rsid w:val="0021422C"/>
    <w:rsid w:val="00216B58"/>
    <w:rsid w:val="00217E5A"/>
    <w:rsid w:val="0022338D"/>
    <w:rsid w:val="0022599E"/>
    <w:rsid w:val="002268A6"/>
    <w:rsid w:val="00226FA2"/>
    <w:rsid w:val="00230845"/>
    <w:rsid w:val="0023240E"/>
    <w:rsid w:val="0023423A"/>
    <w:rsid w:val="0023499D"/>
    <w:rsid w:val="0024000A"/>
    <w:rsid w:val="00242EC6"/>
    <w:rsid w:val="00251DB6"/>
    <w:rsid w:val="0025466A"/>
    <w:rsid w:val="002553AB"/>
    <w:rsid w:val="002639DB"/>
    <w:rsid w:val="00264614"/>
    <w:rsid w:val="00264765"/>
    <w:rsid w:val="00265277"/>
    <w:rsid w:val="002652D1"/>
    <w:rsid w:val="002747BC"/>
    <w:rsid w:val="00276645"/>
    <w:rsid w:val="00276E72"/>
    <w:rsid w:val="002770FB"/>
    <w:rsid w:val="00284020"/>
    <w:rsid w:val="00284937"/>
    <w:rsid w:val="002861A1"/>
    <w:rsid w:val="00286512"/>
    <w:rsid w:val="002868B9"/>
    <w:rsid w:val="00294DA5"/>
    <w:rsid w:val="00296D7A"/>
    <w:rsid w:val="002976C9"/>
    <w:rsid w:val="00297A46"/>
    <w:rsid w:val="002A0A64"/>
    <w:rsid w:val="002A7FD0"/>
    <w:rsid w:val="002B3006"/>
    <w:rsid w:val="002B431B"/>
    <w:rsid w:val="002B5EEA"/>
    <w:rsid w:val="002B6283"/>
    <w:rsid w:val="002B6842"/>
    <w:rsid w:val="002B77F0"/>
    <w:rsid w:val="002C4276"/>
    <w:rsid w:val="002C5C00"/>
    <w:rsid w:val="002C693B"/>
    <w:rsid w:val="002D272F"/>
    <w:rsid w:val="002E0538"/>
    <w:rsid w:val="002E35F1"/>
    <w:rsid w:val="002E6597"/>
    <w:rsid w:val="002F2A03"/>
    <w:rsid w:val="002F2E31"/>
    <w:rsid w:val="002F3D50"/>
    <w:rsid w:val="002F4288"/>
    <w:rsid w:val="002F5AA0"/>
    <w:rsid w:val="00300CE8"/>
    <w:rsid w:val="00301C83"/>
    <w:rsid w:val="003042B0"/>
    <w:rsid w:val="003058AE"/>
    <w:rsid w:val="003068C4"/>
    <w:rsid w:val="00315070"/>
    <w:rsid w:val="00316AF2"/>
    <w:rsid w:val="00316F68"/>
    <w:rsid w:val="00321113"/>
    <w:rsid w:val="00325E20"/>
    <w:rsid w:val="0032732E"/>
    <w:rsid w:val="00331E5B"/>
    <w:rsid w:val="0033341A"/>
    <w:rsid w:val="00343D79"/>
    <w:rsid w:val="00344E68"/>
    <w:rsid w:val="0034537D"/>
    <w:rsid w:val="00345BB0"/>
    <w:rsid w:val="00345ECE"/>
    <w:rsid w:val="0034604D"/>
    <w:rsid w:val="0034672F"/>
    <w:rsid w:val="003472E6"/>
    <w:rsid w:val="00347CA4"/>
    <w:rsid w:val="00351C58"/>
    <w:rsid w:val="00354562"/>
    <w:rsid w:val="003560F1"/>
    <w:rsid w:val="003562AA"/>
    <w:rsid w:val="00360311"/>
    <w:rsid w:val="00361788"/>
    <w:rsid w:val="00363148"/>
    <w:rsid w:val="00366F4E"/>
    <w:rsid w:val="00371DBD"/>
    <w:rsid w:val="003748C5"/>
    <w:rsid w:val="00375C41"/>
    <w:rsid w:val="00376D7A"/>
    <w:rsid w:val="00377501"/>
    <w:rsid w:val="003800D6"/>
    <w:rsid w:val="00382467"/>
    <w:rsid w:val="00382DDD"/>
    <w:rsid w:val="00390B38"/>
    <w:rsid w:val="00391878"/>
    <w:rsid w:val="00393583"/>
    <w:rsid w:val="003A2C73"/>
    <w:rsid w:val="003A7DAB"/>
    <w:rsid w:val="003B02C1"/>
    <w:rsid w:val="003B048C"/>
    <w:rsid w:val="003B169E"/>
    <w:rsid w:val="003B1DB3"/>
    <w:rsid w:val="003B62CF"/>
    <w:rsid w:val="003B6918"/>
    <w:rsid w:val="003B7EE1"/>
    <w:rsid w:val="003C2095"/>
    <w:rsid w:val="003C4620"/>
    <w:rsid w:val="003C687E"/>
    <w:rsid w:val="003C6C88"/>
    <w:rsid w:val="003C7D8B"/>
    <w:rsid w:val="003D2280"/>
    <w:rsid w:val="003D51A9"/>
    <w:rsid w:val="003E5C94"/>
    <w:rsid w:val="003F1234"/>
    <w:rsid w:val="003F7609"/>
    <w:rsid w:val="00400A99"/>
    <w:rsid w:val="00402AD3"/>
    <w:rsid w:val="00411F0B"/>
    <w:rsid w:val="0041220E"/>
    <w:rsid w:val="00413821"/>
    <w:rsid w:val="00413A40"/>
    <w:rsid w:val="004152C2"/>
    <w:rsid w:val="00416101"/>
    <w:rsid w:val="00416F9D"/>
    <w:rsid w:val="0041794B"/>
    <w:rsid w:val="00420F75"/>
    <w:rsid w:val="00423773"/>
    <w:rsid w:val="004250D9"/>
    <w:rsid w:val="004274F4"/>
    <w:rsid w:val="004320BE"/>
    <w:rsid w:val="00436BCD"/>
    <w:rsid w:val="004408FF"/>
    <w:rsid w:val="00441E27"/>
    <w:rsid w:val="00442D5B"/>
    <w:rsid w:val="00444D13"/>
    <w:rsid w:val="00444EA0"/>
    <w:rsid w:val="0044623B"/>
    <w:rsid w:val="00452A61"/>
    <w:rsid w:val="004574D3"/>
    <w:rsid w:val="00457A6B"/>
    <w:rsid w:val="0046217F"/>
    <w:rsid w:val="004639D1"/>
    <w:rsid w:val="004669CF"/>
    <w:rsid w:val="004735D7"/>
    <w:rsid w:val="00473C1A"/>
    <w:rsid w:val="00473EBF"/>
    <w:rsid w:val="00481350"/>
    <w:rsid w:val="00487FD6"/>
    <w:rsid w:val="00494FBB"/>
    <w:rsid w:val="004A6905"/>
    <w:rsid w:val="004B04F8"/>
    <w:rsid w:val="004B0596"/>
    <w:rsid w:val="004B15FD"/>
    <w:rsid w:val="004B1FC3"/>
    <w:rsid w:val="004B4675"/>
    <w:rsid w:val="004B6FA9"/>
    <w:rsid w:val="004B7252"/>
    <w:rsid w:val="004C44B8"/>
    <w:rsid w:val="004C5A3E"/>
    <w:rsid w:val="004C6D4E"/>
    <w:rsid w:val="004D2C59"/>
    <w:rsid w:val="004D37C4"/>
    <w:rsid w:val="004D4B23"/>
    <w:rsid w:val="004D506E"/>
    <w:rsid w:val="004D7071"/>
    <w:rsid w:val="004D7A87"/>
    <w:rsid w:val="004E63AF"/>
    <w:rsid w:val="004E6B2B"/>
    <w:rsid w:val="004E6C4A"/>
    <w:rsid w:val="00503ED2"/>
    <w:rsid w:val="00504268"/>
    <w:rsid w:val="005128B5"/>
    <w:rsid w:val="0051363C"/>
    <w:rsid w:val="005208A3"/>
    <w:rsid w:val="00522153"/>
    <w:rsid w:val="00523A34"/>
    <w:rsid w:val="005247D8"/>
    <w:rsid w:val="005249E7"/>
    <w:rsid w:val="00524DF7"/>
    <w:rsid w:val="0052535C"/>
    <w:rsid w:val="00526D4C"/>
    <w:rsid w:val="00530FAC"/>
    <w:rsid w:val="00531786"/>
    <w:rsid w:val="00531CA5"/>
    <w:rsid w:val="00533A0D"/>
    <w:rsid w:val="0053414E"/>
    <w:rsid w:val="00534A72"/>
    <w:rsid w:val="005368B5"/>
    <w:rsid w:val="00537D4D"/>
    <w:rsid w:val="00537D63"/>
    <w:rsid w:val="005407B9"/>
    <w:rsid w:val="00541A36"/>
    <w:rsid w:val="00541A64"/>
    <w:rsid w:val="0054226F"/>
    <w:rsid w:val="0054353D"/>
    <w:rsid w:val="00545F49"/>
    <w:rsid w:val="00546D30"/>
    <w:rsid w:val="005503DB"/>
    <w:rsid w:val="005515DA"/>
    <w:rsid w:val="00553EE1"/>
    <w:rsid w:val="00562205"/>
    <w:rsid w:val="0056620F"/>
    <w:rsid w:val="00572CB8"/>
    <w:rsid w:val="00583B68"/>
    <w:rsid w:val="00590954"/>
    <w:rsid w:val="005929B7"/>
    <w:rsid w:val="00593194"/>
    <w:rsid w:val="0059328C"/>
    <w:rsid w:val="00593E34"/>
    <w:rsid w:val="005947B6"/>
    <w:rsid w:val="005A0476"/>
    <w:rsid w:val="005A4465"/>
    <w:rsid w:val="005B0840"/>
    <w:rsid w:val="005B1D74"/>
    <w:rsid w:val="005B35F8"/>
    <w:rsid w:val="005B36E4"/>
    <w:rsid w:val="005B4173"/>
    <w:rsid w:val="005B5051"/>
    <w:rsid w:val="005B5E0F"/>
    <w:rsid w:val="005B6063"/>
    <w:rsid w:val="005C3C4C"/>
    <w:rsid w:val="005C43C3"/>
    <w:rsid w:val="005C7493"/>
    <w:rsid w:val="005D12E8"/>
    <w:rsid w:val="005D1794"/>
    <w:rsid w:val="005D1A02"/>
    <w:rsid w:val="005D2195"/>
    <w:rsid w:val="005D237D"/>
    <w:rsid w:val="005D2A1D"/>
    <w:rsid w:val="005D37CD"/>
    <w:rsid w:val="005D647D"/>
    <w:rsid w:val="005D6B95"/>
    <w:rsid w:val="005D6BC1"/>
    <w:rsid w:val="005E373D"/>
    <w:rsid w:val="005E5AEA"/>
    <w:rsid w:val="005F056A"/>
    <w:rsid w:val="005F3569"/>
    <w:rsid w:val="005F4A71"/>
    <w:rsid w:val="005F4B7A"/>
    <w:rsid w:val="00601883"/>
    <w:rsid w:val="00602CBD"/>
    <w:rsid w:val="006034B5"/>
    <w:rsid w:val="00605CD1"/>
    <w:rsid w:val="0060765D"/>
    <w:rsid w:val="00607E2B"/>
    <w:rsid w:val="00610A1C"/>
    <w:rsid w:val="00610EC3"/>
    <w:rsid w:val="00614410"/>
    <w:rsid w:val="00617E20"/>
    <w:rsid w:val="0062349D"/>
    <w:rsid w:val="00624BC5"/>
    <w:rsid w:val="00631187"/>
    <w:rsid w:val="00631763"/>
    <w:rsid w:val="00632A0B"/>
    <w:rsid w:val="00634A7B"/>
    <w:rsid w:val="006443FC"/>
    <w:rsid w:val="00644775"/>
    <w:rsid w:val="006449A6"/>
    <w:rsid w:val="00647505"/>
    <w:rsid w:val="00651E2B"/>
    <w:rsid w:val="00653BBC"/>
    <w:rsid w:val="00661694"/>
    <w:rsid w:val="00663DBF"/>
    <w:rsid w:val="0067075D"/>
    <w:rsid w:val="006729B4"/>
    <w:rsid w:val="00673622"/>
    <w:rsid w:val="00685732"/>
    <w:rsid w:val="0068669C"/>
    <w:rsid w:val="00686D79"/>
    <w:rsid w:val="00690561"/>
    <w:rsid w:val="00692743"/>
    <w:rsid w:val="006941F5"/>
    <w:rsid w:val="00694D34"/>
    <w:rsid w:val="00695591"/>
    <w:rsid w:val="006A225A"/>
    <w:rsid w:val="006A5315"/>
    <w:rsid w:val="006B3C4C"/>
    <w:rsid w:val="006B4BA5"/>
    <w:rsid w:val="006B4FD9"/>
    <w:rsid w:val="006B7BDE"/>
    <w:rsid w:val="006C2612"/>
    <w:rsid w:val="006D2F99"/>
    <w:rsid w:val="006D3997"/>
    <w:rsid w:val="006D6DF7"/>
    <w:rsid w:val="006D749D"/>
    <w:rsid w:val="006E0E81"/>
    <w:rsid w:val="006E50EF"/>
    <w:rsid w:val="006E562A"/>
    <w:rsid w:val="006F061F"/>
    <w:rsid w:val="006F34DC"/>
    <w:rsid w:val="006F537A"/>
    <w:rsid w:val="00700EA5"/>
    <w:rsid w:val="00701F52"/>
    <w:rsid w:val="00702393"/>
    <w:rsid w:val="00703F1F"/>
    <w:rsid w:val="0070610D"/>
    <w:rsid w:val="007127A1"/>
    <w:rsid w:val="007130E5"/>
    <w:rsid w:val="00713364"/>
    <w:rsid w:val="00716DD3"/>
    <w:rsid w:val="007207A4"/>
    <w:rsid w:val="00721C54"/>
    <w:rsid w:val="00722326"/>
    <w:rsid w:val="0072672D"/>
    <w:rsid w:val="007273D9"/>
    <w:rsid w:val="00730066"/>
    <w:rsid w:val="00734268"/>
    <w:rsid w:val="007502C8"/>
    <w:rsid w:val="00751633"/>
    <w:rsid w:val="00752CB7"/>
    <w:rsid w:val="00754AB1"/>
    <w:rsid w:val="00755939"/>
    <w:rsid w:val="00755B1C"/>
    <w:rsid w:val="00760669"/>
    <w:rsid w:val="0076195C"/>
    <w:rsid w:val="007654CA"/>
    <w:rsid w:val="0077411C"/>
    <w:rsid w:val="007749DD"/>
    <w:rsid w:val="00786117"/>
    <w:rsid w:val="00790298"/>
    <w:rsid w:val="00790E86"/>
    <w:rsid w:val="00793FAC"/>
    <w:rsid w:val="007A2A06"/>
    <w:rsid w:val="007A3FCE"/>
    <w:rsid w:val="007A5B98"/>
    <w:rsid w:val="007A6E88"/>
    <w:rsid w:val="007B09EB"/>
    <w:rsid w:val="007B1271"/>
    <w:rsid w:val="007B1B01"/>
    <w:rsid w:val="007C3394"/>
    <w:rsid w:val="007C4120"/>
    <w:rsid w:val="007C6CC1"/>
    <w:rsid w:val="007D2206"/>
    <w:rsid w:val="007D4596"/>
    <w:rsid w:val="007D5062"/>
    <w:rsid w:val="007E0CC6"/>
    <w:rsid w:val="007E1127"/>
    <w:rsid w:val="007E1441"/>
    <w:rsid w:val="007E14F8"/>
    <w:rsid w:val="007E3B61"/>
    <w:rsid w:val="007E4B0F"/>
    <w:rsid w:val="007E577A"/>
    <w:rsid w:val="007E6A62"/>
    <w:rsid w:val="007F019B"/>
    <w:rsid w:val="007F02F8"/>
    <w:rsid w:val="007F1BB4"/>
    <w:rsid w:val="007F2EE8"/>
    <w:rsid w:val="007F38B6"/>
    <w:rsid w:val="007F4400"/>
    <w:rsid w:val="00802B97"/>
    <w:rsid w:val="0080485D"/>
    <w:rsid w:val="00805DF3"/>
    <w:rsid w:val="00806496"/>
    <w:rsid w:val="0081067B"/>
    <w:rsid w:val="00810D86"/>
    <w:rsid w:val="008209EE"/>
    <w:rsid w:val="008258CC"/>
    <w:rsid w:val="0082730E"/>
    <w:rsid w:val="0084139E"/>
    <w:rsid w:val="00842047"/>
    <w:rsid w:val="00842975"/>
    <w:rsid w:val="00845433"/>
    <w:rsid w:val="00846073"/>
    <w:rsid w:val="00851537"/>
    <w:rsid w:val="00851605"/>
    <w:rsid w:val="00853160"/>
    <w:rsid w:val="00854D76"/>
    <w:rsid w:val="008575DF"/>
    <w:rsid w:val="00857A5B"/>
    <w:rsid w:val="0086182A"/>
    <w:rsid w:val="0086270A"/>
    <w:rsid w:val="00862A36"/>
    <w:rsid w:val="008643F6"/>
    <w:rsid w:val="008659F7"/>
    <w:rsid w:val="00866208"/>
    <w:rsid w:val="00870443"/>
    <w:rsid w:val="008777FF"/>
    <w:rsid w:val="008815FD"/>
    <w:rsid w:val="00884F48"/>
    <w:rsid w:val="00886CAD"/>
    <w:rsid w:val="008912CB"/>
    <w:rsid w:val="008913E9"/>
    <w:rsid w:val="00891905"/>
    <w:rsid w:val="00892366"/>
    <w:rsid w:val="00893E50"/>
    <w:rsid w:val="00895901"/>
    <w:rsid w:val="008962A6"/>
    <w:rsid w:val="008A012E"/>
    <w:rsid w:val="008A0868"/>
    <w:rsid w:val="008A6E1B"/>
    <w:rsid w:val="008A6EC8"/>
    <w:rsid w:val="008B2259"/>
    <w:rsid w:val="008B2CE4"/>
    <w:rsid w:val="008B4EE6"/>
    <w:rsid w:val="008B6692"/>
    <w:rsid w:val="008C51DA"/>
    <w:rsid w:val="008C5EF3"/>
    <w:rsid w:val="008D2BCF"/>
    <w:rsid w:val="008D3D26"/>
    <w:rsid w:val="008D4059"/>
    <w:rsid w:val="008D70D3"/>
    <w:rsid w:val="008D793B"/>
    <w:rsid w:val="008E0ED0"/>
    <w:rsid w:val="008E5831"/>
    <w:rsid w:val="008E7F8C"/>
    <w:rsid w:val="008F1704"/>
    <w:rsid w:val="008F72E7"/>
    <w:rsid w:val="008F75DE"/>
    <w:rsid w:val="00904418"/>
    <w:rsid w:val="00904F4A"/>
    <w:rsid w:val="0090555F"/>
    <w:rsid w:val="00914A5B"/>
    <w:rsid w:val="00917F9F"/>
    <w:rsid w:val="00920676"/>
    <w:rsid w:val="0092085A"/>
    <w:rsid w:val="00920971"/>
    <w:rsid w:val="00922701"/>
    <w:rsid w:val="00930A27"/>
    <w:rsid w:val="0093113E"/>
    <w:rsid w:val="00931923"/>
    <w:rsid w:val="00932965"/>
    <w:rsid w:val="00932B27"/>
    <w:rsid w:val="00932D15"/>
    <w:rsid w:val="00933450"/>
    <w:rsid w:val="00935831"/>
    <w:rsid w:val="009417A9"/>
    <w:rsid w:val="0094487E"/>
    <w:rsid w:val="00952098"/>
    <w:rsid w:val="009602E7"/>
    <w:rsid w:val="00961821"/>
    <w:rsid w:val="00964CB6"/>
    <w:rsid w:val="009673D9"/>
    <w:rsid w:val="00967D0B"/>
    <w:rsid w:val="00972244"/>
    <w:rsid w:val="0097232C"/>
    <w:rsid w:val="009743DB"/>
    <w:rsid w:val="00975AC7"/>
    <w:rsid w:val="00975F51"/>
    <w:rsid w:val="00980F85"/>
    <w:rsid w:val="009827C4"/>
    <w:rsid w:val="009860F7"/>
    <w:rsid w:val="00987BF2"/>
    <w:rsid w:val="009911E1"/>
    <w:rsid w:val="00995996"/>
    <w:rsid w:val="00996852"/>
    <w:rsid w:val="009A2998"/>
    <w:rsid w:val="009B2556"/>
    <w:rsid w:val="009C0A37"/>
    <w:rsid w:val="009C3B7E"/>
    <w:rsid w:val="009C432E"/>
    <w:rsid w:val="009C4696"/>
    <w:rsid w:val="009C5ED9"/>
    <w:rsid w:val="009C65AC"/>
    <w:rsid w:val="009D5085"/>
    <w:rsid w:val="009E0280"/>
    <w:rsid w:val="009E4899"/>
    <w:rsid w:val="009E5221"/>
    <w:rsid w:val="009E622E"/>
    <w:rsid w:val="009E6401"/>
    <w:rsid w:val="009E7A22"/>
    <w:rsid w:val="009F46E5"/>
    <w:rsid w:val="009F59EC"/>
    <w:rsid w:val="009F5E48"/>
    <w:rsid w:val="009F615B"/>
    <w:rsid w:val="009F6317"/>
    <w:rsid w:val="009F6AA6"/>
    <w:rsid w:val="00A003A4"/>
    <w:rsid w:val="00A02AAF"/>
    <w:rsid w:val="00A05560"/>
    <w:rsid w:val="00A06E69"/>
    <w:rsid w:val="00A1212C"/>
    <w:rsid w:val="00A12E68"/>
    <w:rsid w:val="00A1311E"/>
    <w:rsid w:val="00A1385B"/>
    <w:rsid w:val="00A1415D"/>
    <w:rsid w:val="00A14248"/>
    <w:rsid w:val="00A23EF6"/>
    <w:rsid w:val="00A2516C"/>
    <w:rsid w:val="00A25EE6"/>
    <w:rsid w:val="00A25F67"/>
    <w:rsid w:val="00A2765D"/>
    <w:rsid w:val="00A32BB1"/>
    <w:rsid w:val="00A32BB3"/>
    <w:rsid w:val="00A32F47"/>
    <w:rsid w:val="00A33482"/>
    <w:rsid w:val="00A35CF5"/>
    <w:rsid w:val="00A403A9"/>
    <w:rsid w:val="00A4050E"/>
    <w:rsid w:val="00A4304E"/>
    <w:rsid w:val="00A45B84"/>
    <w:rsid w:val="00A47A9E"/>
    <w:rsid w:val="00A506A0"/>
    <w:rsid w:val="00A514CF"/>
    <w:rsid w:val="00A54677"/>
    <w:rsid w:val="00A5522E"/>
    <w:rsid w:val="00A552AB"/>
    <w:rsid w:val="00A569F7"/>
    <w:rsid w:val="00A57140"/>
    <w:rsid w:val="00A600D3"/>
    <w:rsid w:val="00A6051F"/>
    <w:rsid w:val="00A62DA7"/>
    <w:rsid w:val="00A63877"/>
    <w:rsid w:val="00A678E4"/>
    <w:rsid w:val="00A70975"/>
    <w:rsid w:val="00A712A5"/>
    <w:rsid w:val="00A7331B"/>
    <w:rsid w:val="00A73D52"/>
    <w:rsid w:val="00A7531E"/>
    <w:rsid w:val="00A77686"/>
    <w:rsid w:val="00A81236"/>
    <w:rsid w:val="00A85F88"/>
    <w:rsid w:val="00A86FA0"/>
    <w:rsid w:val="00A9033A"/>
    <w:rsid w:val="00A953CC"/>
    <w:rsid w:val="00AA102E"/>
    <w:rsid w:val="00AA1A6E"/>
    <w:rsid w:val="00AA4070"/>
    <w:rsid w:val="00AA4504"/>
    <w:rsid w:val="00AB1298"/>
    <w:rsid w:val="00AB22BA"/>
    <w:rsid w:val="00AB4052"/>
    <w:rsid w:val="00AB4318"/>
    <w:rsid w:val="00AC0072"/>
    <w:rsid w:val="00AC208A"/>
    <w:rsid w:val="00AC3BEC"/>
    <w:rsid w:val="00AC454F"/>
    <w:rsid w:val="00AC60A3"/>
    <w:rsid w:val="00AE6012"/>
    <w:rsid w:val="00AE6232"/>
    <w:rsid w:val="00AE6494"/>
    <w:rsid w:val="00AF02D3"/>
    <w:rsid w:val="00AF3672"/>
    <w:rsid w:val="00AF7015"/>
    <w:rsid w:val="00B017FA"/>
    <w:rsid w:val="00B021EA"/>
    <w:rsid w:val="00B0266D"/>
    <w:rsid w:val="00B04A28"/>
    <w:rsid w:val="00B06A0F"/>
    <w:rsid w:val="00B148D8"/>
    <w:rsid w:val="00B254D8"/>
    <w:rsid w:val="00B260CE"/>
    <w:rsid w:val="00B315CA"/>
    <w:rsid w:val="00B31A7C"/>
    <w:rsid w:val="00B3372A"/>
    <w:rsid w:val="00B35984"/>
    <w:rsid w:val="00B3715E"/>
    <w:rsid w:val="00B427E3"/>
    <w:rsid w:val="00B42C17"/>
    <w:rsid w:val="00B435F7"/>
    <w:rsid w:val="00B437E5"/>
    <w:rsid w:val="00B47B58"/>
    <w:rsid w:val="00B50DA4"/>
    <w:rsid w:val="00B524D4"/>
    <w:rsid w:val="00B54C2D"/>
    <w:rsid w:val="00B62A95"/>
    <w:rsid w:val="00B668B2"/>
    <w:rsid w:val="00B67156"/>
    <w:rsid w:val="00B7131A"/>
    <w:rsid w:val="00B73767"/>
    <w:rsid w:val="00B73A0E"/>
    <w:rsid w:val="00B73B15"/>
    <w:rsid w:val="00B74380"/>
    <w:rsid w:val="00B75B2B"/>
    <w:rsid w:val="00B8092B"/>
    <w:rsid w:val="00B80EB3"/>
    <w:rsid w:val="00B82389"/>
    <w:rsid w:val="00B85286"/>
    <w:rsid w:val="00B86BEF"/>
    <w:rsid w:val="00B87DB5"/>
    <w:rsid w:val="00B90AD8"/>
    <w:rsid w:val="00B916B7"/>
    <w:rsid w:val="00B922A2"/>
    <w:rsid w:val="00B9301C"/>
    <w:rsid w:val="00B9326C"/>
    <w:rsid w:val="00B97DFB"/>
    <w:rsid w:val="00BA3155"/>
    <w:rsid w:val="00BA58A1"/>
    <w:rsid w:val="00BB11CC"/>
    <w:rsid w:val="00BB1FD0"/>
    <w:rsid w:val="00BB52D4"/>
    <w:rsid w:val="00BB72DA"/>
    <w:rsid w:val="00BC05E7"/>
    <w:rsid w:val="00BC2899"/>
    <w:rsid w:val="00BC5AC2"/>
    <w:rsid w:val="00BC641E"/>
    <w:rsid w:val="00BC7296"/>
    <w:rsid w:val="00BD5BC5"/>
    <w:rsid w:val="00BD6015"/>
    <w:rsid w:val="00BE1273"/>
    <w:rsid w:val="00BE66DA"/>
    <w:rsid w:val="00BF02D0"/>
    <w:rsid w:val="00BF11D1"/>
    <w:rsid w:val="00BF208C"/>
    <w:rsid w:val="00BF25CF"/>
    <w:rsid w:val="00BF3A0F"/>
    <w:rsid w:val="00BF5A77"/>
    <w:rsid w:val="00BF6CA9"/>
    <w:rsid w:val="00C007E4"/>
    <w:rsid w:val="00C043D7"/>
    <w:rsid w:val="00C076A7"/>
    <w:rsid w:val="00C118C1"/>
    <w:rsid w:val="00C12536"/>
    <w:rsid w:val="00C1593B"/>
    <w:rsid w:val="00C167BC"/>
    <w:rsid w:val="00C17615"/>
    <w:rsid w:val="00C20CC9"/>
    <w:rsid w:val="00C221CB"/>
    <w:rsid w:val="00C25772"/>
    <w:rsid w:val="00C27F2C"/>
    <w:rsid w:val="00C36533"/>
    <w:rsid w:val="00C40A2C"/>
    <w:rsid w:val="00C47A9A"/>
    <w:rsid w:val="00C64204"/>
    <w:rsid w:val="00C6489C"/>
    <w:rsid w:val="00C70B9A"/>
    <w:rsid w:val="00C72923"/>
    <w:rsid w:val="00C72DB7"/>
    <w:rsid w:val="00C74196"/>
    <w:rsid w:val="00C76A7D"/>
    <w:rsid w:val="00C833EE"/>
    <w:rsid w:val="00C834DA"/>
    <w:rsid w:val="00C83ECF"/>
    <w:rsid w:val="00C9287D"/>
    <w:rsid w:val="00C97008"/>
    <w:rsid w:val="00CA1FC6"/>
    <w:rsid w:val="00CA63BA"/>
    <w:rsid w:val="00CB51A7"/>
    <w:rsid w:val="00CB648A"/>
    <w:rsid w:val="00CB7ECF"/>
    <w:rsid w:val="00CC35B7"/>
    <w:rsid w:val="00CC5D68"/>
    <w:rsid w:val="00CC5EE8"/>
    <w:rsid w:val="00CD30A0"/>
    <w:rsid w:val="00CD5957"/>
    <w:rsid w:val="00CE50B0"/>
    <w:rsid w:val="00D01283"/>
    <w:rsid w:val="00D01420"/>
    <w:rsid w:val="00D01D36"/>
    <w:rsid w:val="00D06B12"/>
    <w:rsid w:val="00D07FB5"/>
    <w:rsid w:val="00D159DD"/>
    <w:rsid w:val="00D16BCF"/>
    <w:rsid w:val="00D2039D"/>
    <w:rsid w:val="00D222F9"/>
    <w:rsid w:val="00D224D9"/>
    <w:rsid w:val="00D23055"/>
    <w:rsid w:val="00D239B6"/>
    <w:rsid w:val="00D2482C"/>
    <w:rsid w:val="00D24BB0"/>
    <w:rsid w:val="00D264C7"/>
    <w:rsid w:val="00D34AF7"/>
    <w:rsid w:val="00D35D7D"/>
    <w:rsid w:val="00D3751E"/>
    <w:rsid w:val="00D37BBC"/>
    <w:rsid w:val="00D414A6"/>
    <w:rsid w:val="00D41532"/>
    <w:rsid w:val="00D43B71"/>
    <w:rsid w:val="00D475CB"/>
    <w:rsid w:val="00D50793"/>
    <w:rsid w:val="00D53006"/>
    <w:rsid w:val="00D53994"/>
    <w:rsid w:val="00D54132"/>
    <w:rsid w:val="00D55ACE"/>
    <w:rsid w:val="00D6574A"/>
    <w:rsid w:val="00D66981"/>
    <w:rsid w:val="00D701A5"/>
    <w:rsid w:val="00D75820"/>
    <w:rsid w:val="00D77CA8"/>
    <w:rsid w:val="00D834B4"/>
    <w:rsid w:val="00D97211"/>
    <w:rsid w:val="00DA0828"/>
    <w:rsid w:val="00DA1530"/>
    <w:rsid w:val="00DA1D17"/>
    <w:rsid w:val="00DA513F"/>
    <w:rsid w:val="00DA6B87"/>
    <w:rsid w:val="00DB0321"/>
    <w:rsid w:val="00DB0F21"/>
    <w:rsid w:val="00DB2003"/>
    <w:rsid w:val="00DB2DA5"/>
    <w:rsid w:val="00DB3E82"/>
    <w:rsid w:val="00DB50C8"/>
    <w:rsid w:val="00DB52B4"/>
    <w:rsid w:val="00DB7DA8"/>
    <w:rsid w:val="00DC1A7B"/>
    <w:rsid w:val="00DC46EB"/>
    <w:rsid w:val="00DC725B"/>
    <w:rsid w:val="00DC772B"/>
    <w:rsid w:val="00DD110B"/>
    <w:rsid w:val="00DE1779"/>
    <w:rsid w:val="00DE4327"/>
    <w:rsid w:val="00DE46EC"/>
    <w:rsid w:val="00DF0829"/>
    <w:rsid w:val="00DF1F98"/>
    <w:rsid w:val="00DF38C2"/>
    <w:rsid w:val="00DF4DB0"/>
    <w:rsid w:val="00DF7378"/>
    <w:rsid w:val="00E06256"/>
    <w:rsid w:val="00E14AD5"/>
    <w:rsid w:val="00E14FC4"/>
    <w:rsid w:val="00E222B5"/>
    <w:rsid w:val="00E228B3"/>
    <w:rsid w:val="00E235E9"/>
    <w:rsid w:val="00E30B82"/>
    <w:rsid w:val="00E33FD1"/>
    <w:rsid w:val="00E3632A"/>
    <w:rsid w:val="00E371E5"/>
    <w:rsid w:val="00E41C38"/>
    <w:rsid w:val="00E4363D"/>
    <w:rsid w:val="00E4403D"/>
    <w:rsid w:val="00E45E3A"/>
    <w:rsid w:val="00E46858"/>
    <w:rsid w:val="00E5437C"/>
    <w:rsid w:val="00E558E1"/>
    <w:rsid w:val="00E56C6D"/>
    <w:rsid w:val="00E600F0"/>
    <w:rsid w:val="00E6439D"/>
    <w:rsid w:val="00E8470B"/>
    <w:rsid w:val="00E84AF5"/>
    <w:rsid w:val="00E875B7"/>
    <w:rsid w:val="00E90336"/>
    <w:rsid w:val="00E90445"/>
    <w:rsid w:val="00E90DA9"/>
    <w:rsid w:val="00E92E0F"/>
    <w:rsid w:val="00EA562A"/>
    <w:rsid w:val="00EA5772"/>
    <w:rsid w:val="00EB4B98"/>
    <w:rsid w:val="00EB4D4C"/>
    <w:rsid w:val="00EB5837"/>
    <w:rsid w:val="00EB5E06"/>
    <w:rsid w:val="00EC0501"/>
    <w:rsid w:val="00EC32A4"/>
    <w:rsid w:val="00EC3870"/>
    <w:rsid w:val="00EC3ACA"/>
    <w:rsid w:val="00EC58F6"/>
    <w:rsid w:val="00EC6298"/>
    <w:rsid w:val="00EC68FA"/>
    <w:rsid w:val="00ED15A4"/>
    <w:rsid w:val="00ED21C5"/>
    <w:rsid w:val="00ED3584"/>
    <w:rsid w:val="00ED42A9"/>
    <w:rsid w:val="00EE433A"/>
    <w:rsid w:val="00EE465A"/>
    <w:rsid w:val="00EF53BA"/>
    <w:rsid w:val="00EF759B"/>
    <w:rsid w:val="00F0037C"/>
    <w:rsid w:val="00F05E2D"/>
    <w:rsid w:val="00F07346"/>
    <w:rsid w:val="00F07D18"/>
    <w:rsid w:val="00F13BE5"/>
    <w:rsid w:val="00F16FE8"/>
    <w:rsid w:val="00F210D1"/>
    <w:rsid w:val="00F21EBF"/>
    <w:rsid w:val="00F24637"/>
    <w:rsid w:val="00F26CC2"/>
    <w:rsid w:val="00F32048"/>
    <w:rsid w:val="00F32721"/>
    <w:rsid w:val="00F33CD5"/>
    <w:rsid w:val="00F3609F"/>
    <w:rsid w:val="00F37288"/>
    <w:rsid w:val="00F40C25"/>
    <w:rsid w:val="00F41C84"/>
    <w:rsid w:val="00F4228F"/>
    <w:rsid w:val="00F423D0"/>
    <w:rsid w:val="00F45BBE"/>
    <w:rsid w:val="00F46C9F"/>
    <w:rsid w:val="00F473F4"/>
    <w:rsid w:val="00F50D8D"/>
    <w:rsid w:val="00F56380"/>
    <w:rsid w:val="00F57027"/>
    <w:rsid w:val="00F658AA"/>
    <w:rsid w:val="00F65BAA"/>
    <w:rsid w:val="00F66DFC"/>
    <w:rsid w:val="00F6720D"/>
    <w:rsid w:val="00F70220"/>
    <w:rsid w:val="00F84022"/>
    <w:rsid w:val="00F85F53"/>
    <w:rsid w:val="00F86FC0"/>
    <w:rsid w:val="00F90515"/>
    <w:rsid w:val="00F95225"/>
    <w:rsid w:val="00F97F12"/>
    <w:rsid w:val="00FA0A85"/>
    <w:rsid w:val="00FA0B79"/>
    <w:rsid w:val="00FA0CB3"/>
    <w:rsid w:val="00FA2A9B"/>
    <w:rsid w:val="00FA3FD9"/>
    <w:rsid w:val="00FA4F55"/>
    <w:rsid w:val="00FA635F"/>
    <w:rsid w:val="00FA6B58"/>
    <w:rsid w:val="00FA70A6"/>
    <w:rsid w:val="00FB140B"/>
    <w:rsid w:val="00FB27EF"/>
    <w:rsid w:val="00FB51F4"/>
    <w:rsid w:val="00FB5353"/>
    <w:rsid w:val="00FB56C0"/>
    <w:rsid w:val="00FC2455"/>
    <w:rsid w:val="00FC2551"/>
    <w:rsid w:val="00FC4710"/>
    <w:rsid w:val="00FD3156"/>
    <w:rsid w:val="00FD59A4"/>
    <w:rsid w:val="00FE18A2"/>
    <w:rsid w:val="00FE24DE"/>
    <w:rsid w:val="00FE4620"/>
    <w:rsid w:val="00FE4B57"/>
    <w:rsid w:val="00FE4B75"/>
    <w:rsid w:val="00FE55D8"/>
    <w:rsid w:val="00FE5F56"/>
    <w:rsid w:val="00FE78A6"/>
    <w:rsid w:val="00FF2AFB"/>
    <w:rsid w:val="00FF32C1"/>
    <w:rsid w:val="00FF37D4"/>
    <w:rsid w:val="00FF435B"/>
    <w:rsid w:val="00FF4BA6"/>
    <w:rsid w:val="00FF4C85"/>
    <w:rsid w:val="00FF4CD5"/>
    <w:rsid w:val="00FF5CF4"/>
    <w:rsid w:val="00FF6349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4CBEA59"/>
  <w15:docId w15:val="{DCDA351E-3886-422C-94A0-CB204B3E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4B23"/>
    <w:pPr>
      <w:spacing w:line="360" w:lineRule="auto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1C64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D4B23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tabs>
        <w:tab w:val="center" w:pos="6521"/>
      </w:tabs>
      <w:spacing w:line="240" w:lineRule="auto"/>
      <w:outlineLvl w:val="1"/>
    </w:pPr>
    <w:rPr>
      <w:i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semiHidden/>
    <w:rsid w:val="004D4B23"/>
    <w:rPr>
      <w:rFonts w:ascii="Times New Roman" w:eastAsia="Times New Roman" w:hAnsi="Times New Roman" w:cs="Times New Roman"/>
      <w:i/>
      <w:sz w:val="24"/>
      <w:szCs w:val="20"/>
      <w:shd w:val="pct5" w:color="auto" w:fill="auto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4D4B23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line="240" w:lineRule="auto"/>
      <w:ind w:firstLine="708"/>
    </w:pPr>
    <w:rPr>
      <w:sz w:val="20"/>
      <w:lang w:val="x-none"/>
    </w:rPr>
  </w:style>
  <w:style w:type="character" w:customStyle="1" w:styleId="SzvegtrzsbehzssalChar">
    <w:name w:val="Szövegtörzs behúzással Char"/>
    <w:link w:val="Szvegtrzsbehzssal"/>
    <w:semiHidden/>
    <w:rsid w:val="004D4B23"/>
    <w:rPr>
      <w:rFonts w:ascii="Times New Roman" w:eastAsia="Times New Roman" w:hAnsi="Times New Roman" w:cs="Times New Roman"/>
      <w:sz w:val="20"/>
      <w:szCs w:val="20"/>
      <w:shd w:val="pct5" w:color="auto" w:fill="auto"/>
      <w:lang w:eastAsia="hu-HU"/>
    </w:rPr>
  </w:style>
  <w:style w:type="paragraph" w:styleId="Szvegtrzs2">
    <w:name w:val="Body Text 2"/>
    <w:basedOn w:val="Norml"/>
    <w:link w:val="Szvegtrzs2Char"/>
    <w:unhideWhenUsed/>
    <w:rsid w:val="004D4B23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line="240" w:lineRule="auto"/>
    </w:pPr>
    <w:rPr>
      <w:i/>
      <w:sz w:val="20"/>
      <w:lang w:val="x-none"/>
    </w:rPr>
  </w:style>
  <w:style w:type="character" w:customStyle="1" w:styleId="Szvegtrzs2Char">
    <w:name w:val="Szövegtörzs 2 Char"/>
    <w:link w:val="Szvegtrzs2"/>
    <w:rsid w:val="004D4B23"/>
    <w:rPr>
      <w:rFonts w:ascii="Times New Roman" w:eastAsia="Times New Roman" w:hAnsi="Times New Roman" w:cs="Times New Roman"/>
      <w:i/>
      <w:szCs w:val="20"/>
      <w:shd w:val="pct5" w:color="auto" w:fill="auto"/>
      <w:lang w:eastAsia="hu-HU"/>
    </w:rPr>
  </w:style>
  <w:style w:type="paragraph" w:styleId="Csakszveg">
    <w:name w:val="Plain Text"/>
    <w:basedOn w:val="Norml"/>
    <w:link w:val="CsakszvegChar"/>
    <w:unhideWhenUsed/>
    <w:rsid w:val="004D4B23"/>
    <w:pPr>
      <w:spacing w:line="240" w:lineRule="auto"/>
      <w:jc w:val="left"/>
    </w:pPr>
    <w:rPr>
      <w:rFonts w:ascii="Courier New" w:hAnsi="Courier New"/>
      <w:sz w:val="20"/>
      <w:lang w:val="x-none"/>
    </w:rPr>
  </w:style>
  <w:style w:type="character" w:customStyle="1" w:styleId="CsakszvegChar">
    <w:name w:val="Csak szöveg Char"/>
    <w:link w:val="Csakszveg"/>
    <w:rsid w:val="004D4B23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lfej">
    <w:name w:val="header"/>
    <w:basedOn w:val="Norml"/>
    <w:link w:val="lfejChar"/>
    <w:unhideWhenUsed/>
    <w:rsid w:val="004D4B23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rsid w:val="004D4B2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Default">
    <w:name w:val="Default"/>
    <w:rsid w:val="004161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lb">
    <w:name w:val="footer"/>
    <w:basedOn w:val="Norml"/>
    <w:link w:val="llbChar"/>
    <w:uiPriority w:val="99"/>
    <w:unhideWhenUsed/>
    <w:rsid w:val="00793FAC"/>
    <w:pPr>
      <w:tabs>
        <w:tab w:val="center" w:pos="4536"/>
        <w:tab w:val="right" w:pos="9072"/>
      </w:tabs>
      <w:spacing w:line="240" w:lineRule="auto"/>
    </w:pPr>
    <w:rPr>
      <w:lang w:val="x-none"/>
    </w:rPr>
  </w:style>
  <w:style w:type="character" w:customStyle="1" w:styleId="llbChar">
    <w:name w:val="Élőláb Char"/>
    <w:link w:val="llb"/>
    <w:uiPriority w:val="99"/>
    <w:rsid w:val="00793FA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6314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363148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083805"/>
    <w:pPr>
      <w:ind w:left="720"/>
      <w:contextualSpacing/>
    </w:pPr>
  </w:style>
  <w:style w:type="character" w:styleId="Helyrzszveg">
    <w:name w:val="Placeholder Text"/>
    <w:uiPriority w:val="99"/>
    <w:semiHidden/>
    <w:rsid w:val="0044623B"/>
    <w:rPr>
      <w:color w:val="808080"/>
    </w:rPr>
  </w:style>
  <w:style w:type="table" w:styleId="Rcsostblzat">
    <w:name w:val="Table Grid"/>
    <w:basedOn w:val="Normltblzat"/>
    <w:uiPriority w:val="59"/>
    <w:rsid w:val="00D41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rsid w:val="000D6C1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0D6C10"/>
    <w:pPr>
      <w:spacing w:line="240" w:lineRule="auto"/>
    </w:pPr>
    <w:rPr>
      <w:sz w:val="20"/>
      <w:lang w:val="x-none"/>
    </w:rPr>
  </w:style>
  <w:style w:type="character" w:customStyle="1" w:styleId="JegyzetszvegChar">
    <w:name w:val="Jegyzetszöveg Char"/>
    <w:link w:val="Jegyzetszveg"/>
    <w:uiPriority w:val="99"/>
    <w:rsid w:val="000D6C1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F0037C"/>
    <w:pPr>
      <w:spacing w:after="120"/>
    </w:pPr>
    <w:rPr>
      <w:lang w:val="x-none"/>
    </w:rPr>
  </w:style>
  <w:style w:type="character" w:customStyle="1" w:styleId="SzvegtrzsChar">
    <w:name w:val="Szövegtörzs Char"/>
    <w:link w:val="Szvegtrzs"/>
    <w:uiPriority w:val="99"/>
    <w:semiHidden/>
    <w:rsid w:val="00F0037C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iperhivatkozs">
    <w:name w:val="Hyperlink"/>
    <w:rsid w:val="00F0037C"/>
    <w:rPr>
      <w:color w:val="0000FF"/>
      <w:u w:val="singl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0ED0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8E0ED0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07FB5"/>
    <w:rPr>
      <w:rFonts w:ascii="Times New Roman" w:eastAsia="Times New Roman" w:hAnsi="Times New Roman"/>
      <w:sz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B1271"/>
    <w:rPr>
      <w:sz w:val="20"/>
      <w:lang w:val="x-none" w:eastAsia="x-none"/>
    </w:rPr>
  </w:style>
  <w:style w:type="character" w:customStyle="1" w:styleId="LbjegyzetszvegChar">
    <w:name w:val="Lábjegyzetszöveg Char"/>
    <w:link w:val="Lbjegyzetszveg"/>
    <w:uiPriority w:val="99"/>
    <w:semiHidden/>
    <w:rsid w:val="007B1271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semiHidden/>
    <w:unhideWhenUsed/>
    <w:rsid w:val="007B1271"/>
    <w:rPr>
      <w:vertAlign w:val="superscript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343D79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343D79"/>
    <w:rPr>
      <w:rFonts w:ascii="Tahoma" w:eastAsia="Times New Roman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1C64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hoffer.anita\Downloads\M&#193;K%20Nyilatkozat%202017.04.10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B151C-21C7-4CD8-BC7C-242E66EDA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MÁK Nyilatkozat 2017.04.10</Template>
  <TotalTime>1</TotalTime>
  <Pages>1</Pages>
  <Words>490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Lenhoffer Anita</dc:creator>
  <cp:lastModifiedBy>dr. Körömi Bálint</cp:lastModifiedBy>
  <cp:revision>3</cp:revision>
  <cp:lastPrinted>2016-06-10T08:55:00Z</cp:lastPrinted>
  <dcterms:created xsi:type="dcterms:W3CDTF">2025-12-29T11:08:00Z</dcterms:created>
  <dcterms:modified xsi:type="dcterms:W3CDTF">2025-12-29T11:09:00Z</dcterms:modified>
</cp:coreProperties>
</file>